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B95" w:rsidRDefault="00094B95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9A6C62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25pt;height:49.5pt" o:ole="" fillcolor="window">
            <v:imagedata r:id="rId7" o:title=""/>
          </v:shape>
          <o:OLEObject Type="Embed" ProgID="Paint.Picture" ShapeID="_x0000_i1025" DrawAspect="Content" ObjectID="_1823762028" r:id="rId8"/>
        </w:object>
      </w:r>
    </w:p>
    <w:p w:rsidR="00094B95" w:rsidRDefault="00094B95" w:rsidP="007E0C62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094B95" w:rsidRDefault="00094B95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094B95" w:rsidRDefault="00094B95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094B95" w:rsidRDefault="00094B95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094B95" w:rsidRDefault="00094B95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094B95" w:rsidRDefault="00094B95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     </w:t>
      </w:r>
    </w:p>
    <w:p w:rsidR="00094B95" w:rsidRDefault="00094B95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094B95" w:rsidRDefault="00094B95" w:rsidP="007E0C62">
      <w:pPr>
        <w:pStyle w:val="Normal2"/>
        <w:jc w:val="center"/>
        <w:rPr>
          <w:rFonts w:ascii="Times New Roman" w:hAnsi="Times New Roman"/>
          <w:szCs w:val="24"/>
        </w:rPr>
      </w:pPr>
    </w:p>
    <w:p w:rsidR="00094B95" w:rsidRDefault="00094B95" w:rsidP="00EE1455">
      <w:pPr>
        <w:pStyle w:val="Normal2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 xml:space="preserve">15 жовтня 2025                                           м. Кіцмань                                                      </w:t>
      </w:r>
      <w:r w:rsidRPr="00466885">
        <w:rPr>
          <w:rFonts w:ascii="Times New Roman" w:hAnsi="Times New Roman"/>
          <w:b/>
          <w:szCs w:val="24"/>
        </w:rPr>
        <w:t>№ 352/10</w:t>
      </w:r>
    </w:p>
    <w:p w:rsidR="00094B95" w:rsidRPr="00A461C0" w:rsidRDefault="00094B95" w:rsidP="00EE1455">
      <w:pPr>
        <w:pStyle w:val="Normal2"/>
        <w:rPr>
          <w:rFonts w:ascii="Times New Roman" w:hAnsi="Times New Roman"/>
          <w:b/>
          <w:szCs w:val="24"/>
        </w:rPr>
      </w:pPr>
    </w:p>
    <w:p w:rsidR="00094B95" w:rsidRDefault="00094B95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:rsidR="00094B95" w:rsidRDefault="00094B95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:rsidR="00094B95" w:rsidRDefault="00094B95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гр.ОСОБА 1 опікуном</w:t>
      </w:r>
    </w:p>
    <w:p w:rsidR="00094B95" w:rsidRPr="00014663" w:rsidRDefault="00094B95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над гр.ОСОБА 2</w:t>
      </w:r>
    </w:p>
    <w:p w:rsidR="00094B95" w:rsidRPr="00A461C0" w:rsidRDefault="00094B95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094B95" w:rsidRDefault="00094B95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56-63,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розглянувши заяву №802 від 06.10.2025р. гр.ОСОБА 1 про доцільність призначення його опікуном над гр.ОСОБА 2,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протокол </w:t>
      </w:r>
      <w:r>
        <w:rPr>
          <w:rFonts w:ascii="Times New Roman" w:hAnsi="Times New Roman"/>
          <w:sz w:val="24"/>
          <w:szCs w:val="24"/>
          <w:lang w:val="uk-UA"/>
        </w:rPr>
        <w:t>засідання опікунської ради при виконавчому комітеті Кіцманської міської ради від 09</w:t>
      </w:r>
      <w:r w:rsidRPr="00951D18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10</w:t>
      </w:r>
      <w:r w:rsidRPr="00951D18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5</w:t>
      </w:r>
      <w:r w:rsidRPr="00951D18">
        <w:rPr>
          <w:rFonts w:ascii="Times New Roman" w:hAnsi="Times New Roman"/>
          <w:sz w:val="24"/>
          <w:szCs w:val="24"/>
          <w:lang w:val="uk-UA"/>
        </w:rPr>
        <w:t>р. №</w:t>
      </w:r>
      <w:r>
        <w:rPr>
          <w:rFonts w:ascii="Times New Roman" w:hAnsi="Times New Roman"/>
          <w:sz w:val="24"/>
          <w:szCs w:val="24"/>
          <w:lang w:val="uk-UA"/>
        </w:rPr>
        <w:t>9</w:t>
      </w:r>
      <w:r w:rsidRPr="00951D18"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:rsidR="00094B95" w:rsidRPr="00D90582" w:rsidRDefault="00094B95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:rsidR="00094B95" w:rsidRDefault="00094B95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міської ради Чернівецького району Чернівецької області про доцільність призначення  </w:t>
      </w:r>
      <w:r>
        <w:rPr>
          <w:rFonts w:ascii="Times New Roman" w:hAnsi="Times New Roman"/>
          <w:sz w:val="24"/>
          <w:szCs w:val="24"/>
          <w:lang w:val="uk-UA"/>
        </w:rPr>
        <w:t>гр.ОСОБА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1980</w:t>
      </w:r>
      <w:r w:rsidRPr="001C5FAC">
        <w:rPr>
          <w:rFonts w:ascii="Times New Roman" w:hAnsi="Times New Roman"/>
          <w:sz w:val="24"/>
          <w:szCs w:val="24"/>
          <w:lang w:val="uk-UA"/>
        </w:rPr>
        <w:t>р.н., як</w:t>
      </w:r>
      <w:r>
        <w:rPr>
          <w:rFonts w:ascii="Times New Roman" w:hAnsi="Times New Roman"/>
          <w:sz w:val="24"/>
          <w:szCs w:val="24"/>
          <w:lang w:val="uk-UA"/>
        </w:rPr>
        <w:t>ий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АДРЕСА 1,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>
        <w:rPr>
          <w:rFonts w:ascii="Times New Roman" w:hAnsi="Times New Roman"/>
          <w:sz w:val="24"/>
          <w:szCs w:val="24"/>
          <w:lang w:val="uk-UA"/>
        </w:rPr>
        <w:t>гр.ОСОБА 2,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58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інвалідом Ігр. підгрупа «Б», який потребує постійного стороннього догляду,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проживає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>
        <w:rPr>
          <w:rFonts w:ascii="Times New Roman" w:hAnsi="Times New Roman"/>
          <w:sz w:val="24"/>
          <w:szCs w:val="24"/>
          <w:lang w:val="uk-UA"/>
        </w:rPr>
        <w:t>АДРЕСА 2,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</w:t>
      </w:r>
      <w:r>
        <w:rPr>
          <w:rFonts w:ascii="Times New Roman" w:hAnsi="Times New Roman"/>
          <w:sz w:val="24"/>
          <w:szCs w:val="24"/>
          <w:lang w:val="uk-UA"/>
        </w:rPr>
        <w:t>ернівецької області (додається).</w:t>
      </w:r>
    </w:p>
    <w:p w:rsidR="00094B95" w:rsidRPr="00FF39D7" w:rsidRDefault="00094B95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Направити подання до Кіцманського районного суду про доцільність призначення гр.ОСОБА 1</w:t>
      </w:r>
      <w:r w:rsidRPr="005A7DAB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1980</w:t>
      </w:r>
      <w:r w:rsidRPr="001C5FAC">
        <w:rPr>
          <w:rFonts w:ascii="Times New Roman" w:hAnsi="Times New Roman"/>
          <w:sz w:val="24"/>
          <w:szCs w:val="24"/>
          <w:lang w:val="uk-UA"/>
        </w:rPr>
        <w:t xml:space="preserve">р.н., </w:t>
      </w:r>
      <w:r>
        <w:rPr>
          <w:rFonts w:ascii="Times New Roman" w:hAnsi="Times New Roman"/>
          <w:sz w:val="24"/>
          <w:szCs w:val="24"/>
          <w:lang w:val="uk-UA"/>
        </w:rPr>
        <w:t>опікуном над гр.ОСОБА 2,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19</w:t>
      </w:r>
      <w:r>
        <w:rPr>
          <w:rFonts w:ascii="Times New Roman" w:hAnsi="Times New Roman"/>
          <w:sz w:val="24"/>
          <w:szCs w:val="24"/>
          <w:lang w:val="uk-UA"/>
        </w:rPr>
        <w:t>58</w:t>
      </w:r>
      <w:r w:rsidRPr="00881857">
        <w:rPr>
          <w:rFonts w:ascii="Times New Roman" w:hAnsi="Times New Roman"/>
          <w:sz w:val="24"/>
          <w:szCs w:val="24"/>
          <w:lang w:val="uk-UA"/>
        </w:rPr>
        <w:t>р.н.</w:t>
      </w:r>
      <w:r>
        <w:rPr>
          <w:rFonts w:ascii="Times New Roman" w:hAnsi="Times New Roman"/>
          <w:sz w:val="24"/>
          <w:szCs w:val="24"/>
          <w:lang w:val="uk-UA"/>
        </w:rPr>
        <w:t xml:space="preserve"> інвалідом І гр. підгрупа «Б»  у випадку визнання його судом недієздатним.</w:t>
      </w:r>
    </w:p>
    <w:p w:rsidR="00094B95" w:rsidRDefault="00094B95" w:rsidP="00B10482">
      <w:pPr>
        <w:pStyle w:val="ListParagraph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(секретарку) виконавчого комітету Ярославу РАКОВІЦУ .</w:t>
      </w:r>
    </w:p>
    <w:p w:rsidR="00094B95" w:rsidRPr="00FF39D7" w:rsidRDefault="00094B95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:rsidR="00094B95" w:rsidRDefault="00094B95" w:rsidP="00466885">
      <w:pPr>
        <w:spacing w:after="0" w:line="240" w:lineRule="auto"/>
        <w:jc w:val="center"/>
        <w:rPr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Секретар міської ради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</w:t>
      </w:r>
      <w:r>
        <w:rPr>
          <w:rFonts w:ascii="Times New Roman" w:hAnsi="Times New Roman"/>
          <w:b/>
          <w:sz w:val="24"/>
          <w:szCs w:val="24"/>
          <w:lang w:val="uk-UA"/>
        </w:rPr>
        <w:t>Іван СЕМЕНЮК</w:t>
      </w:r>
    </w:p>
    <w:sectPr w:rsidR="00094B95" w:rsidSect="00854120">
      <w:pgSz w:w="11906" w:h="16838" w:code="9"/>
      <w:pgMar w:top="426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4B95" w:rsidRDefault="00094B95" w:rsidP="00EE1455">
      <w:pPr>
        <w:spacing w:after="0" w:line="240" w:lineRule="auto"/>
      </w:pPr>
      <w:r>
        <w:separator/>
      </w:r>
    </w:p>
  </w:endnote>
  <w:endnote w:type="continuationSeparator" w:id="0">
    <w:p w:rsidR="00094B95" w:rsidRDefault="00094B95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4B95" w:rsidRDefault="00094B95" w:rsidP="00EE1455">
      <w:pPr>
        <w:spacing w:after="0" w:line="240" w:lineRule="auto"/>
      </w:pPr>
      <w:r>
        <w:separator/>
      </w:r>
    </w:p>
  </w:footnote>
  <w:footnote w:type="continuationSeparator" w:id="0">
    <w:p w:rsidR="00094B95" w:rsidRDefault="00094B95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00E4A"/>
    <w:rsid w:val="000105B0"/>
    <w:rsid w:val="00012867"/>
    <w:rsid w:val="00012B86"/>
    <w:rsid w:val="00014663"/>
    <w:rsid w:val="000206A9"/>
    <w:rsid w:val="00021131"/>
    <w:rsid w:val="00021CF5"/>
    <w:rsid w:val="0002642F"/>
    <w:rsid w:val="00027C0C"/>
    <w:rsid w:val="000360A6"/>
    <w:rsid w:val="00056551"/>
    <w:rsid w:val="00060337"/>
    <w:rsid w:val="00064A15"/>
    <w:rsid w:val="00067716"/>
    <w:rsid w:val="00067920"/>
    <w:rsid w:val="00070E28"/>
    <w:rsid w:val="000721E5"/>
    <w:rsid w:val="0007446D"/>
    <w:rsid w:val="00076BDB"/>
    <w:rsid w:val="000801AD"/>
    <w:rsid w:val="00080D4D"/>
    <w:rsid w:val="00084EBD"/>
    <w:rsid w:val="000857FC"/>
    <w:rsid w:val="000944D8"/>
    <w:rsid w:val="00094B95"/>
    <w:rsid w:val="00097F96"/>
    <w:rsid w:val="000A10DB"/>
    <w:rsid w:val="000B5051"/>
    <w:rsid w:val="000C0AC7"/>
    <w:rsid w:val="000C2B6A"/>
    <w:rsid w:val="000C2D57"/>
    <w:rsid w:val="000C7C4A"/>
    <w:rsid w:val="000D4405"/>
    <w:rsid w:val="000E5091"/>
    <w:rsid w:val="000E5E89"/>
    <w:rsid w:val="0010141C"/>
    <w:rsid w:val="00103286"/>
    <w:rsid w:val="00116300"/>
    <w:rsid w:val="001253C8"/>
    <w:rsid w:val="001310B8"/>
    <w:rsid w:val="00131B8C"/>
    <w:rsid w:val="00134C90"/>
    <w:rsid w:val="001421CD"/>
    <w:rsid w:val="00142D11"/>
    <w:rsid w:val="00146D9B"/>
    <w:rsid w:val="00147A56"/>
    <w:rsid w:val="00147A60"/>
    <w:rsid w:val="001557F1"/>
    <w:rsid w:val="001567BF"/>
    <w:rsid w:val="0015746B"/>
    <w:rsid w:val="00162DE6"/>
    <w:rsid w:val="0016749F"/>
    <w:rsid w:val="00170069"/>
    <w:rsid w:val="001718E6"/>
    <w:rsid w:val="00177F8B"/>
    <w:rsid w:val="00183C65"/>
    <w:rsid w:val="00186333"/>
    <w:rsid w:val="00195043"/>
    <w:rsid w:val="0019557F"/>
    <w:rsid w:val="001963EF"/>
    <w:rsid w:val="00196D86"/>
    <w:rsid w:val="001A00F5"/>
    <w:rsid w:val="001A0E06"/>
    <w:rsid w:val="001A48E4"/>
    <w:rsid w:val="001B3B53"/>
    <w:rsid w:val="001B7EEB"/>
    <w:rsid w:val="001C5FAC"/>
    <w:rsid w:val="001C66B5"/>
    <w:rsid w:val="001D0360"/>
    <w:rsid w:val="001D21C2"/>
    <w:rsid w:val="001D2C08"/>
    <w:rsid w:val="001D3C37"/>
    <w:rsid w:val="001D5B08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32D7"/>
    <w:rsid w:val="00225556"/>
    <w:rsid w:val="0023057A"/>
    <w:rsid w:val="00230B3A"/>
    <w:rsid w:val="00236A63"/>
    <w:rsid w:val="00237342"/>
    <w:rsid w:val="00240FCD"/>
    <w:rsid w:val="00244726"/>
    <w:rsid w:val="00250A74"/>
    <w:rsid w:val="002518ED"/>
    <w:rsid w:val="0025745D"/>
    <w:rsid w:val="002576D7"/>
    <w:rsid w:val="002615D1"/>
    <w:rsid w:val="00262C6C"/>
    <w:rsid w:val="00267089"/>
    <w:rsid w:val="00267CCA"/>
    <w:rsid w:val="00274DA0"/>
    <w:rsid w:val="0028366E"/>
    <w:rsid w:val="00283FC9"/>
    <w:rsid w:val="00284622"/>
    <w:rsid w:val="00286FE1"/>
    <w:rsid w:val="002960F8"/>
    <w:rsid w:val="002A0B05"/>
    <w:rsid w:val="002A3C80"/>
    <w:rsid w:val="002A513D"/>
    <w:rsid w:val="002A51E0"/>
    <w:rsid w:val="002A52FA"/>
    <w:rsid w:val="002A54A3"/>
    <w:rsid w:val="002A6ED6"/>
    <w:rsid w:val="002B2AE1"/>
    <w:rsid w:val="002B7381"/>
    <w:rsid w:val="002C02B4"/>
    <w:rsid w:val="002C0330"/>
    <w:rsid w:val="002C5056"/>
    <w:rsid w:val="002C50BA"/>
    <w:rsid w:val="002C7B41"/>
    <w:rsid w:val="002D602B"/>
    <w:rsid w:val="002D6817"/>
    <w:rsid w:val="002E671A"/>
    <w:rsid w:val="002F13C3"/>
    <w:rsid w:val="0030495D"/>
    <w:rsid w:val="0030538B"/>
    <w:rsid w:val="00307527"/>
    <w:rsid w:val="00317427"/>
    <w:rsid w:val="00322060"/>
    <w:rsid w:val="0032457C"/>
    <w:rsid w:val="003268FF"/>
    <w:rsid w:val="0032767E"/>
    <w:rsid w:val="00354E5A"/>
    <w:rsid w:val="00357582"/>
    <w:rsid w:val="00360BB1"/>
    <w:rsid w:val="00362BA7"/>
    <w:rsid w:val="003653C2"/>
    <w:rsid w:val="00381C9A"/>
    <w:rsid w:val="00385665"/>
    <w:rsid w:val="003905F6"/>
    <w:rsid w:val="00390733"/>
    <w:rsid w:val="003932AB"/>
    <w:rsid w:val="003A0BB9"/>
    <w:rsid w:val="003A3958"/>
    <w:rsid w:val="003B1A0F"/>
    <w:rsid w:val="003B252B"/>
    <w:rsid w:val="003B4B8F"/>
    <w:rsid w:val="003B56D8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46566"/>
    <w:rsid w:val="004469D2"/>
    <w:rsid w:val="0045417C"/>
    <w:rsid w:val="0045464A"/>
    <w:rsid w:val="00465278"/>
    <w:rsid w:val="00465624"/>
    <w:rsid w:val="00466885"/>
    <w:rsid w:val="00471E66"/>
    <w:rsid w:val="00472DF6"/>
    <w:rsid w:val="00481268"/>
    <w:rsid w:val="00484E5D"/>
    <w:rsid w:val="00491BDA"/>
    <w:rsid w:val="00491ED6"/>
    <w:rsid w:val="0049467A"/>
    <w:rsid w:val="004A1839"/>
    <w:rsid w:val="004A28F2"/>
    <w:rsid w:val="004A39A7"/>
    <w:rsid w:val="004B464F"/>
    <w:rsid w:val="004B527B"/>
    <w:rsid w:val="004C0E55"/>
    <w:rsid w:val="004C2D83"/>
    <w:rsid w:val="004C693A"/>
    <w:rsid w:val="004D0BA8"/>
    <w:rsid w:val="004D12DA"/>
    <w:rsid w:val="004D3AB7"/>
    <w:rsid w:val="004E116F"/>
    <w:rsid w:val="004E53CF"/>
    <w:rsid w:val="004F1A19"/>
    <w:rsid w:val="004F1C32"/>
    <w:rsid w:val="004F2D9E"/>
    <w:rsid w:val="004F39D5"/>
    <w:rsid w:val="004F7BAE"/>
    <w:rsid w:val="005000BA"/>
    <w:rsid w:val="005007A2"/>
    <w:rsid w:val="00501065"/>
    <w:rsid w:val="005021EC"/>
    <w:rsid w:val="00502E1F"/>
    <w:rsid w:val="005118E8"/>
    <w:rsid w:val="00521205"/>
    <w:rsid w:val="00521509"/>
    <w:rsid w:val="00531E79"/>
    <w:rsid w:val="00533ACC"/>
    <w:rsid w:val="005345AE"/>
    <w:rsid w:val="0053602C"/>
    <w:rsid w:val="00541894"/>
    <w:rsid w:val="005441DF"/>
    <w:rsid w:val="00546C2E"/>
    <w:rsid w:val="00550836"/>
    <w:rsid w:val="00551CB4"/>
    <w:rsid w:val="005539DE"/>
    <w:rsid w:val="00554E16"/>
    <w:rsid w:val="00557546"/>
    <w:rsid w:val="00557C95"/>
    <w:rsid w:val="00563891"/>
    <w:rsid w:val="00565E3F"/>
    <w:rsid w:val="005740E8"/>
    <w:rsid w:val="00587E5B"/>
    <w:rsid w:val="005957B4"/>
    <w:rsid w:val="005A06AC"/>
    <w:rsid w:val="005A2F4B"/>
    <w:rsid w:val="005A3A17"/>
    <w:rsid w:val="005A57A6"/>
    <w:rsid w:val="005A7DAB"/>
    <w:rsid w:val="005B1381"/>
    <w:rsid w:val="005B7BDC"/>
    <w:rsid w:val="005C2DB9"/>
    <w:rsid w:val="005C5123"/>
    <w:rsid w:val="005C5823"/>
    <w:rsid w:val="005C5A2D"/>
    <w:rsid w:val="005C74B0"/>
    <w:rsid w:val="005D40C1"/>
    <w:rsid w:val="005E17E6"/>
    <w:rsid w:val="005E571D"/>
    <w:rsid w:val="005E7849"/>
    <w:rsid w:val="005F4DDF"/>
    <w:rsid w:val="00602142"/>
    <w:rsid w:val="00603EBB"/>
    <w:rsid w:val="00604203"/>
    <w:rsid w:val="00607E9B"/>
    <w:rsid w:val="00611699"/>
    <w:rsid w:val="006120F3"/>
    <w:rsid w:val="00620BC1"/>
    <w:rsid w:val="00622D10"/>
    <w:rsid w:val="006253A3"/>
    <w:rsid w:val="00625511"/>
    <w:rsid w:val="00626DC1"/>
    <w:rsid w:val="00633797"/>
    <w:rsid w:val="00650023"/>
    <w:rsid w:val="006539B1"/>
    <w:rsid w:val="00655D4A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71AE6"/>
    <w:rsid w:val="00691820"/>
    <w:rsid w:val="006A2FB6"/>
    <w:rsid w:val="006B189E"/>
    <w:rsid w:val="006B61A1"/>
    <w:rsid w:val="006C7B5B"/>
    <w:rsid w:val="006D565C"/>
    <w:rsid w:val="006E1809"/>
    <w:rsid w:val="006E1E18"/>
    <w:rsid w:val="006E207D"/>
    <w:rsid w:val="006F6DB6"/>
    <w:rsid w:val="00702055"/>
    <w:rsid w:val="00705BEC"/>
    <w:rsid w:val="00706BA5"/>
    <w:rsid w:val="007115E4"/>
    <w:rsid w:val="007204FA"/>
    <w:rsid w:val="00720EDA"/>
    <w:rsid w:val="00721B83"/>
    <w:rsid w:val="007325FA"/>
    <w:rsid w:val="00741EBB"/>
    <w:rsid w:val="00747478"/>
    <w:rsid w:val="0075364F"/>
    <w:rsid w:val="0075435B"/>
    <w:rsid w:val="00755005"/>
    <w:rsid w:val="00762B28"/>
    <w:rsid w:val="007714A7"/>
    <w:rsid w:val="007736C1"/>
    <w:rsid w:val="007750F9"/>
    <w:rsid w:val="00780864"/>
    <w:rsid w:val="00783DE3"/>
    <w:rsid w:val="00784D6A"/>
    <w:rsid w:val="007858A1"/>
    <w:rsid w:val="00786948"/>
    <w:rsid w:val="00787900"/>
    <w:rsid w:val="00795160"/>
    <w:rsid w:val="007A3CC7"/>
    <w:rsid w:val="007A4F52"/>
    <w:rsid w:val="007A5088"/>
    <w:rsid w:val="007A56E0"/>
    <w:rsid w:val="007B22D0"/>
    <w:rsid w:val="007B55DB"/>
    <w:rsid w:val="007B7648"/>
    <w:rsid w:val="007C0BDE"/>
    <w:rsid w:val="007C2ACE"/>
    <w:rsid w:val="007D07E2"/>
    <w:rsid w:val="007D147B"/>
    <w:rsid w:val="007D16BE"/>
    <w:rsid w:val="007D19CE"/>
    <w:rsid w:val="007D3CFC"/>
    <w:rsid w:val="007D4B7D"/>
    <w:rsid w:val="007D64B6"/>
    <w:rsid w:val="007E0C62"/>
    <w:rsid w:val="007E3260"/>
    <w:rsid w:val="007E60DB"/>
    <w:rsid w:val="0080056E"/>
    <w:rsid w:val="00803DE7"/>
    <w:rsid w:val="008043C2"/>
    <w:rsid w:val="0080449B"/>
    <w:rsid w:val="00816458"/>
    <w:rsid w:val="00822962"/>
    <w:rsid w:val="00825452"/>
    <w:rsid w:val="008331EE"/>
    <w:rsid w:val="008423E3"/>
    <w:rsid w:val="008432B1"/>
    <w:rsid w:val="00844C39"/>
    <w:rsid w:val="00854120"/>
    <w:rsid w:val="00864A03"/>
    <w:rsid w:val="008662EE"/>
    <w:rsid w:val="008679CC"/>
    <w:rsid w:val="00867E12"/>
    <w:rsid w:val="008744E2"/>
    <w:rsid w:val="00881857"/>
    <w:rsid w:val="00881954"/>
    <w:rsid w:val="00892A04"/>
    <w:rsid w:val="00892F8F"/>
    <w:rsid w:val="00897079"/>
    <w:rsid w:val="008A1C04"/>
    <w:rsid w:val="008A23C6"/>
    <w:rsid w:val="008A358D"/>
    <w:rsid w:val="008A458D"/>
    <w:rsid w:val="008B4FB6"/>
    <w:rsid w:val="008C30FE"/>
    <w:rsid w:val="008C74F0"/>
    <w:rsid w:val="008C75BF"/>
    <w:rsid w:val="008D4A5C"/>
    <w:rsid w:val="008E0317"/>
    <w:rsid w:val="008E0685"/>
    <w:rsid w:val="008E5606"/>
    <w:rsid w:val="008E59B6"/>
    <w:rsid w:val="008F5724"/>
    <w:rsid w:val="008F7423"/>
    <w:rsid w:val="008F7FE1"/>
    <w:rsid w:val="00907CA6"/>
    <w:rsid w:val="00910E9F"/>
    <w:rsid w:val="00911BF6"/>
    <w:rsid w:val="00911C8C"/>
    <w:rsid w:val="00916591"/>
    <w:rsid w:val="00923749"/>
    <w:rsid w:val="0092462C"/>
    <w:rsid w:val="00925CE1"/>
    <w:rsid w:val="009347C2"/>
    <w:rsid w:val="0093588E"/>
    <w:rsid w:val="009377E0"/>
    <w:rsid w:val="0094220C"/>
    <w:rsid w:val="0095041F"/>
    <w:rsid w:val="00951D18"/>
    <w:rsid w:val="00952FA8"/>
    <w:rsid w:val="00954219"/>
    <w:rsid w:val="00954462"/>
    <w:rsid w:val="00955944"/>
    <w:rsid w:val="00957B9A"/>
    <w:rsid w:val="00963074"/>
    <w:rsid w:val="009713BE"/>
    <w:rsid w:val="0097140F"/>
    <w:rsid w:val="00974F3F"/>
    <w:rsid w:val="00986683"/>
    <w:rsid w:val="009940DC"/>
    <w:rsid w:val="0099573B"/>
    <w:rsid w:val="009957A8"/>
    <w:rsid w:val="00995E2F"/>
    <w:rsid w:val="009A1460"/>
    <w:rsid w:val="009A6C62"/>
    <w:rsid w:val="009B1BDB"/>
    <w:rsid w:val="009B3A99"/>
    <w:rsid w:val="009C4B9B"/>
    <w:rsid w:val="009C6216"/>
    <w:rsid w:val="009D5081"/>
    <w:rsid w:val="009E2942"/>
    <w:rsid w:val="009E525A"/>
    <w:rsid w:val="009E6D0F"/>
    <w:rsid w:val="009E7976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B72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84411"/>
    <w:rsid w:val="00A91768"/>
    <w:rsid w:val="00A91B5B"/>
    <w:rsid w:val="00A920B6"/>
    <w:rsid w:val="00A93821"/>
    <w:rsid w:val="00A94269"/>
    <w:rsid w:val="00A94E39"/>
    <w:rsid w:val="00AA25F2"/>
    <w:rsid w:val="00AA2A0A"/>
    <w:rsid w:val="00AA3A55"/>
    <w:rsid w:val="00AA5D75"/>
    <w:rsid w:val="00AA7B76"/>
    <w:rsid w:val="00AB0C76"/>
    <w:rsid w:val="00AB144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138A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247C1"/>
    <w:rsid w:val="00B248FB"/>
    <w:rsid w:val="00B24C0C"/>
    <w:rsid w:val="00B4312C"/>
    <w:rsid w:val="00B43585"/>
    <w:rsid w:val="00B4377C"/>
    <w:rsid w:val="00B45543"/>
    <w:rsid w:val="00B45CBB"/>
    <w:rsid w:val="00B56DDB"/>
    <w:rsid w:val="00B61301"/>
    <w:rsid w:val="00B67C87"/>
    <w:rsid w:val="00B75A4B"/>
    <w:rsid w:val="00B76116"/>
    <w:rsid w:val="00B85CE1"/>
    <w:rsid w:val="00B913A9"/>
    <w:rsid w:val="00B92F63"/>
    <w:rsid w:val="00B93771"/>
    <w:rsid w:val="00B94500"/>
    <w:rsid w:val="00B96289"/>
    <w:rsid w:val="00BA1E7C"/>
    <w:rsid w:val="00BA510E"/>
    <w:rsid w:val="00BA6310"/>
    <w:rsid w:val="00BA640F"/>
    <w:rsid w:val="00BB00E6"/>
    <w:rsid w:val="00BB266C"/>
    <w:rsid w:val="00BC12F1"/>
    <w:rsid w:val="00BC161E"/>
    <w:rsid w:val="00BC54D4"/>
    <w:rsid w:val="00BD2B59"/>
    <w:rsid w:val="00BD2ED6"/>
    <w:rsid w:val="00BD3CE4"/>
    <w:rsid w:val="00BD43D0"/>
    <w:rsid w:val="00BD75AD"/>
    <w:rsid w:val="00BE5921"/>
    <w:rsid w:val="00BE63D2"/>
    <w:rsid w:val="00BE6F89"/>
    <w:rsid w:val="00BF0004"/>
    <w:rsid w:val="00BF77C5"/>
    <w:rsid w:val="00C0025C"/>
    <w:rsid w:val="00C00D28"/>
    <w:rsid w:val="00C06DCA"/>
    <w:rsid w:val="00C21DDE"/>
    <w:rsid w:val="00C22AEF"/>
    <w:rsid w:val="00C22C21"/>
    <w:rsid w:val="00C27860"/>
    <w:rsid w:val="00C3174D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47B"/>
    <w:rsid w:val="00C614AC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D1294"/>
    <w:rsid w:val="00CD1368"/>
    <w:rsid w:val="00CD57BE"/>
    <w:rsid w:val="00CE73D1"/>
    <w:rsid w:val="00CF0B1D"/>
    <w:rsid w:val="00D03BA6"/>
    <w:rsid w:val="00D0420D"/>
    <w:rsid w:val="00D05CCE"/>
    <w:rsid w:val="00D061C6"/>
    <w:rsid w:val="00D106D7"/>
    <w:rsid w:val="00D20C56"/>
    <w:rsid w:val="00D20D38"/>
    <w:rsid w:val="00D3158F"/>
    <w:rsid w:val="00D364CE"/>
    <w:rsid w:val="00D40E12"/>
    <w:rsid w:val="00D41FE1"/>
    <w:rsid w:val="00D42F85"/>
    <w:rsid w:val="00D45A7C"/>
    <w:rsid w:val="00D507A6"/>
    <w:rsid w:val="00D67681"/>
    <w:rsid w:val="00D7271E"/>
    <w:rsid w:val="00D77255"/>
    <w:rsid w:val="00D77F08"/>
    <w:rsid w:val="00D877EF"/>
    <w:rsid w:val="00D90582"/>
    <w:rsid w:val="00D91AD2"/>
    <w:rsid w:val="00D927B7"/>
    <w:rsid w:val="00DA7419"/>
    <w:rsid w:val="00DB0D15"/>
    <w:rsid w:val="00DC18D1"/>
    <w:rsid w:val="00DC27F0"/>
    <w:rsid w:val="00DC78A5"/>
    <w:rsid w:val="00DE5FFE"/>
    <w:rsid w:val="00E01FD3"/>
    <w:rsid w:val="00E1168D"/>
    <w:rsid w:val="00E23762"/>
    <w:rsid w:val="00E23853"/>
    <w:rsid w:val="00E26648"/>
    <w:rsid w:val="00E363EE"/>
    <w:rsid w:val="00E41228"/>
    <w:rsid w:val="00E4280D"/>
    <w:rsid w:val="00E42D65"/>
    <w:rsid w:val="00E4431B"/>
    <w:rsid w:val="00E613C6"/>
    <w:rsid w:val="00E7033E"/>
    <w:rsid w:val="00E736FB"/>
    <w:rsid w:val="00E756DD"/>
    <w:rsid w:val="00E80E58"/>
    <w:rsid w:val="00E812A3"/>
    <w:rsid w:val="00E84B2C"/>
    <w:rsid w:val="00E953B4"/>
    <w:rsid w:val="00E97F7D"/>
    <w:rsid w:val="00EA07A2"/>
    <w:rsid w:val="00EA6322"/>
    <w:rsid w:val="00EB0603"/>
    <w:rsid w:val="00EB42BE"/>
    <w:rsid w:val="00EB5990"/>
    <w:rsid w:val="00EB6CEC"/>
    <w:rsid w:val="00EC0E7D"/>
    <w:rsid w:val="00EC7D14"/>
    <w:rsid w:val="00ED7684"/>
    <w:rsid w:val="00EE1455"/>
    <w:rsid w:val="00EE483B"/>
    <w:rsid w:val="00EE4F51"/>
    <w:rsid w:val="00EF14AD"/>
    <w:rsid w:val="00EF6350"/>
    <w:rsid w:val="00EF7370"/>
    <w:rsid w:val="00EF73F4"/>
    <w:rsid w:val="00EF7DA9"/>
    <w:rsid w:val="00F00F1E"/>
    <w:rsid w:val="00F1598C"/>
    <w:rsid w:val="00F17F4B"/>
    <w:rsid w:val="00F200D3"/>
    <w:rsid w:val="00F21203"/>
    <w:rsid w:val="00F30AF4"/>
    <w:rsid w:val="00F34DB7"/>
    <w:rsid w:val="00F35A2A"/>
    <w:rsid w:val="00F35CF3"/>
    <w:rsid w:val="00F4088A"/>
    <w:rsid w:val="00F42C37"/>
    <w:rsid w:val="00F431A0"/>
    <w:rsid w:val="00F45E04"/>
    <w:rsid w:val="00F503EB"/>
    <w:rsid w:val="00F54BF5"/>
    <w:rsid w:val="00F56645"/>
    <w:rsid w:val="00F66391"/>
    <w:rsid w:val="00F732FE"/>
    <w:rsid w:val="00F737B3"/>
    <w:rsid w:val="00F774B2"/>
    <w:rsid w:val="00F8056A"/>
    <w:rsid w:val="00F806CD"/>
    <w:rsid w:val="00F812B0"/>
    <w:rsid w:val="00F82EC9"/>
    <w:rsid w:val="00F854D6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910"/>
    <w:rsid w:val="00FB7CE4"/>
    <w:rsid w:val="00FC16CD"/>
    <w:rsid w:val="00FC1BBB"/>
    <w:rsid w:val="00FC5386"/>
    <w:rsid w:val="00FD0372"/>
    <w:rsid w:val="00FD797A"/>
    <w:rsid w:val="00FE4F80"/>
    <w:rsid w:val="00FE5259"/>
    <w:rsid w:val="00FF2D84"/>
    <w:rsid w:val="00FF397B"/>
    <w:rsid w:val="00FF39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9575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5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5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5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1</Pages>
  <Words>382</Words>
  <Characters>2184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2025-10-17T12:25:00Z</cp:lastPrinted>
  <dcterms:created xsi:type="dcterms:W3CDTF">2025-10-13T13:14:00Z</dcterms:created>
  <dcterms:modified xsi:type="dcterms:W3CDTF">2025-11-04T09:47:00Z</dcterms:modified>
</cp:coreProperties>
</file>