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478" w:rsidRDefault="00395478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0699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3762044" r:id="rId8"/>
        </w:object>
      </w:r>
    </w:p>
    <w:p w:rsidR="00395478" w:rsidRDefault="00395478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95478" w:rsidRDefault="0039547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95478" w:rsidRDefault="0039547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95478" w:rsidRDefault="00395478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95478" w:rsidRDefault="00395478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95478" w:rsidRDefault="0039547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395478" w:rsidRDefault="0039547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95478" w:rsidRDefault="00395478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395478" w:rsidRDefault="00395478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15 жовтня 2025                                          м. Кіцмань                                                     </w:t>
      </w:r>
      <w:r w:rsidRPr="00F40536">
        <w:rPr>
          <w:rFonts w:ascii="Times New Roman" w:hAnsi="Times New Roman"/>
          <w:b/>
          <w:szCs w:val="24"/>
        </w:rPr>
        <w:t>№ 351/10</w:t>
      </w:r>
    </w:p>
    <w:p w:rsidR="00395478" w:rsidRPr="00A461C0" w:rsidRDefault="00395478" w:rsidP="00EE1455">
      <w:pPr>
        <w:pStyle w:val="Normal2"/>
        <w:rPr>
          <w:rFonts w:ascii="Times New Roman" w:hAnsi="Times New Roman"/>
          <w:b/>
          <w:szCs w:val="24"/>
        </w:rPr>
      </w:pPr>
    </w:p>
    <w:p w:rsidR="00395478" w:rsidRDefault="0039547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395478" w:rsidRDefault="0039547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395478" w:rsidRDefault="0039547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</w:t>
      </w:r>
    </w:p>
    <w:p w:rsidR="00395478" w:rsidRPr="00014663" w:rsidRDefault="0039547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395478" w:rsidRPr="00A461C0" w:rsidRDefault="0039547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95478" w:rsidRDefault="00395478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№819 від 07.10.2025р. ОСОБА 1 про доцільність призначення його опікуном над ОСОБА 2 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09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395478" w:rsidRPr="00D90582" w:rsidRDefault="00395478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395478" w:rsidRDefault="00395478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2(додається).</w:t>
      </w:r>
    </w:p>
    <w:p w:rsidR="00395478" w:rsidRPr="00FF39D7" w:rsidRDefault="0039547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2001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.,  у випадку визнання його судом недієздатним.</w:t>
      </w:r>
    </w:p>
    <w:p w:rsidR="00395478" w:rsidRDefault="00395478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(секретарку) виконавчого комітету Ярославу РАКОВІЦУ .</w:t>
      </w:r>
    </w:p>
    <w:p w:rsidR="00395478" w:rsidRPr="00FF39D7" w:rsidRDefault="0039547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395478" w:rsidRPr="006E1E18" w:rsidRDefault="0039547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395478" w:rsidRPr="006E1E18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478" w:rsidRDefault="00395478" w:rsidP="00EE1455">
      <w:pPr>
        <w:spacing w:after="0" w:line="240" w:lineRule="auto"/>
      </w:pPr>
      <w:r>
        <w:separator/>
      </w:r>
    </w:p>
  </w:endnote>
  <w:endnote w:type="continuationSeparator" w:id="0">
    <w:p w:rsidR="00395478" w:rsidRDefault="0039547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478" w:rsidRDefault="00395478" w:rsidP="00EE1455">
      <w:pPr>
        <w:spacing w:after="0" w:line="240" w:lineRule="auto"/>
      </w:pPr>
      <w:r>
        <w:separator/>
      </w:r>
    </w:p>
  </w:footnote>
  <w:footnote w:type="continuationSeparator" w:id="0">
    <w:p w:rsidR="00395478" w:rsidRDefault="0039547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33BF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222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19FF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7DD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0CF2"/>
    <w:rsid w:val="00381C9A"/>
    <w:rsid w:val="00385665"/>
    <w:rsid w:val="003905F6"/>
    <w:rsid w:val="00390733"/>
    <w:rsid w:val="003932AB"/>
    <w:rsid w:val="00395478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34FF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1EF2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1D02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23352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69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2F21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5181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824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4763E"/>
    <w:rsid w:val="00A53D48"/>
    <w:rsid w:val="00A64B36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2A33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997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0864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0BD6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6481"/>
    <w:rsid w:val="00F17F4B"/>
    <w:rsid w:val="00F200D3"/>
    <w:rsid w:val="00F21203"/>
    <w:rsid w:val="00F30AF4"/>
    <w:rsid w:val="00F34DB7"/>
    <w:rsid w:val="00F35A2A"/>
    <w:rsid w:val="00F35CF3"/>
    <w:rsid w:val="00F40536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336A"/>
    <w:rsid w:val="00FB7910"/>
    <w:rsid w:val="00FB7CE4"/>
    <w:rsid w:val="00FC16CD"/>
    <w:rsid w:val="00FC1BBB"/>
    <w:rsid w:val="00FC223F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eastAsia="Calibri" w:hAnsi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37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357</Words>
  <Characters>2039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2025-10-17T12:22:00Z</cp:lastPrinted>
  <dcterms:created xsi:type="dcterms:W3CDTF">2025-10-27T15:10:00Z</dcterms:created>
  <dcterms:modified xsi:type="dcterms:W3CDTF">2025-11-04T09:48:00Z</dcterms:modified>
</cp:coreProperties>
</file>