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A16B3" w:rsidRDefault="000A16B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D69E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759439" r:id="rId6"/>
        </w:object>
      </w:r>
    </w:p>
    <w:p w:rsidR="000A16B3" w:rsidRDefault="000A16B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A16B3" w:rsidRDefault="000A16B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A16B3" w:rsidRDefault="000A16B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A16B3" w:rsidRDefault="000A16B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A16B3" w:rsidRDefault="000A16B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A16B3" w:rsidRDefault="000A16B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A16B3" w:rsidRDefault="000A16B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A16B3" w:rsidRDefault="000A16B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0A16B3" w:rsidRDefault="000A16B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жовтня 2025                                         м. Кіцмань                                                      </w:t>
      </w:r>
      <w:r w:rsidRPr="00E04A42">
        <w:rPr>
          <w:rFonts w:ascii="Times New Roman" w:hAnsi="Times New Roman"/>
          <w:b/>
          <w:szCs w:val="24"/>
        </w:rPr>
        <w:t>№ 348/10</w:t>
      </w:r>
    </w:p>
    <w:p w:rsidR="000A16B3" w:rsidRDefault="000A16B3" w:rsidP="008D785D">
      <w:pPr>
        <w:rPr>
          <w:sz w:val="24"/>
          <w:lang w:val="uk-UA"/>
        </w:rPr>
      </w:pPr>
    </w:p>
    <w:p w:rsidR="000A16B3" w:rsidRDefault="000A16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0A16B3" w:rsidRPr="003B408E" w:rsidRDefault="000A16B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гр.Савчуку Івану Степановичу</w:t>
      </w:r>
    </w:p>
    <w:p w:rsidR="000A16B3" w:rsidRDefault="000A16B3" w:rsidP="008D785D">
      <w:pPr>
        <w:jc w:val="both"/>
        <w:rPr>
          <w:b/>
          <w:sz w:val="24"/>
          <w:szCs w:val="24"/>
          <w:lang w:val="uk-UA"/>
        </w:rPr>
      </w:pPr>
    </w:p>
    <w:p w:rsidR="000A16B3" w:rsidRDefault="000A16B3" w:rsidP="008D785D">
      <w:pPr>
        <w:jc w:val="both"/>
        <w:rPr>
          <w:b/>
          <w:sz w:val="24"/>
          <w:szCs w:val="24"/>
          <w:lang w:val="uk-UA"/>
        </w:rPr>
      </w:pPr>
    </w:p>
    <w:p w:rsidR="000A16B3" w:rsidRDefault="000A16B3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402/5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гр.Савчука Івана Степановича,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хвороби №710 кардіологічного відділення КНП «Кіцманська БЛІЛ»,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A16B3" w:rsidRPr="00A423BB" w:rsidRDefault="000A16B3" w:rsidP="00A423BB">
      <w:pPr>
        <w:jc w:val="both"/>
        <w:rPr>
          <w:bCs/>
          <w:sz w:val="24"/>
          <w:szCs w:val="24"/>
          <w:lang w:val="uk-UA"/>
        </w:rPr>
      </w:pPr>
    </w:p>
    <w:p w:rsidR="000A16B3" w:rsidRDefault="000A16B3" w:rsidP="00E16479">
      <w:pPr>
        <w:jc w:val="both"/>
        <w:rPr>
          <w:bCs/>
          <w:sz w:val="24"/>
          <w:szCs w:val="24"/>
          <w:lang w:val="uk-UA"/>
        </w:rPr>
      </w:pPr>
    </w:p>
    <w:p w:rsidR="000A16B3" w:rsidRDefault="000A16B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A16B3" w:rsidRDefault="000A16B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A16B3" w:rsidRPr="0084440D" w:rsidRDefault="000A16B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Савчуку Івану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лікування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4240 грн. (чотири 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0A16B3" w:rsidRPr="0084440D" w:rsidRDefault="000A16B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0A16B3" w:rsidRPr="0084440D" w:rsidRDefault="000A16B3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0A16B3" w:rsidRPr="008B124A" w:rsidRDefault="000A16B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0A16B3" w:rsidRDefault="000A16B3" w:rsidP="00AE462C">
      <w:pPr>
        <w:ind w:firstLine="600"/>
        <w:jc w:val="both"/>
        <w:rPr>
          <w:sz w:val="24"/>
          <w:szCs w:val="24"/>
          <w:lang w:val="uk-UA"/>
        </w:rPr>
      </w:pPr>
    </w:p>
    <w:p w:rsidR="000A16B3" w:rsidRDefault="000A16B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A16B3" w:rsidRDefault="000A16B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A16B3" w:rsidRDefault="000A16B3" w:rsidP="00C4248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0A16B3" w:rsidSect="000E449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A16B3"/>
    <w:rsid w:val="000C419B"/>
    <w:rsid w:val="000D5A0A"/>
    <w:rsid w:val="000E4493"/>
    <w:rsid w:val="000E69AD"/>
    <w:rsid w:val="000F099A"/>
    <w:rsid w:val="000F22EC"/>
    <w:rsid w:val="001113B2"/>
    <w:rsid w:val="001124EA"/>
    <w:rsid w:val="00133B8C"/>
    <w:rsid w:val="00150E2F"/>
    <w:rsid w:val="00161E14"/>
    <w:rsid w:val="00177FE9"/>
    <w:rsid w:val="00184A4F"/>
    <w:rsid w:val="001A03F2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036F6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47A"/>
    <w:rsid w:val="003B7E56"/>
    <w:rsid w:val="003D5879"/>
    <w:rsid w:val="003D69EF"/>
    <w:rsid w:val="003E3B39"/>
    <w:rsid w:val="004027F1"/>
    <w:rsid w:val="00406D68"/>
    <w:rsid w:val="004101EF"/>
    <w:rsid w:val="00414C89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26C86"/>
    <w:rsid w:val="005376B1"/>
    <w:rsid w:val="00540335"/>
    <w:rsid w:val="00551335"/>
    <w:rsid w:val="00553F89"/>
    <w:rsid w:val="0055490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854E4"/>
    <w:rsid w:val="006B5D2D"/>
    <w:rsid w:val="006C1661"/>
    <w:rsid w:val="006C2211"/>
    <w:rsid w:val="006F59AB"/>
    <w:rsid w:val="00714523"/>
    <w:rsid w:val="00732A83"/>
    <w:rsid w:val="00733F34"/>
    <w:rsid w:val="00747D8D"/>
    <w:rsid w:val="007514B5"/>
    <w:rsid w:val="0076044B"/>
    <w:rsid w:val="00783C9D"/>
    <w:rsid w:val="0079236C"/>
    <w:rsid w:val="00794D91"/>
    <w:rsid w:val="007B3656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5A18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18E8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6097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BF7783"/>
    <w:rsid w:val="00C077F6"/>
    <w:rsid w:val="00C12642"/>
    <w:rsid w:val="00C22E30"/>
    <w:rsid w:val="00C23162"/>
    <w:rsid w:val="00C27D3F"/>
    <w:rsid w:val="00C37466"/>
    <w:rsid w:val="00C37F9C"/>
    <w:rsid w:val="00C4248C"/>
    <w:rsid w:val="00C43892"/>
    <w:rsid w:val="00C60070"/>
    <w:rsid w:val="00C62036"/>
    <w:rsid w:val="00C67803"/>
    <w:rsid w:val="00C72835"/>
    <w:rsid w:val="00C861BE"/>
    <w:rsid w:val="00C87189"/>
    <w:rsid w:val="00CA4DB2"/>
    <w:rsid w:val="00CB2830"/>
    <w:rsid w:val="00CC31A6"/>
    <w:rsid w:val="00CF364D"/>
    <w:rsid w:val="00CF4702"/>
    <w:rsid w:val="00D00FD7"/>
    <w:rsid w:val="00D07A16"/>
    <w:rsid w:val="00D17D02"/>
    <w:rsid w:val="00D2484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44EF"/>
    <w:rsid w:val="00E04A4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7790D"/>
    <w:rsid w:val="00F83BD4"/>
    <w:rsid w:val="00F91293"/>
    <w:rsid w:val="00FA0211"/>
    <w:rsid w:val="00FB0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329</Words>
  <Characters>1876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2025-09-05T11:40:00Z</cp:lastPrinted>
  <dcterms:created xsi:type="dcterms:W3CDTF">2025-10-27T15:09:00Z</dcterms:created>
  <dcterms:modified xsi:type="dcterms:W3CDTF">2025-11-04T09:04:00Z</dcterms:modified>
</cp:coreProperties>
</file>