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321CA" w:rsidRDefault="008321C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204E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759398" r:id="rId6"/>
        </w:object>
      </w:r>
    </w:p>
    <w:p w:rsidR="008321CA" w:rsidRDefault="008321C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321CA" w:rsidRDefault="008321C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321CA" w:rsidRDefault="008321C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321CA" w:rsidRDefault="008321C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321CA" w:rsidRDefault="008321C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321CA" w:rsidRDefault="008321C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321CA" w:rsidRDefault="008321C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321CA" w:rsidRDefault="008321C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8321CA" w:rsidRDefault="008321C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15 жовтня 2025                                          м. Кіцмань                                                      </w:t>
      </w:r>
      <w:r w:rsidRPr="000960D7">
        <w:rPr>
          <w:rFonts w:ascii="Times New Roman" w:hAnsi="Times New Roman"/>
          <w:b/>
          <w:szCs w:val="24"/>
        </w:rPr>
        <w:t>№ 347/10</w:t>
      </w:r>
    </w:p>
    <w:p w:rsidR="008321CA" w:rsidRDefault="008321CA" w:rsidP="008D785D">
      <w:pPr>
        <w:rPr>
          <w:sz w:val="24"/>
          <w:lang w:val="uk-UA"/>
        </w:rPr>
      </w:pPr>
    </w:p>
    <w:p w:rsidR="008321CA" w:rsidRDefault="008321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8321CA" w:rsidRPr="003B408E" w:rsidRDefault="008321C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Мироніву Сергію Івановичу</w:t>
      </w:r>
    </w:p>
    <w:p w:rsidR="008321CA" w:rsidRDefault="008321CA" w:rsidP="008D785D">
      <w:pPr>
        <w:jc w:val="both"/>
        <w:rPr>
          <w:b/>
          <w:sz w:val="24"/>
          <w:szCs w:val="24"/>
          <w:lang w:val="uk-UA"/>
        </w:rPr>
      </w:pPr>
    </w:p>
    <w:p w:rsidR="008321CA" w:rsidRDefault="008321CA" w:rsidP="008D785D">
      <w:pPr>
        <w:jc w:val="both"/>
        <w:rPr>
          <w:b/>
          <w:sz w:val="24"/>
          <w:szCs w:val="24"/>
          <w:lang w:val="uk-UA"/>
        </w:rPr>
      </w:pPr>
    </w:p>
    <w:p w:rsidR="008321CA" w:rsidRDefault="008321C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гр.Мироніва Сергія Івановича,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посвідчення УБД,  акт обстеження умов проживання,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321CA" w:rsidRPr="00A423BB" w:rsidRDefault="008321CA" w:rsidP="00A423BB">
      <w:pPr>
        <w:jc w:val="both"/>
        <w:rPr>
          <w:bCs/>
          <w:sz w:val="24"/>
          <w:szCs w:val="24"/>
          <w:lang w:val="uk-UA"/>
        </w:rPr>
      </w:pPr>
    </w:p>
    <w:p w:rsidR="008321CA" w:rsidRDefault="008321CA" w:rsidP="00E16479">
      <w:pPr>
        <w:jc w:val="both"/>
        <w:rPr>
          <w:bCs/>
          <w:sz w:val="24"/>
          <w:szCs w:val="24"/>
          <w:lang w:val="uk-UA"/>
        </w:rPr>
      </w:pPr>
    </w:p>
    <w:p w:rsidR="008321CA" w:rsidRDefault="008321C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321CA" w:rsidRDefault="008321C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321CA" w:rsidRPr="0084440D" w:rsidRDefault="008321C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Мироніву Сергію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8321CA" w:rsidRPr="0084440D" w:rsidRDefault="008321C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8321CA" w:rsidRPr="0084440D" w:rsidRDefault="008321C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321CA" w:rsidRPr="008B124A" w:rsidRDefault="008321C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321CA" w:rsidRDefault="008321CA" w:rsidP="00AE462C">
      <w:pPr>
        <w:ind w:firstLine="600"/>
        <w:jc w:val="both"/>
        <w:rPr>
          <w:sz w:val="24"/>
          <w:szCs w:val="24"/>
          <w:lang w:val="uk-UA"/>
        </w:rPr>
      </w:pPr>
    </w:p>
    <w:p w:rsidR="008321CA" w:rsidRDefault="008321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321CA" w:rsidRDefault="008321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321CA" w:rsidRDefault="008321CA" w:rsidP="009D11D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8321CA" w:rsidSect="000960D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243"/>
    <w:rsid w:val="00066865"/>
    <w:rsid w:val="000679EF"/>
    <w:rsid w:val="0008599E"/>
    <w:rsid w:val="000960D7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00B93"/>
    <w:rsid w:val="00210848"/>
    <w:rsid w:val="00211057"/>
    <w:rsid w:val="00220BBD"/>
    <w:rsid w:val="00226103"/>
    <w:rsid w:val="00247B3A"/>
    <w:rsid w:val="002500AC"/>
    <w:rsid w:val="00264F20"/>
    <w:rsid w:val="00270C5F"/>
    <w:rsid w:val="00286C0E"/>
    <w:rsid w:val="00297BFA"/>
    <w:rsid w:val="002A2EF6"/>
    <w:rsid w:val="002A4963"/>
    <w:rsid w:val="002B5179"/>
    <w:rsid w:val="002D0DC7"/>
    <w:rsid w:val="003110A1"/>
    <w:rsid w:val="003111EE"/>
    <w:rsid w:val="00315AC2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102C"/>
    <w:rsid w:val="0043295D"/>
    <w:rsid w:val="004532F4"/>
    <w:rsid w:val="0046113B"/>
    <w:rsid w:val="004618C3"/>
    <w:rsid w:val="00463B6A"/>
    <w:rsid w:val="00464F8F"/>
    <w:rsid w:val="004659A9"/>
    <w:rsid w:val="00474991"/>
    <w:rsid w:val="004A1752"/>
    <w:rsid w:val="004C1C9F"/>
    <w:rsid w:val="004C2CE8"/>
    <w:rsid w:val="004C6427"/>
    <w:rsid w:val="004C6681"/>
    <w:rsid w:val="004C6A93"/>
    <w:rsid w:val="004D1869"/>
    <w:rsid w:val="004E0E3D"/>
    <w:rsid w:val="00501130"/>
    <w:rsid w:val="00501226"/>
    <w:rsid w:val="00503636"/>
    <w:rsid w:val="00504454"/>
    <w:rsid w:val="00514C22"/>
    <w:rsid w:val="00515BB1"/>
    <w:rsid w:val="005221A2"/>
    <w:rsid w:val="00522C49"/>
    <w:rsid w:val="00524679"/>
    <w:rsid w:val="005376B1"/>
    <w:rsid w:val="00540335"/>
    <w:rsid w:val="00541F04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D5F3B"/>
    <w:rsid w:val="005F35ED"/>
    <w:rsid w:val="005F38F1"/>
    <w:rsid w:val="0062246B"/>
    <w:rsid w:val="00624F8F"/>
    <w:rsid w:val="00627773"/>
    <w:rsid w:val="006B5D2D"/>
    <w:rsid w:val="006C1661"/>
    <w:rsid w:val="006C2211"/>
    <w:rsid w:val="006F0682"/>
    <w:rsid w:val="006F59AB"/>
    <w:rsid w:val="00703A0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5051"/>
    <w:rsid w:val="00807E59"/>
    <w:rsid w:val="008124A6"/>
    <w:rsid w:val="00823044"/>
    <w:rsid w:val="008309F1"/>
    <w:rsid w:val="008321CA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11D2"/>
    <w:rsid w:val="009D206C"/>
    <w:rsid w:val="009E182A"/>
    <w:rsid w:val="009F0E92"/>
    <w:rsid w:val="009F2C26"/>
    <w:rsid w:val="009F3EB0"/>
    <w:rsid w:val="009F7227"/>
    <w:rsid w:val="009F758B"/>
    <w:rsid w:val="00A204ED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24538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20F3F"/>
    <w:rsid w:val="00D378A2"/>
    <w:rsid w:val="00D4201D"/>
    <w:rsid w:val="00D534D4"/>
    <w:rsid w:val="00D5556D"/>
    <w:rsid w:val="00D740FA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E35E8"/>
    <w:rsid w:val="00DF3581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426E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86B88"/>
    <w:rsid w:val="00F91293"/>
    <w:rsid w:val="00F96826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345</Words>
  <Characters>1971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2025-09-05T11:40:00Z</cp:lastPrinted>
  <dcterms:created xsi:type="dcterms:W3CDTF">2025-10-27T15:08:00Z</dcterms:created>
  <dcterms:modified xsi:type="dcterms:W3CDTF">2025-11-04T09:04:00Z</dcterms:modified>
</cp:coreProperties>
</file>