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2417A4" w:rsidRDefault="002417A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06E27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3697137" r:id="rId6"/>
        </w:object>
      </w:r>
    </w:p>
    <w:p w:rsidR="002417A4" w:rsidRDefault="002417A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417A4" w:rsidRDefault="002417A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2417A4" w:rsidRDefault="002417A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417A4" w:rsidRDefault="002417A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417A4" w:rsidRDefault="002417A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417A4" w:rsidRDefault="002417A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2417A4" w:rsidRDefault="002417A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2417A4" w:rsidRDefault="002417A4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2417A4" w:rsidRDefault="002417A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15 жовтня 2025                                         м. Кіцмань                                                       </w:t>
      </w:r>
      <w:r w:rsidRPr="00EB652C">
        <w:rPr>
          <w:rFonts w:ascii="Times New Roman" w:hAnsi="Times New Roman"/>
          <w:b/>
          <w:szCs w:val="24"/>
        </w:rPr>
        <w:t>№ 346/10</w:t>
      </w:r>
    </w:p>
    <w:p w:rsidR="002417A4" w:rsidRDefault="002417A4" w:rsidP="008D785D">
      <w:pPr>
        <w:rPr>
          <w:sz w:val="24"/>
          <w:lang w:val="uk-UA"/>
        </w:rPr>
      </w:pPr>
    </w:p>
    <w:p w:rsidR="002417A4" w:rsidRDefault="002417A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2417A4" w:rsidRPr="003B408E" w:rsidRDefault="002417A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Костинюку Валентину Васильовичу</w:t>
      </w:r>
    </w:p>
    <w:p w:rsidR="002417A4" w:rsidRDefault="002417A4" w:rsidP="008D785D">
      <w:pPr>
        <w:jc w:val="both"/>
        <w:rPr>
          <w:b/>
          <w:sz w:val="24"/>
          <w:szCs w:val="24"/>
          <w:lang w:val="uk-UA"/>
        </w:rPr>
      </w:pPr>
    </w:p>
    <w:p w:rsidR="002417A4" w:rsidRDefault="002417A4" w:rsidP="008D785D">
      <w:pPr>
        <w:jc w:val="both"/>
        <w:rPr>
          <w:b/>
          <w:sz w:val="24"/>
          <w:szCs w:val="24"/>
          <w:lang w:val="uk-UA"/>
        </w:rPr>
      </w:pPr>
    </w:p>
    <w:p w:rsidR="002417A4" w:rsidRDefault="002417A4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816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гр.Костинюка Валентина Васильовича, ******р.н., військового,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копія довідки про перебування на військовій службі видана військовою частиною А3719,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військовослужбовця,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2417A4" w:rsidRPr="00A423BB" w:rsidRDefault="002417A4" w:rsidP="00A423BB">
      <w:pPr>
        <w:jc w:val="both"/>
        <w:rPr>
          <w:bCs/>
          <w:sz w:val="24"/>
          <w:szCs w:val="24"/>
          <w:lang w:val="uk-UA"/>
        </w:rPr>
      </w:pPr>
    </w:p>
    <w:p w:rsidR="002417A4" w:rsidRDefault="002417A4" w:rsidP="00E16479">
      <w:pPr>
        <w:jc w:val="both"/>
        <w:rPr>
          <w:bCs/>
          <w:sz w:val="24"/>
          <w:szCs w:val="24"/>
          <w:lang w:val="uk-UA"/>
        </w:rPr>
      </w:pPr>
    </w:p>
    <w:p w:rsidR="002417A4" w:rsidRDefault="002417A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2417A4" w:rsidRDefault="002417A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2417A4" w:rsidRPr="0084440D" w:rsidRDefault="002417A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Костинюку Валентину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4240 грн. (чотири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2417A4" w:rsidRPr="0084440D" w:rsidRDefault="002417A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2417A4" w:rsidRPr="0084440D" w:rsidRDefault="002417A4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2417A4" w:rsidRPr="008B124A" w:rsidRDefault="002417A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2417A4" w:rsidRDefault="002417A4" w:rsidP="00AE462C">
      <w:pPr>
        <w:ind w:firstLine="600"/>
        <w:jc w:val="both"/>
        <w:rPr>
          <w:sz w:val="24"/>
          <w:szCs w:val="24"/>
          <w:lang w:val="uk-UA"/>
        </w:rPr>
      </w:pPr>
    </w:p>
    <w:p w:rsidR="002417A4" w:rsidRDefault="002417A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417A4" w:rsidRDefault="002417A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417A4" w:rsidRDefault="002417A4" w:rsidP="000708F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2417A4" w:rsidSect="00EB652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2488B"/>
    <w:rsid w:val="00044E0D"/>
    <w:rsid w:val="00045029"/>
    <w:rsid w:val="00055EAF"/>
    <w:rsid w:val="00066865"/>
    <w:rsid w:val="000679EF"/>
    <w:rsid w:val="000708F3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95F46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2019"/>
    <w:rsid w:val="00226103"/>
    <w:rsid w:val="002417A4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75AC0"/>
    <w:rsid w:val="004A1752"/>
    <w:rsid w:val="004A7A14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1A02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9662D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854E4"/>
    <w:rsid w:val="006B5D2D"/>
    <w:rsid w:val="006C1661"/>
    <w:rsid w:val="006C2211"/>
    <w:rsid w:val="006F0F77"/>
    <w:rsid w:val="006F59AB"/>
    <w:rsid w:val="00711AFD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7F101C"/>
    <w:rsid w:val="00803CBC"/>
    <w:rsid w:val="00807E59"/>
    <w:rsid w:val="008124A6"/>
    <w:rsid w:val="00823044"/>
    <w:rsid w:val="008309F1"/>
    <w:rsid w:val="0084440D"/>
    <w:rsid w:val="008714E9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547E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729A1"/>
    <w:rsid w:val="00B85C91"/>
    <w:rsid w:val="00B9454F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0068"/>
    <w:rsid w:val="00CA4DB2"/>
    <w:rsid w:val="00CB2830"/>
    <w:rsid w:val="00CC31A6"/>
    <w:rsid w:val="00CF4702"/>
    <w:rsid w:val="00D00FD7"/>
    <w:rsid w:val="00D06E27"/>
    <w:rsid w:val="00D07A16"/>
    <w:rsid w:val="00D15E61"/>
    <w:rsid w:val="00D17D02"/>
    <w:rsid w:val="00D378A2"/>
    <w:rsid w:val="00D4201D"/>
    <w:rsid w:val="00D4269C"/>
    <w:rsid w:val="00D534D4"/>
    <w:rsid w:val="00D61C36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B652C"/>
    <w:rsid w:val="00ED0340"/>
    <w:rsid w:val="00ED75AF"/>
    <w:rsid w:val="00EF6825"/>
    <w:rsid w:val="00F03B78"/>
    <w:rsid w:val="00F22816"/>
    <w:rsid w:val="00F279D3"/>
    <w:rsid w:val="00F501F3"/>
    <w:rsid w:val="00F83BD4"/>
    <w:rsid w:val="00F85071"/>
    <w:rsid w:val="00F91293"/>
    <w:rsid w:val="00FA0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64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345</Words>
  <Characters>1967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2025-10-24T09:35:00Z</cp:lastPrinted>
  <dcterms:created xsi:type="dcterms:W3CDTF">2025-10-27T15:07:00Z</dcterms:created>
  <dcterms:modified xsi:type="dcterms:W3CDTF">2025-11-03T15:46:00Z</dcterms:modified>
</cp:coreProperties>
</file>