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9100D" w:rsidRDefault="0019100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0450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697056" r:id="rId6"/>
        </w:object>
      </w:r>
    </w:p>
    <w:p w:rsidR="0019100D" w:rsidRDefault="0019100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9100D" w:rsidRDefault="001910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9100D" w:rsidRDefault="0019100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9100D" w:rsidRDefault="0019100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9100D" w:rsidRDefault="00191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9100D" w:rsidRDefault="00191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9100D" w:rsidRDefault="0019100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9100D" w:rsidRDefault="0019100D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9100D" w:rsidRDefault="0019100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</w:t>
      </w:r>
      <w:r w:rsidRPr="0098286E">
        <w:rPr>
          <w:rFonts w:ascii="Times New Roman" w:hAnsi="Times New Roman"/>
          <w:b/>
          <w:szCs w:val="24"/>
        </w:rPr>
        <w:t>№ 344/10</w:t>
      </w:r>
    </w:p>
    <w:p w:rsidR="0019100D" w:rsidRDefault="0019100D" w:rsidP="008D785D">
      <w:pPr>
        <w:rPr>
          <w:sz w:val="24"/>
          <w:lang w:val="uk-UA"/>
        </w:rPr>
      </w:pPr>
    </w:p>
    <w:p w:rsidR="0019100D" w:rsidRDefault="0019100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19100D" w:rsidRPr="003B408E" w:rsidRDefault="0019100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гр.Загарії Михайлу Васильовичу</w:t>
      </w:r>
    </w:p>
    <w:p w:rsidR="0019100D" w:rsidRDefault="0019100D" w:rsidP="008D785D">
      <w:pPr>
        <w:jc w:val="both"/>
        <w:rPr>
          <w:b/>
          <w:sz w:val="24"/>
          <w:szCs w:val="24"/>
          <w:lang w:val="uk-UA"/>
        </w:rPr>
      </w:pPr>
    </w:p>
    <w:p w:rsidR="0019100D" w:rsidRDefault="0019100D" w:rsidP="008D785D">
      <w:pPr>
        <w:jc w:val="both"/>
        <w:rPr>
          <w:b/>
          <w:sz w:val="24"/>
          <w:szCs w:val="24"/>
          <w:lang w:val="uk-UA"/>
        </w:rPr>
      </w:pPr>
    </w:p>
    <w:p w:rsidR="0019100D" w:rsidRDefault="0019100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644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гр.Загарії Михайла Васильовича,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пенсійного посвідчення, копія посвідчення УБД,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9100D" w:rsidRPr="00A423BB" w:rsidRDefault="0019100D" w:rsidP="00A423BB">
      <w:pPr>
        <w:jc w:val="both"/>
        <w:rPr>
          <w:bCs/>
          <w:sz w:val="24"/>
          <w:szCs w:val="24"/>
          <w:lang w:val="uk-UA"/>
        </w:rPr>
      </w:pPr>
    </w:p>
    <w:p w:rsidR="0019100D" w:rsidRDefault="0019100D" w:rsidP="00E16479">
      <w:pPr>
        <w:jc w:val="both"/>
        <w:rPr>
          <w:bCs/>
          <w:sz w:val="24"/>
          <w:szCs w:val="24"/>
          <w:lang w:val="uk-UA"/>
        </w:rPr>
      </w:pPr>
    </w:p>
    <w:p w:rsidR="0019100D" w:rsidRDefault="0019100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9100D" w:rsidRDefault="001910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9100D" w:rsidRPr="0084440D" w:rsidRDefault="0019100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 Михайлу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 грн. (чотири тисячі двісті сорок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19100D" w:rsidRPr="0084440D" w:rsidRDefault="001910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9100D" w:rsidRPr="0084440D" w:rsidRDefault="0019100D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9100D" w:rsidRPr="008B124A" w:rsidRDefault="0019100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9100D" w:rsidRDefault="0019100D" w:rsidP="00AE462C">
      <w:pPr>
        <w:ind w:firstLine="600"/>
        <w:jc w:val="both"/>
        <w:rPr>
          <w:sz w:val="24"/>
          <w:szCs w:val="24"/>
          <w:lang w:val="uk-UA"/>
        </w:rPr>
      </w:pPr>
    </w:p>
    <w:p w:rsidR="0019100D" w:rsidRDefault="001910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9100D" w:rsidRDefault="001910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9100D" w:rsidRDefault="0019100D" w:rsidP="00CA6AA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19100D" w:rsidSect="0098286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521"/>
    <w:rsid w:val="00055EAF"/>
    <w:rsid w:val="00066865"/>
    <w:rsid w:val="000679EF"/>
    <w:rsid w:val="0008599E"/>
    <w:rsid w:val="000C419B"/>
    <w:rsid w:val="000D5A0A"/>
    <w:rsid w:val="000E3CF4"/>
    <w:rsid w:val="000E5F33"/>
    <w:rsid w:val="000E69AD"/>
    <w:rsid w:val="000F099A"/>
    <w:rsid w:val="000F22EC"/>
    <w:rsid w:val="001113B2"/>
    <w:rsid w:val="001124EA"/>
    <w:rsid w:val="00133B8C"/>
    <w:rsid w:val="00150E2F"/>
    <w:rsid w:val="00161E14"/>
    <w:rsid w:val="00177FE9"/>
    <w:rsid w:val="00184A4F"/>
    <w:rsid w:val="0019100D"/>
    <w:rsid w:val="001B1C90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A753C"/>
    <w:rsid w:val="002D0DC7"/>
    <w:rsid w:val="003110A1"/>
    <w:rsid w:val="003111EE"/>
    <w:rsid w:val="00324303"/>
    <w:rsid w:val="00337319"/>
    <w:rsid w:val="0034077A"/>
    <w:rsid w:val="00340AAA"/>
    <w:rsid w:val="00342115"/>
    <w:rsid w:val="003521DB"/>
    <w:rsid w:val="003624E0"/>
    <w:rsid w:val="00374D5B"/>
    <w:rsid w:val="00394A76"/>
    <w:rsid w:val="003A1A4E"/>
    <w:rsid w:val="003B03C5"/>
    <w:rsid w:val="003B408E"/>
    <w:rsid w:val="003B747A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2789A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854E4"/>
    <w:rsid w:val="006B5D2D"/>
    <w:rsid w:val="006C1661"/>
    <w:rsid w:val="006C2211"/>
    <w:rsid w:val="006C4669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646E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286E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258FF"/>
    <w:rsid w:val="00A34E33"/>
    <w:rsid w:val="00A423BB"/>
    <w:rsid w:val="00A451C9"/>
    <w:rsid w:val="00A478F7"/>
    <w:rsid w:val="00A652E8"/>
    <w:rsid w:val="00A67AEB"/>
    <w:rsid w:val="00A71561"/>
    <w:rsid w:val="00A747F5"/>
    <w:rsid w:val="00A75804"/>
    <w:rsid w:val="00A83486"/>
    <w:rsid w:val="00A97CE7"/>
    <w:rsid w:val="00AB23AD"/>
    <w:rsid w:val="00AB2EFF"/>
    <w:rsid w:val="00AC6A48"/>
    <w:rsid w:val="00AE12F9"/>
    <w:rsid w:val="00AE462C"/>
    <w:rsid w:val="00AF3CE0"/>
    <w:rsid w:val="00B01D6B"/>
    <w:rsid w:val="00B01FD5"/>
    <w:rsid w:val="00B03A66"/>
    <w:rsid w:val="00B117E5"/>
    <w:rsid w:val="00B36097"/>
    <w:rsid w:val="00B374F6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448D4"/>
    <w:rsid w:val="00C60070"/>
    <w:rsid w:val="00C67803"/>
    <w:rsid w:val="00C72835"/>
    <w:rsid w:val="00C861BE"/>
    <w:rsid w:val="00C87189"/>
    <w:rsid w:val="00CA4DB2"/>
    <w:rsid w:val="00CA6AAC"/>
    <w:rsid w:val="00CB2830"/>
    <w:rsid w:val="00CC31A6"/>
    <w:rsid w:val="00CF4702"/>
    <w:rsid w:val="00D00FD7"/>
    <w:rsid w:val="00D0450A"/>
    <w:rsid w:val="00D07A16"/>
    <w:rsid w:val="00D17D02"/>
    <w:rsid w:val="00D378A2"/>
    <w:rsid w:val="00D4201D"/>
    <w:rsid w:val="00D534D4"/>
    <w:rsid w:val="00D7265D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B5F83"/>
    <w:rsid w:val="00ED75AF"/>
    <w:rsid w:val="00EF6825"/>
    <w:rsid w:val="00F03B78"/>
    <w:rsid w:val="00F21020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83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334</Words>
  <Characters>1909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2025-10-27T15:07:00Z</dcterms:created>
  <dcterms:modified xsi:type="dcterms:W3CDTF">2025-11-03T15:45:00Z</dcterms:modified>
</cp:coreProperties>
</file>