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D756E" w:rsidRDefault="001D756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D51C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427609" r:id="rId6"/>
        </w:object>
      </w:r>
    </w:p>
    <w:p w:rsidR="001D756E" w:rsidRDefault="001D756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D756E" w:rsidRDefault="001D756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D756E" w:rsidRDefault="001D756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D756E" w:rsidRDefault="001D756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D756E" w:rsidRDefault="001D756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756E" w:rsidRDefault="001D756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D756E" w:rsidRDefault="001D756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D756E" w:rsidRDefault="001D756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D756E" w:rsidRDefault="001D756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жовтня 2025                                          м. Кіцмань                                                    </w:t>
      </w:r>
      <w:r w:rsidRPr="00BB6F3E">
        <w:rPr>
          <w:rFonts w:ascii="Times New Roman" w:hAnsi="Times New Roman"/>
          <w:b/>
          <w:szCs w:val="24"/>
        </w:rPr>
        <w:t>№ 343/10</w:t>
      </w:r>
    </w:p>
    <w:p w:rsidR="001D756E" w:rsidRDefault="001D756E" w:rsidP="008D785D">
      <w:pPr>
        <w:rPr>
          <w:sz w:val="24"/>
          <w:lang w:val="uk-UA"/>
        </w:rPr>
      </w:pPr>
    </w:p>
    <w:p w:rsidR="001D756E" w:rsidRDefault="001D75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1D756E" w:rsidRPr="003B408E" w:rsidRDefault="001D756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Жозі Сергію Олександровичу</w:t>
      </w:r>
    </w:p>
    <w:p w:rsidR="001D756E" w:rsidRDefault="001D756E" w:rsidP="008D785D">
      <w:pPr>
        <w:jc w:val="both"/>
        <w:rPr>
          <w:b/>
          <w:sz w:val="24"/>
          <w:szCs w:val="24"/>
          <w:lang w:val="uk-UA"/>
        </w:rPr>
      </w:pPr>
    </w:p>
    <w:p w:rsidR="001D756E" w:rsidRDefault="001D756E" w:rsidP="008D785D">
      <w:pPr>
        <w:jc w:val="both"/>
        <w:rPr>
          <w:b/>
          <w:sz w:val="24"/>
          <w:szCs w:val="24"/>
          <w:lang w:val="uk-UA"/>
        </w:rPr>
      </w:pPr>
    </w:p>
    <w:p w:rsidR="001D756E" w:rsidRDefault="001D756E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752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гр.Жоги Сергія Олександровича, ******р.н.,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посвідчення УБД,  копія довідки про перебування на військовій службі видана військовою частиною А0000,  копія довідки про безпосередню участь особи у заходах, необхідних для забезпечення оборони України,  копія військового квитка,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1D756E" w:rsidRPr="00A423BB" w:rsidRDefault="001D756E" w:rsidP="00A423BB">
      <w:pPr>
        <w:jc w:val="both"/>
        <w:rPr>
          <w:bCs/>
          <w:sz w:val="24"/>
          <w:szCs w:val="24"/>
          <w:lang w:val="uk-UA"/>
        </w:rPr>
      </w:pPr>
    </w:p>
    <w:p w:rsidR="001D756E" w:rsidRDefault="001D756E" w:rsidP="00E16479">
      <w:pPr>
        <w:jc w:val="both"/>
        <w:rPr>
          <w:bCs/>
          <w:sz w:val="24"/>
          <w:szCs w:val="24"/>
          <w:lang w:val="uk-UA"/>
        </w:rPr>
      </w:pPr>
    </w:p>
    <w:p w:rsidR="001D756E" w:rsidRDefault="001D756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D756E" w:rsidRDefault="001D756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D756E" w:rsidRPr="0084440D" w:rsidRDefault="001D756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Жозі Сергію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м.Кіцмань, АДРЕСА 1,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1D756E" w:rsidRPr="0084440D" w:rsidRDefault="001D756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D756E" w:rsidRPr="0084440D" w:rsidRDefault="001D756E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D756E" w:rsidRPr="008B124A" w:rsidRDefault="001D756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D756E" w:rsidRDefault="001D756E" w:rsidP="00AE462C">
      <w:pPr>
        <w:ind w:firstLine="600"/>
        <w:jc w:val="both"/>
        <w:rPr>
          <w:sz w:val="24"/>
          <w:szCs w:val="24"/>
          <w:lang w:val="uk-UA"/>
        </w:rPr>
      </w:pPr>
    </w:p>
    <w:p w:rsidR="001D756E" w:rsidRDefault="001D756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756E" w:rsidRDefault="001D756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756E" w:rsidRDefault="001D756E" w:rsidP="007B7167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1D756E" w:rsidSect="007B716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1CD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577F"/>
    <w:rsid w:val="001B3A56"/>
    <w:rsid w:val="001B6DCD"/>
    <w:rsid w:val="001C17F2"/>
    <w:rsid w:val="001C6A3B"/>
    <w:rsid w:val="001C7BC1"/>
    <w:rsid w:val="001D6B4D"/>
    <w:rsid w:val="001D756E"/>
    <w:rsid w:val="001E0925"/>
    <w:rsid w:val="001E5421"/>
    <w:rsid w:val="001F1A69"/>
    <w:rsid w:val="0020052A"/>
    <w:rsid w:val="00202FF7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B6B0D"/>
    <w:rsid w:val="002D0DC7"/>
    <w:rsid w:val="002F335E"/>
    <w:rsid w:val="00310E3C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C74FF"/>
    <w:rsid w:val="003D5879"/>
    <w:rsid w:val="003E3B39"/>
    <w:rsid w:val="004027F1"/>
    <w:rsid w:val="00406D68"/>
    <w:rsid w:val="004101EF"/>
    <w:rsid w:val="0043295D"/>
    <w:rsid w:val="00445BF3"/>
    <w:rsid w:val="004532F4"/>
    <w:rsid w:val="00454E05"/>
    <w:rsid w:val="0046113B"/>
    <w:rsid w:val="004618C3"/>
    <w:rsid w:val="00464514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42837"/>
    <w:rsid w:val="006854E4"/>
    <w:rsid w:val="006B5D2D"/>
    <w:rsid w:val="006C1661"/>
    <w:rsid w:val="006C2211"/>
    <w:rsid w:val="006F59AB"/>
    <w:rsid w:val="00714523"/>
    <w:rsid w:val="00747D8D"/>
    <w:rsid w:val="007514B5"/>
    <w:rsid w:val="0076044B"/>
    <w:rsid w:val="0078057B"/>
    <w:rsid w:val="00783C9D"/>
    <w:rsid w:val="0079236C"/>
    <w:rsid w:val="007B4068"/>
    <w:rsid w:val="007B7167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14E9"/>
    <w:rsid w:val="00881527"/>
    <w:rsid w:val="008869CB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40B7A"/>
    <w:rsid w:val="0094150E"/>
    <w:rsid w:val="009507E6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4F57"/>
    <w:rsid w:val="00B657C3"/>
    <w:rsid w:val="00B811C6"/>
    <w:rsid w:val="00B85C91"/>
    <w:rsid w:val="00B96261"/>
    <w:rsid w:val="00BA14E3"/>
    <w:rsid w:val="00BA5636"/>
    <w:rsid w:val="00BB6F3E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E6E5D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2726"/>
    <w:rsid w:val="00EF6825"/>
    <w:rsid w:val="00F03B78"/>
    <w:rsid w:val="00F22816"/>
    <w:rsid w:val="00F279D3"/>
    <w:rsid w:val="00F501F3"/>
    <w:rsid w:val="00F83BD4"/>
    <w:rsid w:val="00F91293"/>
    <w:rsid w:val="00F92486"/>
    <w:rsid w:val="00FA0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16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361</Words>
  <Characters>2060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2025-10-24T06:46:00Z</cp:lastPrinted>
  <dcterms:created xsi:type="dcterms:W3CDTF">2025-10-27T15:05:00Z</dcterms:created>
  <dcterms:modified xsi:type="dcterms:W3CDTF">2025-10-31T12:54:00Z</dcterms:modified>
</cp:coreProperties>
</file>