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41CE6" w:rsidRDefault="00541CE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A3A0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427428" r:id="rId6"/>
        </w:object>
      </w:r>
    </w:p>
    <w:p w:rsidR="00541CE6" w:rsidRDefault="00541CE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41CE6" w:rsidRDefault="00541CE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41CE6" w:rsidRDefault="00541CE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41CE6" w:rsidRDefault="00541CE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41CE6" w:rsidRDefault="00541CE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41CE6" w:rsidRDefault="00541CE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541CE6" w:rsidRDefault="00541CE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41CE6" w:rsidRDefault="00541CE6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541CE6" w:rsidRDefault="00541CE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жовтня 2025                                         м. Кіцмань                                                     </w:t>
      </w:r>
      <w:r w:rsidRPr="001C4CB4">
        <w:rPr>
          <w:rFonts w:ascii="Times New Roman" w:hAnsi="Times New Roman"/>
          <w:b/>
          <w:szCs w:val="24"/>
        </w:rPr>
        <w:t>№ 341/10</w:t>
      </w:r>
    </w:p>
    <w:p w:rsidR="00541CE6" w:rsidRDefault="00541CE6" w:rsidP="008D785D">
      <w:pPr>
        <w:rPr>
          <w:sz w:val="24"/>
          <w:lang w:val="uk-UA"/>
        </w:rPr>
      </w:pPr>
    </w:p>
    <w:p w:rsidR="00541CE6" w:rsidRDefault="00541CE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541CE6" w:rsidRPr="003B408E" w:rsidRDefault="00541CE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Гушуватому Андрію Євгеновичу</w:t>
      </w:r>
    </w:p>
    <w:p w:rsidR="00541CE6" w:rsidRDefault="00541CE6" w:rsidP="008D785D">
      <w:pPr>
        <w:jc w:val="both"/>
        <w:rPr>
          <w:b/>
          <w:sz w:val="24"/>
          <w:szCs w:val="24"/>
          <w:lang w:val="uk-UA"/>
        </w:rPr>
      </w:pPr>
    </w:p>
    <w:p w:rsidR="00541CE6" w:rsidRDefault="00541CE6" w:rsidP="008D785D">
      <w:pPr>
        <w:jc w:val="both"/>
        <w:rPr>
          <w:b/>
          <w:sz w:val="24"/>
          <w:szCs w:val="24"/>
          <w:lang w:val="uk-UA"/>
        </w:rPr>
      </w:pPr>
    </w:p>
    <w:p w:rsidR="00541CE6" w:rsidRDefault="00541CE6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705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гр.Гушуватого Андрія Євгеновича, ******р.н.,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витягу з реєстру ТГ, копія посвідчення УБД,  акт обстеження умов проживання,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41CE6" w:rsidRPr="00A423BB" w:rsidRDefault="00541CE6" w:rsidP="00A423BB">
      <w:pPr>
        <w:jc w:val="both"/>
        <w:rPr>
          <w:bCs/>
          <w:sz w:val="24"/>
          <w:szCs w:val="24"/>
          <w:lang w:val="uk-UA"/>
        </w:rPr>
      </w:pPr>
    </w:p>
    <w:p w:rsidR="00541CE6" w:rsidRDefault="00541CE6" w:rsidP="00E16479">
      <w:pPr>
        <w:jc w:val="both"/>
        <w:rPr>
          <w:bCs/>
          <w:sz w:val="24"/>
          <w:szCs w:val="24"/>
          <w:lang w:val="uk-UA"/>
        </w:rPr>
      </w:pPr>
    </w:p>
    <w:p w:rsidR="00541CE6" w:rsidRDefault="00541CE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41CE6" w:rsidRDefault="00541CE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41CE6" w:rsidRPr="0084440D" w:rsidRDefault="00541CE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Гушуватому Андрію Євгеновичу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541CE6" w:rsidRPr="0084440D" w:rsidRDefault="00541CE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541CE6" w:rsidRPr="0084440D" w:rsidRDefault="00541CE6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541CE6" w:rsidRPr="008B124A" w:rsidRDefault="00541CE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41CE6" w:rsidRDefault="00541CE6" w:rsidP="00AE462C">
      <w:pPr>
        <w:ind w:firstLine="600"/>
        <w:jc w:val="both"/>
        <w:rPr>
          <w:sz w:val="24"/>
          <w:szCs w:val="24"/>
          <w:lang w:val="uk-UA"/>
        </w:rPr>
      </w:pPr>
    </w:p>
    <w:p w:rsidR="00541CE6" w:rsidRDefault="00541CE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41CE6" w:rsidRDefault="00541CE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41CE6" w:rsidRDefault="00541CE6" w:rsidP="001C4CB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541CE6" w:rsidSect="001C4CB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E7FDF"/>
    <w:rsid w:val="000F22EC"/>
    <w:rsid w:val="001113B2"/>
    <w:rsid w:val="001124EA"/>
    <w:rsid w:val="00126277"/>
    <w:rsid w:val="00131C90"/>
    <w:rsid w:val="00133B8C"/>
    <w:rsid w:val="00150E2F"/>
    <w:rsid w:val="00161E14"/>
    <w:rsid w:val="00177FE9"/>
    <w:rsid w:val="00184A4F"/>
    <w:rsid w:val="001B3A56"/>
    <w:rsid w:val="001B6DCD"/>
    <w:rsid w:val="001C17F2"/>
    <w:rsid w:val="001C4CB4"/>
    <w:rsid w:val="001C6A3B"/>
    <w:rsid w:val="001C7BC1"/>
    <w:rsid w:val="001D6B4D"/>
    <w:rsid w:val="001E0925"/>
    <w:rsid w:val="001E5421"/>
    <w:rsid w:val="001F1A69"/>
    <w:rsid w:val="001F6F2C"/>
    <w:rsid w:val="0020052A"/>
    <w:rsid w:val="00206174"/>
    <w:rsid w:val="00210848"/>
    <w:rsid w:val="00211057"/>
    <w:rsid w:val="00212491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2F723B"/>
    <w:rsid w:val="003110A1"/>
    <w:rsid w:val="003111EE"/>
    <w:rsid w:val="00312BB9"/>
    <w:rsid w:val="00324303"/>
    <w:rsid w:val="00337FE7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F61B2"/>
    <w:rsid w:val="004027F1"/>
    <w:rsid w:val="00406D68"/>
    <w:rsid w:val="004101EF"/>
    <w:rsid w:val="00423D10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D09F9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41CE6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E5065"/>
    <w:rsid w:val="005F35ED"/>
    <w:rsid w:val="0062246B"/>
    <w:rsid w:val="00624F8F"/>
    <w:rsid w:val="00627773"/>
    <w:rsid w:val="006854E4"/>
    <w:rsid w:val="006B5D2D"/>
    <w:rsid w:val="006C1661"/>
    <w:rsid w:val="006C2211"/>
    <w:rsid w:val="006F59AB"/>
    <w:rsid w:val="00714365"/>
    <w:rsid w:val="00714523"/>
    <w:rsid w:val="00747D8D"/>
    <w:rsid w:val="007514B5"/>
    <w:rsid w:val="0076044B"/>
    <w:rsid w:val="00783C9D"/>
    <w:rsid w:val="0079236C"/>
    <w:rsid w:val="00794A6B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530C9"/>
    <w:rsid w:val="008735FB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303D8"/>
    <w:rsid w:val="00951F6E"/>
    <w:rsid w:val="009550E3"/>
    <w:rsid w:val="0096203B"/>
    <w:rsid w:val="00964A2F"/>
    <w:rsid w:val="00967B68"/>
    <w:rsid w:val="00981C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2252C"/>
    <w:rsid w:val="00B40050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15B60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3AA3"/>
    <w:rsid w:val="00E7431A"/>
    <w:rsid w:val="00E75335"/>
    <w:rsid w:val="00E80D53"/>
    <w:rsid w:val="00E83F84"/>
    <w:rsid w:val="00E9187D"/>
    <w:rsid w:val="00EA2C51"/>
    <w:rsid w:val="00EA3A02"/>
    <w:rsid w:val="00EB72EA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79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346</Words>
  <Characters>1977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2025-09-05T11:40:00Z</cp:lastPrinted>
  <dcterms:created xsi:type="dcterms:W3CDTF">2025-10-27T15:03:00Z</dcterms:created>
  <dcterms:modified xsi:type="dcterms:W3CDTF">2025-10-31T12:51:00Z</dcterms:modified>
</cp:coreProperties>
</file>