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872091" w:rsidRDefault="0087209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F7A5D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3426822" r:id="rId6"/>
        </w:object>
      </w:r>
    </w:p>
    <w:p w:rsidR="00872091" w:rsidRDefault="0087209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72091" w:rsidRDefault="0087209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872091" w:rsidRDefault="0087209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872091" w:rsidRDefault="0087209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872091" w:rsidRDefault="0087209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72091" w:rsidRDefault="0087209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872091" w:rsidRDefault="0087209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872091" w:rsidRDefault="00872091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872091" w:rsidRDefault="0087209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15 жовтня 2025                                         м. Кіцмань                                                      </w:t>
      </w:r>
      <w:r w:rsidRPr="00EC3952">
        <w:rPr>
          <w:rFonts w:ascii="Times New Roman" w:hAnsi="Times New Roman"/>
          <w:b/>
          <w:szCs w:val="24"/>
        </w:rPr>
        <w:t>№ 340/10</w:t>
      </w:r>
    </w:p>
    <w:p w:rsidR="00872091" w:rsidRDefault="00872091" w:rsidP="008D785D">
      <w:pPr>
        <w:rPr>
          <w:sz w:val="24"/>
          <w:lang w:val="uk-UA"/>
        </w:rPr>
      </w:pPr>
    </w:p>
    <w:p w:rsidR="00872091" w:rsidRDefault="0087209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872091" w:rsidRPr="003B408E" w:rsidRDefault="00872091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Гнатюку  Василю Івановичу</w:t>
      </w:r>
    </w:p>
    <w:p w:rsidR="00872091" w:rsidRDefault="00872091" w:rsidP="008D785D">
      <w:pPr>
        <w:jc w:val="both"/>
        <w:rPr>
          <w:b/>
          <w:sz w:val="24"/>
          <w:szCs w:val="24"/>
          <w:lang w:val="uk-UA"/>
        </w:rPr>
      </w:pPr>
    </w:p>
    <w:p w:rsidR="00872091" w:rsidRDefault="00872091" w:rsidP="008D785D">
      <w:pPr>
        <w:jc w:val="both"/>
        <w:rPr>
          <w:b/>
          <w:sz w:val="24"/>
          <w:szCs w:val="24"/>
          <w:lang w:val="uk-UA"/>
        </w:rPr>
      </w:pPr>
    </w:p>
    <w:p w:rsidR="00872091" w:rsidRDefault="00872091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194/2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гр.Гнатюка Василя Івановича, ******р.н., військового,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АДРЕСА 1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копія витягу з реєстру ТГ, копія витягу із наказу командира військової частини А0000, копія довідки рядового Гнатюка В.І. про перебування на військовій службі, 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872091" w:rsidRPr="00A423BB" w:rsidRDefault="00872091" w:rsidP="00A423BB">
      <w:pPr>
        <w:jc w:val="both"/>
        <w:rPr>
          <w:bCs/>
          <w:sz w:val="24"/>
          <w:szCs w:val="24"/>
          <w:lang w:val="uk-UA"/>
        </w:rPr>
      </w:pPr>
    </w:p>
    <w:p w:rsidR="00872091" w:rsidRDefault="00872091" w:rsidP="00E16479">
      <w:pPr>
        <w:jc w:val="both"/>
        <w:rPr>
          <w:bCs/>
          <w:sz w:val="24"/>
          <w:szCs w:val="24"/>
          <w:lang w:val="uk-UA"/>
        </w:rPr>
      </w:pPr>
    </w:p>
    <w:p w:rsidR="00872091" w:rsidRDefault="00872091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872091" w:rsidRDefault="0087209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872091" w:rsidRPr="0084440D" w:rsidRDefault="00872091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Гнатюку Василю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4240 грн. (чотири тисячі двісті сорок  </w:t>
      </w:r>
      <w:r w:rsidRPr="0084440D">
        <w:rPr>
          <w:rFonts w:ascii="Times New Roman" w:hAnsi="Times New Roman"/>
          <w:bCs/>
          <w:szCs w:val="24"/>
        </w:rPr>
        <w:t>гривень).</w:t>
      </w:r>
    </w:p>
    <w:p w:rsidR="00872091" w:rsidRPr="0084440D" w:rsidRDefault="0087209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872091" w:rsidRPr="0084440D" w:rsidRDefault="00872091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872091" w:rsidRPr="008B124A" w:rsidRDefault="00872091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872091" w:rsidRDefault="00872091" w:rsidP="00AE462C">
      <w:pPr>
        <w:ind w:firstLine="600"/>
        <w:jc w:val="both"/>
        <w:rPr>
          <w:sz w:val="24"/>
          <w:szCs w:val="24"/>
          <w:lang w:val="uk-UA"/>
        </w:rPr>
      </w:pPr>
    </w:p>
    <w:p w:rsidR="00872091" w:rsidRDefault="0087209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872091" w:rsidRDefault="0087209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872091" w:rsidRDefault="00872091" w:rsidP="00EC3952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872091" w:rsidSect="00EC395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0511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06CA"/>
    <w:rsid w:val="00324303"/>
    <w:rsid w:val="0034077A"/>
    <w:rsid w:val="00340AAA"/>
    <w:rsid w:val="00342115"/>
    <w:rsid w:val="0035242F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3F4418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149B"/>
    <w:rsid w:val="00474991"/>
    <w:rsid w:val="004A1752"/>
    <w:rsid w:val="004C1C9F"/>
    <w:rsid w:val="004C2CE8"/>
    <w:rsid w:val="004C6681"/>
    <w:rsid w:val="004C6A93"/>
    <w:rsid w:val="004E0E3D"/>
    <w:rsid w:val="004F7A5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B4F69"/>
    <w:rsid w:val="005D0ADD"/>
    <w:rsid w:val="005D39DA"/>
    <w:rsid w:val="005D5798"/>
    <w:rsid w:val="005F35ED"/>
    <w:rsid w:val="006045CF"/>
    <w:rsid w:val="0062246B"/>
    <w:rsid w:val="00624F8F"/>
    <w:rsid w:val="00627773"/>
    <w:rsid w:val="00690CA6"/>
    <w:rsid w:val="006B5D2D"/>
    <w:rsid w:val="006C1661"/>
    <w:rsid w:val="006C2211"/>
    <w:rsid w:val="006F59AB"/>
    <w:rsid w:val="00700437"/>
    <w:rsid w:val="00714523"/>
    <w:rsid w:val="00747D8D"/>
    <w:rsid w:val="007514B5"/>
    <w:rsid w:val="00755B18"/>
    <w:rsid w:val="0076044B"/>
    <w:rsid w:val="00783C9D"/>
    <w:rsid w:val="0079236C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72091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D531D"/>
    <w:rsid w:val="009E182A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01BE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44B4"/>
    <w:rsid w:val="00BE6276"/>
    <w:rsid w:val="00BF0945"/>
    <w:rsid w:val="00BF62BA"/>
    <w:rsid w:val="00C12642"/>
    <w:rsid w:val="00C22E30"/>
    <w:rsid w:val="00C23162"/>
    <w:rsid w:val="00C27D3F"/>
    <w:rsid w:val="00C31A95"/>
    <w:rsid w:val="00C37466"/>
    <w:rsid w:val="00C43892"/>
    <w:rsid w:val="00C60070"/>
    <w:rsid w:val="00C67803"/>
    <w:rsid w:val="00C72835"/>
    <w:rsid w:val="00C861BE"/>
    <w:rsid w:val="00C87189"/>
    <w:rsid w:val="00CA016C"/>
    <w:rsid w:val="00CA4DB2"/>
    <w:rsid w:val="00CB2830"/>
    <w:rsid w:val="00CB6FC1"/>
    <w:rsid w:val="00CC31A6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DD6044"/>
    <w:rsid w:val="00DF5805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C3952"/>
    <w:rsid w:val="00ED75AF"/>
    <w:rsid w:val="00EE092E"/>
    <w:rsid w:val="00EF6825"/>
    <w:rsid w:val="00F03B78"/>
    <w:rsid w:val="00F279D3"/>
    <w:rsid w:val="00F501F3"/>
    <w:rsid w:val="00F83BD4"/>
    <w:rsid w:val="00F91293"/>
    <w:rsid w:val="00FA0211"/>
    <w:rsid w:val="00FA1F4A"/>
    <w:rsid w:val="00FB0785"/>
    <w:rsid w:val="00FB5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227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355</Words>
  <Characters>2029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2025-10-22T15:10:00Z</cp:lastPrinted>
  <dcterms:created xsi:type="dcterms:W3CDTF">2025-10-27T15:04:00Z</dcterms:created>
  <dcterms:modified xsi:type="dcterms:W3CDTF">2025-10-31T12:41:00Z</dcterms:modified>
</cp:coreProperties>
</file>