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00E5A" w:rsidRDefault="00A00E5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5280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426779" r:id="rId6"/>
        </w:object>
      </w:r>
    </w:p>
    <w:p w:rsidR="00A00E5A" w:rsidRDefault="00A00E5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00E5A" w:rsidRDefault="00A00E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00E5A" w:rsidRDefault="00A00E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00E5A" w:rsidRDefault="00A00E5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00E5A" w:rsidRDefault="00A00E5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00E5A" w:rsidRDefault="00A00E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00E5A" w:rsidRDefault="00A00E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00E5A" w:rsidRDefault="00A00E5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00E5A" w:rsidRDefault="00A00E5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15 жовтня 2025                                          м. Кіцмань                                                      </w:t>
      </w:r>
      <w:r w:rsidRPr="003427DC">
        <w:rPr>
          <w:rFonts w:ascii="Times New Roman" w:hAnsi="Times New Roman"/>
          <w:b/>
          <w:szCs w:val="24"/>
        </w:rPr>
        <w:t>№ 339/10</w:t>
      </w:r>
    </w:p>
    <w:p w:rsidR="00A00E5A" w:rsidRDefault="00A00E5A" w:rsidP="008D785D">
      <w:pPr>
        <w:rPr>
          <w:sz w:val="24"/>
          <w:lang w:val="uk-UA"/>
        </w:rPr>
      </w:pPr>
    </w:p>
    <w:p w:rsidR="00A00E5A" w:rsidRDefault="00A00E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A00E5A" w:rsidRPr="003B408E" w:rsidRDefault="00A00E5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Баланецькому Івану Афанасійовичу</w:t>
      </w:r>
    </w:p>
    <w:p w:rsidR="00A00E5A" w:rsidRDefault="00A00E5A" w:rsidP="008D785D">
      <w:pPr>
        <w:jc w:val="both"/>
        <w:rPr>
          <w:b/>
          <w:sz w:val="24"/>
          <w:szCs w:val="24"/>
          <w:lang w:val="uk-UA"/>
        </w:rPr>
      </w:pPr>
    </w:p>
    <w:p w:rsidR="00A00E5A" w:rsidRDefault="00A00E5A" w:rsidP="008D785D">
      <w:pPr>
        <w:jc w:val="both"/>
        <w:rPr>
          <w:b/>
          <w:sz w:val="24"/>
          <w:szCs w:val="24"/>
          <w:lang w:val="uk-UA"/>
        </w:rPr>
      </w:pPr>
    </w:p>
    <w:p w:rsidR="00A00E5A" w:rsidRDefault="00A00E5A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390/5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гр.Баланецького Івана Афанасійовича,</w:t>
      </w:r>
      <w:r w:rsidRPr="001E3357">
        <w:rPr>
          <w:sz w:val="24"/>
          <w:szCs w:val="24"/>
          <w:lang w:val="uk-UA"/>
        </w:rPr>
        <w:t>*****</w:t>
      </w:r>
      <w:r w:rsidRPr="0048647A">
        <w:rPr>
          <w:sz w:val="24"/>
          <w:szCs w:val="24"/>
          <w:lang w:val="uk-UA"/>
        </w:rPr>
        <w:t>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витягу з реєстру ТГ, копія посвідчення УБД,  акт обстеження умов проживання,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00E5A" w:rsidRPr="00A423BB" w:rsidRDefault="00A00E5A" w:rsidP="00A423BB">
      <w:pPr>
        <w:jc w:val="both"/>
        <w:rPr>
          <w:bCs/>
          <w:sz w:val="24"/>
          <w:szCs w:val="24"/>
          <w:lang w:val="uk-UA"/>
        </w:rPr>
      </w:pPr>
    </w:p>
    <w:p w:rsidR="00A00E5A" w:rsidRDefault="00A00E5A" w:rsidP="00E16479">
      <w:pPr>
        <w:jc w:val="both"/>
        <w:rPr>
          <w:bCs/>
          <w:sz w:val="24"/>
          <w:szCs w:val="24"/>
          <w:lang w:val="uk-UA"/>
        </w:rPr>
      </w:pPr>
    </w:p>
    <w:p w:rsidR="00A00E5A" w:rsidRDefault="00A00E5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00E5A" w:rsidRDefault="00A00E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00E5A" w:rsidRPr="0084440D" w:rsidRDefault="00A00E5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Баланецькому Івану Афанасійовичу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A00E5A" w:rsidRPr="0084440D" w:rsidRDefault="00A00E5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00E5A" w:rsidRPr="0084440D" w:rsidRDefault="00A00E5A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00E5A" w:rsidRPr="008B124A" w:rsidRDefault="00A00E5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00E5A" w:rsidRDefault="00A00E5A" w:rsidP="00AE462C">
      <w:pPr>
        <w:ind w:firstLine="600"/>
        <w:jc w:val="both"/>
        <w:rPr>
          <w:sz w:val="24"/>
          <w:szCs w:val="24"/>
          <w:lang w:val="uk-UA"/>
        </w:rPr>
      </w:pPr>
    </w:p>
    <w:p w:rsidR="00A00E5A" w:rsidRDefault="00A00E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00E5A" w:rsidRDefault="00A00E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00E5A" w:rsidRDefault="00A00E5A" w:rsidP="00CE611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A00E5A" w:rsidSect="003427D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53628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3357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52803"/>
    <w:rsid w:val="00270C5F"/>
    <w:rsid w:val="0027105F"/>
    <w:rsid w:val="00286C0E"/>
    <w:rsid w:val="00297BFA"/>
    <w:rsid w:val="002A2EF6"/>
    <w:rsid w:val="002A4963"/>
    <w:rsid w:val="002D0DC7"/>
    <w:rsid w:val="002D369E"/>
    <w:rsid w:val="003110A1"/>
    <w:rsid w:val="003111EE"/>
    <w:rsid w:val="00324303"/>
    <w:rsid w:val="0034077A"/>
    <w:rsid w:val="00340AAA"/>
    <w:rsid w:val="00342115"/>
    <w:rsid w:val="003427DC"/>
    <w:rsid w:val="003624E0"/>
    <w:rsid w:val="00374D5B"/>
    <w:rsid w:val="00377963"/>
    <w:rsid w:val="003861AB"/>
    <w:rsid w:val="00394A76"/>
    <w:rsid w:val="003A1A4E"/>
    <w:rsid w:val="003A4EE5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8647A"/>
    <w:rsid w:val="004A1752"/>
    <w:rsid w:val="004A628E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2180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1207"/>
    <w:rsid w:val="005D39DA"/>
    <w:rsid w:val="005D51C2"/>
    <w:rsid w:val="005F35ED"/>
    <w:rsid w:val="006205EF"/>
    <w:rsid w:val="0062246B"/>
    <w:rsid w:val="00624F8F"/>
    <w:rsid w:val="00627773"/>
    <w:rsid w:val="006854E4"/>
    <w:rsid w:val="00697360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7F507D"/>
    <w:rsid w:val="0080061B"/>
    <w:rsid w:val="00807E59"/>
    <w:rsid w:val="008124A6"/>
    <w:rsid w:val="00823044"/>
    <w:rsid w:val="008309F1"/>
    <w:rsid w:val="008342D8"/>
    <w:rsid w:val="0084440D"/>
    <w:rsid w:val="0086272C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00E5A"/>
    <w:rsid w:val="00A21464"/>
    <w:rsid w:val="00A23999"/>
    <w:rsid w:val="00A34E33"/>
    <w:rsid w:val="00A423BB"/>
    <w:rsid w:val="00A451C9"/>
    <w:rsid w:val="00A478F7"/>
    <w:rsid w:val="00A56026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58BA"/>
    <w:rsid w:val="00C861BE"/>
    <w:rsid w:val="00C87189"/>
    <w:rsid w:val="00CA4DB2"/>
    <w:rsid w:val="00CB2830"/>
    <w:rsid w:val="00CC31A6"/>
    <w:rsid w:val="00CE6113"/>
    <w:rsid w:val="00CF4702"/>
    <w:rsid w:val="00D00FD7"/>
    <w:rsid w:val="00D07A16"/>
    <w:rsid w:val="00D17D02"/>
    <w:rsid w:val="00D378A2"/>
    <w:rsid w:val="00D4201D"/>
    <w:rsid w:val="00D44727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C6E93"/>
    <w:rsid w:val="00DD228B"/>
    <w:rsid w:val="00E00D22"/>
    <w:rsid w:val="00E0725A"/>
    <w:rsid w:val="00E136C1"/>
    <w:rsid w:val="00E15ADF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9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348</Words>
  <Characters>1990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2025-10-22T15:00:00Z</cp:lastPrinted>
  <dcterms:created xsi:type="dcterms:W3CDTF">2025-10-27T15:01:00Z</dcterms:created>
  <dcterms:modified xsi:type="dcterms:W3CDTF">2025-10-31T12:40:00Z</dcterms:modified>
</cp:coreProperties>
</file>