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90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0759887" r:id="rId6"/>
        </w:objec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Pr="008A09ED" w:rsidRDefault="00CF4C90" w:rsidP="006162E7">
      <w:pPr>
        <w:pStyle w:val="20"/>
      </w:pPr>
      <w:r w:rsidRPr="008A09ED">
        <w:t>КІЦМАНСЬКА МІСЬКА РАДА</w:t>
      </w:r>
    </w:p>
    <w:p w:rsidR="00CF4C90" w:rsidRPr="008A09ED" w:rsidRDefault="00CF4C90" w:rsidP="006162E7">
      <w:pPr>
        <w:pStyle w:val="20"/>
      </w:pPr>
      <w:r w:rsidRPr="008A09ED">
        <w:t>ЧЕРНІВЕЦЬКОГО  РАЙОНУ ЧЕРНІВЕЦЬКОЇ ОБЛАСТІ</w:t>
      </w:r>
    </w:p>
    <w:p w:rsidR="00CF4C90" w:rsidRPr="008A09ED" w:rsidRDefault="00CF4C90" w:rsidP="006162E7">
      <w:pPr>
        <w:pStyle w:val="20"/>
      </w:pPr>
      <w:r w:rsidRPr="008A09ED">
        <w:t>ВИКОНАВЧИЙ  КОМІТЕТ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CF4C90" w:rsidRPr="008A09ED" w:rsidRDefault="00CF4C90" w:rsidP="006162E7">
      <w:pPr>
        <w:pStyle w:val="20"/>
        <w:jc w:val="right"/>
        <w:rPr>
          <w:sz w:val="24"/>
          <w:szCs w:val="24"/>
        </w:rPr>
      </w:pP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CF4C90" w:rsidRPr="008A09ED" w:rsidRDefault="00CF4C90" w:rsidP="006162E7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17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</w:t>
      </w:r>
      <w:r>
        <w:rPr>
          <w:b w:val="0"/>
          <w:bCs w:val="0"/>
          <w:sz w:val="24"/>
          <w:szCs w:val="24"/>
          <w:lang w:val="ru-RU"/>
        </w:rPr>
        <w:t xml:space="preserve">      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676159">
        <w:rPr>
          <w:bCs w:val="0"/>
          <w:sz w:val="24"/>
          <w:szCs w:val="24"/>
          <w:lang w:val="ru-RU"/>
        </w:rPr>
        <w:t xml:space="preserve">№ </w:t>
      </w:r>
      <w:r w:rsidRPr="00676159">
        <w:rPr>
          <w:bCs w:val="0"/>
          <w:sz w:val="24"/>
          <w:szCs w:val="24"/>
        </w:rPr>
        <w:t>331/9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Pr="00DE5760" w:rsidRDefault="00CF4C9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 w:rsidRPr="00DE5760">
        <w:rPr>
          <w:rStyle w:val="a"/>
          <w:b/>
          <w:bCs/>
          <w:sz w:val="24"/>
          <w:szCs w:val="24"/>
        </w:rPr>
        <w:t xml:space="preserve">Про надання статусу дитини, яка постраждала внаслідок </w:t>
      </w:r>
    </w:p>
    <w:p w:rsidR="00CF4C90" w:rsidRPr="00DE5760" w:rsidRDefault="00CF4C9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 w:rsidRPr="00DE5760">
        <w:rPr>
          <w:rStyle w:val="a"/>
          <w:b/>
          <w:bCs/>
          <w:sz w:val="24"/>
          <w:szCs w:val="24"/>
        </w:rPr>
        <w:t xml:space="preserve">воєнних дій та збройних конфліктів малолітньому </w:t>
      </w:r>
    </w:p>
    <w:p w:rsidR="00CF4C90" w:rsidRPr="00DE5760" w:rsidRDefault="00CF4C9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DE5760">
        <w:rPr>
          <w:rStyle w:val="a"/>
          <w:b/>
          <w:bCs/>
          <w:sz w:val="24"/>
          <w:szCs w:val="24"/>
        </w:rPr>
        <w:t xml:space="preserve">, 30 квітня 2012 року народження </w:t>
      </w:r>
    </w:p>
    <w:p w:rsidR="00CF4C90" w:rsidRPr="00DE5760" w:rsidRDefault="00CF4C9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 w:rsidRPr="00DE5760">
        <w:rPr>
          <w:rStyle w:val="a"/>
          <w:b/>
          <w:bCs/>
          <w:sz w:val="24"/>
          <w:szCs w:val="24"/>
        </w:rPr>
        <w:t xml:space="preserve">та неповнолітньому </w:t>
      </w:r>
      <w:r>
        <w:rPr>
          <w:rStyle w:val="a"/>
          <w:b/>
          <w:bCs/>
          <w:sz w:val="24"/>
          <w:szCs w:val="24"/>
        </w:rPr>
        <w:t>ОСОБА 2</w:t>
      </w:r>
      <w:r w:rsidRPr="00DE5760">
        <w:rPr>
          <w:rStyle w:val="a"/>
          <w:b/>
          <w:bCs/>
          <w:sz w:val="24"/>
          <w:szCs w:val="24"/>
        </w:rPr>
        <w:t xml:space="preserve">, 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  <w:r w:rsidRPr="00DE5760">
        <w:rPr>
          <w:rStyle w:val="a"/>
          <w:sz w:val="24"/>
          <w:szCs w:val="24"/>
        </w:rPr>
        <w:t>16 жовтня 2008 року народження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</w:t>
      </w:r>
      <w:r w:rsidRPr="008A09ED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 </w:t>
      </w:r>
      <w:r w:rsidRPr="003C146C">
        <w:rPr>
          <w:rStyle w:val="a"/>
          <w:b w:val="0"/>
          <w:bCs w:val="0"/>
          <w:sz w:val="24"/>
          <w:szCs w:val="24"/>
        </w:rPr>
        <w:t xml:space="preserve">та доповненнями,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</w:t>
      </w:r>
      <w:r>
        <w:rPr>
          <w:rStyle w:val="a"/>
          <w:b w:val="0"/>
          <w:bCs w:val="0"/>
          <w:sz w:val="24"/>
          <w:szCs w:val="24"/>
        </w:rPr>
        <w:t>гр. ОСОБА 3,</w:t>
      </w:r>
      <w:r w:rsidRPr="003C146C">
        <w:rPr>
          <w:rStyle w:val="a"/>
          <w:b w:val="0"/>
          <w:bCs w:val="0"/>
          <w:sz w:val="24"/>
          <w:szCs w:val="24"/>
        </w:rPr>
        <w:t xml:space="preserve"> 02 грудня 1989 року народження від 04.09.2025 № </w:t>
      </w:r>
      <w:r w:rsidRPr="00A464FF">
        <w:rPr>
          <w:rStyle w:val="a"/>
          <w:b w:val="0"/>
          <w:bCs w:val="0"/>
          <w:sz w:val="24"/>
          <w:szCs w:val="24"/>
        </w:rPr>
        <w:t xml:space="preserve">378 </w:t>
      </w:r>
      <w:r w:rsidRPr="003C146C">
        <w:rPr>
          <w:rStyle w:val="a"/>
          <w:b w:val="0"/>
          <w:bCs w:val="0"/>
          <w:sz w:val="24"/>
          <w:szCs w:val="24"/>
        </w:rPr>
        <w:t xml:space="preserve">та інші подані на засідання документи: паспорт громадянина України серія ЕН № </w:t>
      </w:r>
      <w:r>
        <w:rPr>
          <w:rStyle w:val="a"/>
          <w:b w:val="0"/>
          <w:bCs w:val="0"/>
          <w:sz w:val="24"/>
          <w:szCs w:val="24"/>
        </w:rPr>
        <w:t>000000</w:t>
      </w:r>
      <w:r w:rsidRPr="003C146C">
        <w:rPr>
          <w:rStyle w:val="a"/>
          <w:b w:val="0"/>
          <w:bCs w:val="0"/>
          <w:sz w:val="24"/>
          <w:szCs w:val="24"/>
        </w:rPr>
        <w:t xml:space="preserve">, виданий Троїцьким РВ УМВС України в Луганській області 05.05.2006, свідоцтво про народження малолітнього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3C146C">
        <w:rPr>
          <w:rStyle w:val="a"/>
          <w:b w:val="0"/>
          <w:bCs w:val="0"/>
          <w:sz w:val="24"/>
          <w:szCs w:val="24"/>
        </w:rPr>
        <w:t xml:space="preserve">, 30 квітня 2012 року народження, серія І-ЕД № </w:t>
      </w:r>
      <w:r>
        <w:rPr>
          <w:rStyle w:val="a"/>
          <w:b w:val="0"/>
          <w:bCs w:val="0"/>
          <w:sz w:val="24"/>
          <w:szCs w:val="24"/>
        </w:rPr>
        <w:t>000000</w:t>
      </w:r>
      <w:r w:rsidRPr="003C146C">
        <w:rPr>
          <w:rStyle w:val="a"/>
          <w:b w:val="0"/>
          <w:bCs w:val="0"/>
          <w:sz w:val="24"/>
          <w:szCs w:val="24"/>
        </w:rPr>
        <w:t xml:space="preserve">, видане виконавчим комітетом Новочервоненської сільської ради Троїцького району Луганської області 11.05.2012, свідоцтво </w:t>
      </w:r>
      <w:r>
        <w:rPr>
          <w:rStyle w:val="a"/>
          <w:b w:val="0"/>
          <w:bCs w:val="0"/>
          <w:sz w:val="24"/>
          <w:szCs w:val="24"/>
        </w:rPr>
        <w:t>про народження неповнолітнього ОСОБА 2</w:t>
      </w:r>
      <w:r w:rsidRPr="003C146C">
        <w:rPr>
          <w:rStyle w:val="a"/>
          <w:b w:val="0"/>
          <w:bCs w:val="0"/>
          <w:sz w:val="24"/>
          <w:szCs w:val="24"/>
        </w:rPr>
        <w:t xml:space="preserve">, 16 жовтня 2008 року народження, серія І-ЕД № </w:t>
      </w:r>
      <w:r>
        <w:rPr>
          <w:rStyle w:val="a"/>
          <w:b w:val="0"/>
          <w:bCs w:val="0"/>
          <w:sz w:val="24"/>
          <w:szCs w:val="24"/>
        </w:rPr>
        <w:t>000000</w:t>
      </w:r>
      <w:r w:rsidRPr="003C146C">
        <w:rPr>
          <w:rStyle w:val="a"/>
          <w:b w:val="0"/>
          <w:bCs w:val="0"/>
          <w:sz w:val="24"/>
          <w:szCs w:val="24"/>
        </w:rPr>
        <w:t>, видане виконавчим комітетом Новочервоненської сільської ради Троїцького району Луганської області 05.11.2008, висновок за результатами оцінювання потреб сім'ї від 04.09.2025 № 52, підготовлений фахівцем з соціальної роботи КНП «Кіцманський центр надання соціальних послуг» Кіцманськ</w:t>
      </w:r>
      <w:r>
        <w:rPr>
          <w:rStyle w:val="a"/>
          <w:b w:val="0"/>
          <w:bCs w:val="0"/>
          <w:sz w:val="24"/>
          <w:szCs w:val="24"/>
        </w:rPr>
        <w:t>ої міської ради, зважаючи на те,</w:t>
      </w:r>
      <w:r w:rsidRPr="003C146C">
        <w:rPr>
          <w:rStyle w:val="a"/>
          <w:b w:val="0"/>
          <w:bCs w:val="0"/>
          <w:sz w:val="24"/>
          <w:szCs w:val="24"/>
        </w:rPr>
        <w:t xml:space="preserve"> що діти зазнали психологічного насильства, моральних та психологічних страждань, які вони перенесли внаслідок проживання в умовах воєнних дій і як результат, залишили своє місце проживання з метою уникнення негативних наслідків збройного конфлікту</w:t>
      </w:r>
      <w:r w:rsidRPr="008A09ED">
        <w:rPr>
          <w:b w:val="0"/>
          <w:bCs w:val="0"/>
          <w:sz w:val="24"/>
          <w:szCs w:val="24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8A09ED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4,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CF4C90" w:rsidRPr="008A09ED" w:rsidRDefault="00CF4C90" w:rsidP="006162E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CF4C90" w:rsidRPr="008A09ED" w:rsidRDefault="00CF4C90" w:rsidP="006162E7">
      <w:pPr>
        <w:pStyle w:val="20"/>
        <w:jc w:val="both"/>
        <w:rPr>
          <w:sz w:val="24"/>
          <w:szCs w:val="24"/>
        </w:rPr>
      </w:pPr>
    </w:p>
    <w:p w:rsidR="00CF4C90" w:rsidRPr="00BC7762" w:rsidRDefault="00CF4C90" w:rsidP="006162E7">
      <w:pPr>
        <w:pStyle w:val="1"/>
        <w:numPr>
          <w:ilvl w:val="0"/>
          <w:numId w:val="1"/>
        </w:numPr>
        <w:tabs>
          <w:tab w:val="left" w:pos="1042"/>
        </w:tabs>
        <w:spacing w:after="260"/>
        <w:ind w:firstLine="709"/>
        <w:jc w:val="both"/>
        <w:rPr>
          <w:rStyle w:val="a"/>
          <w:sz w:val="24"/>
          <w:szCs w:val="24"/>
        </w:rPr>
      </w:pPr>
      <w:r w:rsidRPr="008A09ED">
        <w:rPr>
          <w:sz w:val="24"/>
          <w:szCs w:val="24"/>
        </w:rPr>
        <w:t xml:space="preserve"> </w:t>
      </w:r>
      <w:r w:rsidRPr="0088731F">
        <w:rPr>
          <w:rStyle w:val="a"/>
          <w:sz w:val="24"/>
          <w:szCs w:val="24"/>
        </w:rPr>
        <w:t>Надати статус дитини, яка постраждала внаслідок воєнних дій та збройних конфліктів малолітн</w:t>
      </w:r>
      <w:r>
        <w:rPr>
          <w:rStyle w:val="a"/>
          <w:sz w:val="24"/>
          <w:szCs w:val="24"/>
        </w:rPr>
        <w:t>ьому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30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квітня</w:t>
      </w:r>
      <w:r w:rsidRPr="0088731F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2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ю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вул.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вул.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с. Новочервоне, Сватівський район, Луганська область</w:t>
      </w:r>
      <w:r w:rsidRPr="0088731F">
        <w:rPr>
          <w:rStyle w:val="a"/>
          <w:sz w:val="24"/>
          <w:szCs w:val="24"/>
        </w:rPr>
        <w:t>.</w:t>
      </w:r>
    </w:p>
    <w:p w:rsidR="00CF4C90" w:rsidRPr="00BC7762" w:rsidRDefault="00CF4C90" w:rsidP="006162E7">
      <w:pPr>
        <w:pStyle w:val="1"/>
        <w:numPr>
          <w:ilvl w:val="0"/>
          <w:numId w:val="1"/>
        </w:numPr>
        <w:tabs>
          <w:tab w:val="left" w:pos="1042"/>
        </w:tabs>
        <w:spacing w:after="260"/>
        <w:ind w:firstLine="760"/>
        <w:jc w:val="both"/>
        <w:rPr>
          <w:sz w:val="24"/>
          <w:szCs w:val="24"/>
        </w:rPr>
      </w:pPr>
      <w:r w:rsidRPr="0088731F">
        <w:rPr>
          <w:rStyle w:val="a"/>
          <w:sz w:val="24"/>
          <w:szCs w:val="24"/>
        </w:rPr>
        <w:t xml:space="preserve">Надати статус дитини, яка постраждала внаслідок воєнних дій та збройних конфліктів </w:t>
      </w:r>
      <w:r>
        <w:rPr>
          <w:rStyle w:val="a"/>
          <w:sz w:val="24"/>
          <w:szCs w:val="24"/>
        </w:rPr>
        <w:t>неповнолітньому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16 жовтня</w:t>
      </w:r>
      <w:r w:rsidRPr="0088731F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08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ю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вул.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вул.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с. Новочервоне, Сватівський район, Луганська область</w:t>
      </w:r>
      <w:r w:rsidRPr="0088731F">
        <w:rPr>
          <w:rStyle w:val="a"/>
          <w:sz w:val="24"/>
          <w:szCs w:val="24"/>
        </w:rPr>
        <w:t>.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</w:t>
      </w:r>
      <w:r w:rsidRPr="003C146C">
        <w:rPr>
          <w:b w:val="0"/>
          <w:bCs w:val="0"/>
          <w:sz w:val="24"/>
          <w:szCs w:val="24"/>
        </w:rPr>
        <w:t>3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8A09ED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CF4C90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Pr="008A09ED" w:rsidRDefault="00CF4C90" w:rsidP="006162E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CF4C90" w:rsidRPr="008A09ED" w:rsidRDefault="00CF4C9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CF4C90" w:rsidRPr="008A09ED" w:rsidSect="00496467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C013D"/>
    <w:multiLevelType w:val="multilevel"/>
    <w:tmpl w:val="BF20A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29E"/>
    <w:rsid w:val="001043A9"/>
    <w:rsid w:val="00227FD5"/>
    <w:rsid w:val="00292006"/>
    <w:rsid w:val="002B4E45"/>
    <w:rsid w:val="002D6F36"/>
    <w:rsid w:val="002F662D"/>
    <w:rsid w:val="00320B51"/>
    <w:rsid w:val="003B439A"/>
    <w:rsid w:val="003C146C"/>
    <w:rsid w:val="00423C92"/>
    <w:rsid w:val="00437A1A"/>
    <w:rsid w:val="00496467"/>
    <w:rsid w:val="004B754C"/>
    <w:rsid w:val="004C0BBB"/>
    <w:rsid w:val="004F129E"/>
    <w:rsid w:val="006162E7"/>
    <w:rsid w:val="00653B86"/>
    <w:rsid w:val="00676159"/>
    <w:rsid w:val="007149E7"/>
    <w:rsid w:val="007470B3"/>
    <w:rsid w:val="007C2FF7"/>
    <w:rsid w:val="007D66A4"/>
    <w:rsid w:val="0088731F"/>
    <w:rsid w:val="008A09ED"/>
    <w:rsid w:val="00A413DF"/>
    <w:rsid w:val="00A464FF"/>
    <w:rsid w:val="00B17BF0"/>
    <w:rsid w:val="00BC7762"/>
    <w:rsid w:val="00C85B1C"/>
    <w:rsid w:val="00CF4C90"/>
    <w:rsid w:val="00D1643A"/>
    <w:rsid w:val="00D20541"/>
    <w:rsid w:val="00D249E5"/>
    <w:rsid w:val="00D77791"/>
    <w:rsid w:val="00DE5760"/>
    <w:rsid w:val="00E14755"/>
    <w:rsid w:val="00E238CD"/>
    <w:rsid w:val="00E253FD"/>
    <w:rsid w:val="00E77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162E7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129E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F129E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F129E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129E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129E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F129E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129E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129E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129E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129E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F129E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F129E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F129E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F129E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F129E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F129E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F129E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F129E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F129E"/>
    <w:pPr>
      <w:spacing w:after="80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F129E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F129E"/>
    <w:pPr>
      <w:numPr>
        <w:ilvl w:val="1"/>
      </w:numPr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129E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F129E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4F129E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F129E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4F129E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F129E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F129E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F129E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6162E7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6162E7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6162E7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6162E7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484</Words>
  <Characters>2763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6</cp:revision>
  <cp:lastPrinted>2025-09-18T08:02:00Z</cp:lastPrinted>
  <dcterms:created xsi:type="dcterms:W3CDTF">2025-09-15T14:56:00Z</dcterms:created>
  <dcterms:modified xsi:type="dcterms:W3CDTF">2025-09-30T14:52:00Z</dcterms:modified>
</cp:coreProperties>
</file>