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F4" w:rsidRDefault="007D72F4" w:rsidP="001C1D07">
      <w:pPr>
        <w:tabs>
          <w:tab w:val="left" w:pos="1340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0759286" r:id="rId5"/>
        </w:object>
      </w:r>
    </w:p>
    <w:p w:rsidR="007D72F4" w:rsidRPr="00EB29E2" w:rsidRDefault="007D72F4" w:rsidP="001C1D07">
      <w:pPr>
        <w:tabs>
          <w:tab w:val="left" w:pos="1340"/>
        </w:tabs>
        <w:rPr>
          <w:rFonts w:ascii="Times New Roman" w:hAnsi="Times New Roman"/>
          <w:color w:val="FF0000"/>
        </w:rPr>
      </w:pPr>
    </w:p>
    <w:p w:rsidR="007D72F4" w:rsidRPr="00CA36B9" w:rsidRDefault="007D72F4" w:rsidP="001C1D0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D72F4" w:rsidRPr="00CA36B9" w:rsidRDefault="007D72F4" w:rsidP="001C1D0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D72F4" w:rsidRPr="00CA36B9" w:rsidRDefault="007D72F4" w:rsidP="001C1D0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D72F4" w:rsidRPr="00CA36B9" w:rsidRDefault="007D72F4" w:rsidP="001C1D07">
      <w:pPr>
        <w:jc w:val="right"/>
        <w:rPr>
          <w:rFonts w:ascii="Times New Roman" w:hAnsi="Times New Roman"/>
        </w:rPr>
      </w:pPr>
    </w:p>
    <w:p w:rsidR="007D72F4" w:rsidRPr="00CA36B9" w:rsidRDefault="007D72F4" w:rsidP="001C1D07">
      <w:pPr>
        <w:jc w:val="right"/>
        <w:rPr>
          <w:rFonts w:ascii="Times New Roman" w:hAnsi="Times New Roman"/>
        </w:rPr>
      </w:pPr>
    </w:p>
    <w:p w:rsidR="007D72F4" w:rsidRPr="00CA36B9" w:rsidRDefault="007D72F4" w:rsidP="001C1D07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7D72F4" w:rsidRPr="00CA36B9" w:rsidRDefault="007D72F4" w:rsidP="001C1D07">
      <w:pPr>
        <w:rPr>
          <w:rFonts w:ascii="Times New Roman" w:hAnsi="Times New Roman"/>
          <w:b/>
        </w:rPr>
      </w:pPr>
    </w:p>
    <w:p w:rsidR="007D72F4" w:rsidRPr="00146014" w:rsidRDefault="007D72F4" w:rsidP="001C1D07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17 вересня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м. Кіцмань                                               </w:t>
      </w:r>
      <w:r>
        <w:rPr>
          <w:rFonts w:ascii="Times New Roman" w:hAnsi="Times New Roman"/>
        </w:rPr>
        <w:t xml:space="preserve">     </w:t>
      </w:r>
      <w:r w:rsidRPr="00CA36B9"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329/9</w:t>
      </w:r>
    </w:p>
    <w:p w:rsidR="007D72F4" w:rsidRDefault="007D72F4" w:rsidP="001C1D07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житлового будинку та земельної ділянки площею 0,0852 га </w:t>
      </w: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>господарських будівель і споруд, розташованих за адресою:</w:t>
      </w: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 xml:space="preserve">вул. </w:t>
      </w:r>
      <w:r>
        <w:rPr>
          <w:rStyle w:val="a"/>
          <w:b/>
          <w:bCs/>
          <w:sz w:val="24"/>
          <w:szCs w:val="24"/>
        </w:rPr>
        <w:t>АДРЕСА 1</w:t>
      </w:r>
      <w:r w:rsidRPr="0029570E">
        <w:rPr>
          <w:rStyle w:val="a"/>
          <w:b/>
          <w:bCs/>
          <w:sz w:val="24"/>
          <w:szCs w:val="24"/>
        </w:rPr>
        <w:t xml:space="preserve">, м. Кіцмань між </w:t>
      </w:r>
      <w:r>
        <w:rPr>
          <w:rStyle w:val="a"/>
          <w:b/>
          <w:bCs/>
          <w:sz w:val="24"/>
          <w:szCs w:val="24"/>
        </w:rPr>
        <w:t>ОСОБА 1</w:t>
      </w:r>
      <w:r w:rsidRPr="0029570E">
        <w:rPr>
          <w:rStyle w:val="a"/>
          <w:b/>
          <w:bCs/>
          <w:sz w:val="24"/>
          <w:szCs w:val="24"/>
        </w:rPr>
        <w:t xml:space="preserve">, </w:t>
      </w:r>
    </w:p>
    <w:p w:rsidR="007D72F4" w:rsidRDefault="007D72F4" w:rsidP="001C1D07">
      <w:pPr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>18 листопада 19</w:t>
      </w:r>
      <w:r>
        <w:rPr>
          <w:rStyle w:val="a"/>
          <w:b/>
          <w:bCs/>
          <w:sz w:val="24"/>
          <w:szCs w:val="24"/>
        </w:rPr>
        <w:t>**</w:t>
      </w:r>
      <w:r w:rsidRPr="0029570E">
        <w:rPr>
          <w:rStyle w:val="a"/>
          <w:b/>
          <w:bCs/>
          <w:sz w:val="24"/>
          <w:szCs w:val="24"/>
        </w:rPr>
        <w:t xml:space="preserve">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29570E">
        <w:rPr>
          <w:rStyle w:val="a"/>
          <w:b/>
          <w:bCs/>
          <w:sz w:val="24"/>
          <w:szCs w:val="24"/>
        </w:rPr>
        <w:t xml:space="preserve">, </w:t>
      </w:r>
    </w:p>
    <w:p w:rsidR="007D72F4" w:rsidRDefault="007D72F4" w:rsidP="001C1D07">
      <w:pPr>
        <w:tabs>
          <w:tab w:val="left" w:pos="3820"/>
        </w:tabs>
        <w:jc w:val="both"/>
        <w:rPr>
          <w:rStyle w:val="a"/>
          <w:b/>
          <w:bCs/>
          <w:sz w:val="24"/>
          <w:szCs w:val="24"/>
        </w:rPr>
      </w:pPr>
      <w:r w:rsidRPr="0029570E">
        <w:rPr>
          <w:rStyle w:val="a"/>
          <w:b/>
          <w:bCs/>
          <w:sz w:val="24"/>
          <w:szCs w:val="24"/>
        </w:rPr>
        <w:t>27 травня 19</w:t>
      </w:r>
      <w:r>
        <w:rPr>
          <w:rStyle w:val="a"/>
          <w:b/>
          <w:bCs/>
          <w:sz w:val="24"/>
          <w:szCs w:val="24"/>
        </w:rPr>
        <w:t>**</w:t>
      </w:r>
      <w:r w:rsidRPr="0029570E">
        <w:rPr>
          <w:rStyle w:val="a"/>
          <w:b/>
          <w:bCs/>
          <w:sz w:val="24"/>
          <w:szCs w:val="24"/>
        </w:rPr>
        <w:t xml:space="preserve"> року народження, мешканцями м. Кіцмань</w:t>
      </w:r>
    </w:p>
    <w:p w:rsidR="007D72F4" w:rsidRPr="007E116B" w:rsidRDefault="007D72F4" w:rsidP="001C1D07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7D72F4" w:rsidRPr="007874A2" w:rsidRDefault="007D72F4" w:rsidP="001C1D0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18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 19**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>, мешканця м. Кіцмань</w:t>
      </w:r>
      <w:r w:rsidRPr="0029570E">
        <w:rPr>
          <w:rStyle w:val="a"/>
          <w:sz w:val="24"/>
          <w:szCs w:val="24"/>
        </w:rPr>
        <w:t xml:space="preserve"> від </w:t>
      </w:r>
      <w:r>
        <w:rPr>
          <w:rStyle w:val="a"/>
          <w:sz w:val="24"/>
          <w:szCs w:val="24"/>
        </w:rPr>
        <w:t>21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358</w:t>
      </w:r>
      <w:r w:rsidRPr="00057F3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625D1C">
        <w:rPr>
          <w:rFonts w:ascii="Times New Roman" w:hAnsi="Times New Roman"/>
        </w:rPr>
        <w:t xml:space="preserve">враховуючи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12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09.2025 № 3,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7D72F4" w:rsidRDefault="007D72F4" w:rsidP="001C1D07">
      <w:pPr>
        <w:pStyle w:val="10"/>
        <w:jc w:val="both"/>
        <w:rPr>
          <w:rFonts w:ascii="Times New Roman" w:hAnsi="Times New Roman"/>
          <w:b/>
          <w:szCs w:val="24"/>
        </w:rPr>
      </w:pPr>
    </w:p>
    <w:p w:rsidR="007D72F4" w:rsidRPr="00003498" w:rsidRDefault="007D72F4" w:rsidP="001C1D07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D72F4" w:rsidRDefault="007D72F4" w:rsidP="001C1D07">
      <w:pPr>
        <w:tabs>
          <w:tab w:val="left" w:pos="3820"/>
        </w:tabs>
        <w:jc w:val="both"/>
        <w:rPr>
          <w:rFonts w:ascii="Times New Roman" w:hAnsi="Times New Roman"/>
        </w:rPr>
      </w:pPr>
    </w:p>
    <w:p w:rsidR="007D72F4" w:rsidRPr="0029570E" w:rsidRDefault="007D72F4" w:rsidP="001C1D07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на укладення договору дарування житлового будинку та земельної ділянки площею 0,0852 га для будівництва і обслуговування житлового будинку, господарських будівель і споруд, розташованих за адресою: вул. </w:t>
      </w:r>
      <w:r>
        <w:rPr>
          <w:rStyle w:val="a"/>
          <w:sz w:val="24"/>
          <w:szCs w:val="24"/>
        </w:rPr>
        <w:t>АДРЕСА 1</w:t>
      </w:r>
      <w:r w:rsidRPr="0029570E">
        <w:rPr>
          <w:rStyle w:val="a"/>
          <w:sz w:val="24"/>
          <w:szCs w:val="24"/>
        </w:rPr>
        <w:t xml:space="preserve">, м. Кіцмань між </w:t>
      </w:r>
      <w:r>
        <w:rPr>
          <w:rStyle w:val="a"/>
          <w:sz w:val="24"/>
          <w:szCs w:val="24"/>
        </w:rPr>
        <w:t>ОСОБА 1</w:t>
      </w:r>
      <w:r w:rsidRPr="0029570E">
        <w:rPr>
          <w:rStyle w:val="a"/>
          <w:sz w:val="24"/>
          <w:szCs w:val="24"/>
        </w:rPr>
        <w:t>, 18 листопада 19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 та </w:t>
      </w:r>
      <w:r>
        <w:rPr>
          <w:rStyle w:val="a"/>
          <w:sz w:val="24"/>
          <w:szCs w:val="24"/>
        </w:rPr>
        <w:t>ОСОБА 2</w:t>
      </w:r>
      <w:r w:rsidRPr="0029570E">
        <w:rPr>
          <w:rStyle w:val="a"/>
          <w:sz w:val="24"/>
          <w:szCs w:val="24"/>
        </w:rPr>
        <w:t>, 27 травня 19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народження, мешканцями м. Кіцмань.</w:t>
      </w:r>
    </w:p>
    <w:p w:rsidR="007D72F4" w:rsidRDefault="007D72F4" w:rsidP="001C1D07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7D72F4" w:rsidRDefault="007D72F4" w:rsidP="001C1D07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малолітн</w:t>
      </w:r>
      <w:r>
        <w:rPr>
          <w:rStyle w:val="a"/>
          <w:sz w:val="24"/>
          <w:szCs w:val="24"/>
        </w:rPr>
        <w:t>ій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17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народження, 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7D72F4" w:rsidRPr="0029570E" w:rsidRDefault="007D72F4" w:rsidP="001C1D07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</w:p>
    <w:p w:rsidR="007D72F4" w:rsidRPr="0029570E" w:rsidRDefault="007D72F4" w:rsidP="001C1D07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3,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17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листопада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7D72F4" w:rsidRPr="000F617F" w:rsidRDefault="007D72F4" w:rsidP="001C1D07">
      <w:pPr>
        <w:jc w:val="both"/>
        <w:rPr>
          <w:rFonts w:ascii="Times New Roman" w:hAnsi="Times New Roman"/>
        </w:rPr>
      </w:pPr>
    </w:p>
    <w:p w:rsidR="007D72F4" w:rsidRPr="00D433FD" w:rsidRDefault="007D72F4" w:rsidP="001C1D0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4.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начальницю служби у справах дітей Кіцманської міської ради Ларису ЗАЯРНЮК.</w:t>
      </w:r>
    </w:p>
    <w:p w:rsidR="007D72F4" w:rsidRPr="006F2EF6" w:rsidRDefault="007D72F4" w:rsidP="001C1D07">
      <w:pPr>
        <w:tabs>
          <w:tab w:val="left" w:pos="3820"/>
        </w:tabs>
        <w:jc w:val="both"/>
        <w:rPr>
          <w:rFonts w:ascii="Times New Roman" w:hAnsi="Times New Roman"/>
          <w:b/>
        </w:rPr>
      </w:pPr>
    </w:p>
    <w:p w:rsidR="007D72F4" w:rsidRDefault="007D72F4" w:rsidP="001C1D0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D72F4" w:rsidRDefault="007D72F4" w:rsidP="001C1D07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D72F4" w:rsidRPr="00146014" w:rsidRDefault="007D72F4" w:rsidP="001C1D0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7D72F4" w:rsidRPr="00146014" w:rsidSect="00EB29E2">
      <w:pgSz w:w="11906" w:h="16838"/>
      <w:pgMar w:top="284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673"/>
    <w:rsid w:val="00000075"/>
    <w:rsid w:val="00003498"/>
    <w:rsid w:val="00027E95"/>
    <w:rsid w:val="0003330A"/>
    <w:rsid w:val="00057F37"/>
    <w:rsid w:val="000628D9"/>
    <w:rsid w:val="00091EE0"/>
    <w:rsid w:val="000A72B3"/>
    <w:rsid w:val="000C4F8E"/>
    <w:rsid w:val="000F617F"/>
    <w:rsid w:val="00130CD7"/>
    <w:rsid w:val="00146014"/>
    <w:rsid w:val="001C1D07"/>
    <w:rsid w:val="001D33C0"/>
    <w:rsid w:val="001E1075"/>
    <w:rsid w:val="002915EA"/>
    <w:rsid w:val="0029570E"/>
    <w:rsid w:val="002B23BF"/>
    <w:rsid w:val="002D6F36"/>
    <w:rsid w:val="0035218D"/>
    <w:rsid w:val="003B1156"/>
    <w:rsid w:val="004364AE"/>
    <w:rsid w:val="00473795"/>
    <w:rsid w:val="004B5806"/>
    <w:rsid w:val="00593603"/>
    <w:rsid w:val="005B59D9"/>
    <w:rsid w:val="005C22E5"/>
    <w:rsid w:val="005C7C60"/>
    <w:rsid w:val="00625D1C"/>
    <w:rsid w:val="00661673"/>
    <w:rsid w:val="00687E75"/>
    <w:rsid w:val="006F2EF6"/>
    <w:rsid w:val="007470B3"/>
    <w:rsid w:val="007874A2"/>
    <w:rsid w:val="007C2FF7"/>
    <w:rsid w:val="007D66A4"/>
    <w:rsid w:val="007D72F4"/>
    <w:rsid w:val="007E116B"/>
    <w:rsid w:val="007F2368"/>
    <w:rsid w:val="00866882"/>
    <w:rsid w:val="00931848"/>
    <w:rsid w:val="00A15E8D"/>
    <w:rsid w:val="00A413DF"/>
    <w:rsid w:val="00AB3525"/>
    <w:rsid w:val="00AC72A4"/>
    <w:rsid w:val="00B2008A"/>
    <w:rsid w:val="00CA36B9"/>
    <w:rsid w:val="00CE19CE"/>
    <w:rsid w:val="00D401E1"/>
    <w:rsid w:val="00D433FD"/>
    <w:rsid w:val="00D56403"/>
    <w:rsid w:val="00E06B1F"/>
    <w:rsid w:val="00E9579B"/>
    <w:rsid w:val="00EB29E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C1D0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1673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61673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61673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61673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61673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61673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61673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61673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61673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1673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61673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61673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6167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6167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6167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6167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6167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6167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661673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61673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661673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6167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661673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6167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661673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661673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61673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61673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661673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C1D07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1C1D07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C1D07"/>
    <w:rPr>
      <w:rFonts w:eastAsia="Times New Roman"/>
    </w:rPr>
  </w:style>
  <w:style w:type="paragraph" w:customStyle="1" w:styleId="3">
    <w:name w:val="Обычный3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C1D07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C1D07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1C1D07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371</Words>
  <Characters>2121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</dc:title>
  <dc:subject/>
  <dc:creator>Frime2</dc:creator>
  <cp:keywords/>
  <dc:description/>
  <cp:lastModifiedBy>пк</cp:lastModifiedBy>
  <cp:revision>7</cp:revision>
  <cp:lastPrinted>2025-09-18T07:46:00Z</cp:lastPrinted>
  <dcterms:created xsi:type="dcterms:W3CDTF">2025-09-15T14:53:00Z</dcterms:created>
  <dcterms:modified xsi:type="dcterms:W3CDTF">2025-09-30T14:42:00Z</dcterms:modified>
</cp:coreProperties>
</file>