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A6" w:rsidRDefault="000848A6" w:rsidP="00684D31">
      <w:pPr>
        <w:ind w:right="-2"/>
        <w:jc w:val="center"/>
        <w:rPr>
          <w:color w:val="000000"/>
          <w:lang w:val="uk-UA"/>
        </w:rPr>
      </w:pPr>
      <w:r w:rsidRPr="000A1A2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779661" r:id="rId6"/>
        </w:object>
      </w:r>
    </w:p>
    <w:p w:rsidR="000848A6" w:rsidRPr="006758D5" w:rsidRDefault="000848A6" w:rsidP="00684D31">
      <w:pPr>
        <w:ind w:right="-2"/>
        <w:jc w:val="center"/>
        <w:rPr>
          <w:color w:val="000000"/>
          <w:lang w:val="uk-UA"/>
        </w:rPr>
      </w:pPr>
    </w:p>
    <w:p w:rsidR="000848A6" w:rsidRDefault="000848A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848A6" w:rsidRDefault="000848A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848A6" w:rsidRDefault="000848A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848A6" w:rsidRDefault="000848A6" w:rsidP="00684D31">
      <w:pPr>
        <w:ind w:right="-2"/>
        <w:jc w:val="center"/>
        <w:rPr>
          <w:b/>
          <w:color w:val="000000"/>
        </w:rPr>
      </w:pPr>
    </w:p>
    <w:p w:rsidR="000848A6" w:rsidRPr="006758D5" w:rsidRDefault="000848A6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848A6" w:rsidRPr="006758D5" w:rsidRDefault="000848A6" w:rsidP="00684D31">
      <w:pPr>
        <w:jc w:val="center"/>
        <w:rPr>
          <w:b/>
          <w:color w:val="000000"/>
          <w:sz w:val="24"/>
          <w:szCs w:val="24"/>
        </w:rPr>
      </w:pPr>
      <w:r w:rsidRPr="006758D5">
        <w:rPr>
          <w:b/>
          <w:color w:val="000000"/>
          <w:sz w:val="24"/>
          <w:szCs w:val="24"/>
        </w:rPr>
        <w:t xml:space="preserve">Р І Ш Е Н Н Я </w:t>
      </w:r>
    </w:p>
    <w:p w:rsidR="000848A6" w:rsidRPr="006758D5" w:rsidRDefault="000848A6" w:rsidP="00684D31">
      <w:pPr>
        <w:jc w:val="center"/>
        <w:rPr>
          <w:color w:val="000000"/>
          <w:sz w:val="24"/>
          <w:szCs w:val="24"/>
        </w:rPr>
      </w:pPr>
    </w:p>
    <w:p w:rsidR="000848A6" w:rsidRPr="001A0E1C" w:rsidRDefault="000848A6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17 вересня </w:t>
      </w:r>
      <w:r w:rsidRPr="006758D5">
        <w:rPr>
          <w:color w:val="000000"/>
          <w:sz w:val="24"/>
          <w:szCs w:val="24"/>
        </w:rPr>
        <w:t>202</w:t>
      </w:r>
      <w:r w:rsidRPr="006758D5">
        <w:rPr>
          <w:color w:val="000000"/>
          <w:sz w:val="24"/>
          <w:szCs w:val="24"/>
          <w:lang w:val="uk-UA"/>
        </w:rPr>
        <w:t>5</w:t>
      </w:r>
      <w:r w:rsidRPr="006758D5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6758D5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6758D5">
        <w:rPr>
          <w:color w:val="000000"/>
          <w:sz w:val="24"/>
          <w:szCs w:val="24"/>
        </w:rPr>
        <w:t xml:space="preserve"> </w:t>
      </w:r>
      <w:r w:rsidRPr="001A0E1C">
        <w:rPr>
          <w:b/>
          <w:color w:val="000000"/>
          <w:sz w:val="24"/>
          <w:szCs w:val="24"/>
        </w:rPr>
        <w:t xml:space="preserve">№ </w:t>
      </w:r>
      <w:r w:rsidRPr="001A0E1C">
        <w:rPr>
          <w:b/>
          <w:color w:val="000000"/>
          <w:sz w:val="24"/>
          <w:szCs w:val="24"/>
          <w:lang w:val="uk-UA"/>
        </w:rPr>
        <w:t>318/9</w:t>
      </w:r>
    </w:p>
    <w:p w:rsidR="000848A6" w:rsidRDefault="000848A6" w:rsidP="00684D31">
      <w:pPr>
        <w:rPr>
          <w:b/>
          <w:color w:val="000000"/>
        </w:rPr>
      </w:pPr>
    </w:p>
    <w:p w:rsidR="000848A6" w:rsidRPr="0061648E" w:rsidRDefault="000848A6" w:rsidP="00F630DD">
      <w:pPr>
        <w:ind w:right="4862"/>
        <w:rPr>
          <w:b/>
          <w:sz w:val="24"/>
          <w:szCs w:val="24"/>
          <w:lang w:val="uk-UA"/>
        </w:rPr>
      </w:pPr>
      <w:r w:rsidRPr="0061648E">
        <w:rPr>
          <w:b/>
          <w:sz w:val="24"/>
          <w:szCs w:val="24"/>
        </w:rPr>
        <w:t xml:space="preserve">Про 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</w:t>
      </w:r>
      <w:r w:rsidRPr="0061648E">
        <w:rPr>
          <w:b/>
          <w:sz w:val="24"/>
          <w:szCs w:val="24"/>
        </w:rPr>
        <w:t>Косована Дениса Віталійовича</w:t>
      </w:r>
      <w:r w:rsidRPr="0061648E">
        <w:rPr>
          <w:b/>
          <w:sz w:val="24"/>
          <w:szCs w:val="24"/>
          <w:lang w:val="uk-UA"/>
        </w:rPr>
        <w:t xml:space="preserve"> </w:t>
      </w:r>
    </w:p>
    <w:p w:rsidR="000848A6" w:rsidRDefault="000848A6" w:rsidP="0094230D">
      <w:pPr>
        <w:ind w:right="4153"/>
        <w:rPr>
          <w:b/>
          <w:sz w:val="24"/>
          <w:szCs w:val="24"/>
          <w:lang w:val="uk-UA"/>
        </w:rPr>
      </w:pPr>
    </w:p>
    <w:p w:rsidR="000848A6" w:rsidRPr="006758D5" w:rsidRDefault="000848A6" w:rsidP="0094230D">
      <w:pPr>
        <w:ind w:right="4153"/>
        <w:rPr>
          <w:b/>
          <w:sz w:val="24"/>
          <w:szCs w:val="24"/>
          <w:lang w:val="uk-UA"/>
        </w:rPr>
      </w:pPr>
    </w:p>
    <w:p w:rsidR="000848A6" w:rsidRPr="00870E54" w:rsidRDefault="000848A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Косована Дениса Віталійовича від 02.09.2025 р, вх. №1011, який проживає по вул. І.Миколайчука, 12, кім.210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7 від 16.09.2025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0848A6" w:rsidRDefault="000848A6" w:rsidP="006758D5">
      <w:pPr>
        <w:jc w:val="both"/>
        <w:rPr>
          <w:sz w:val="24"/>
          <w:szCs w:val="24"/>
          <w:lang w:val="uk-UA"/>
        </w:rPr>
      </w:pPr>
    </w:p>
    <w:p w:rsidR="000848A6" w:rsidRPr="00571C01" w:rsidRDefault="000848A6" w:rsidP="006758D5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  <w:bookmarkStart w:id="0" w:name="_GoBack"/>
      <w:bookmarkEnd w:id="0"/>
    </w:p>
    <w:p w:rsidR="000848A6" w:rsidRDefault="000848A6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848A6" w:rsidRPr="00C0443F" w:rsidRDefault="000848A6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інваліда ІІ групи Косована Дениса Віталійовича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2000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Косован Ірина Юріївна 2000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вул. </w:t>
      </w:r>
      <w:r>
        <w:rPr>
          <w:rFonts w:ascii="Times New Roman" w:hAnsi="Times New Roman"/>
          <w:szCs w:val="24"/>
        </w:rPr>
        <w:t xml:space="preserve">І.Миколайчука, 12 кім. 210 </w:t>
      </w:r>
      <w:r w:rsidRPr="00CB6DD2">
        <w:rPr>
          <w:rFonts w:ascii="Times New Roman" w:hAnsi="Times New Roman"/>
          <w:szCs w:val="24"/>
        </w:rPr>
        <w:t>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0848A6" w:rsidRDefault="000848A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 xml:space="preserve">Косована Дениса Віталійовича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0848A6" w:rsidRDefault="000848A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0848A6" w:rsidRDefault="000848A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848A6" w:rsidRPr="006A799C" w:rsidRDefault="000848A6" w:rsidP="006E4D4B">
      <w:pPr>
        <w:rPr>
          <w:b/>
          <w:sz w:val="22"/>
          <w:szCs w:val="24"/>
          <w:lang w:val="uk-UA"/>
        </w:rPr>
      </w:pPr>
    </w:p>
    <w:p w:rsidR="000848A6" w:rsidRDefault="000848A6" w:rsidP="006A799C">
      <w:pPr>
        <w:rPr>
          <w:b/>
          <w:sz w:val="24"/>
        </w:rPr>
      </w:pPr>
    </w:p>
    <w:p w:rsidR="000848A6" w:rsidRPr="006A799C" w:rsidRDefault="000848A6" w:rsidP="006A799C">
      <w:pPr>
        <w:rPr>
          <w:b/>
          <w:sz w:val="24"/>
        </w:rPr>
      </w:pPr>
    </w:p>
    <w:p w:rsidR="000848A6" w:rsidRPr="0042023F" w:rsidRDefault="000848A6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0848A6" w:rsidRPr="00BC40F0" w:rsidRDefault="000848A6" w:rsidP="006A799C">
      <w:pPr>
        <w:ind w:left="660"/>
        <w:rPr>
          <w:b/>
        </w:rPr>
      </w:pPr>
    </w:p>
    <w:p w:rsidR="000848A6" w:rsidRPr="00BC40F0" w:rsidRDefault="000848A6" w:rsidP="006A799C">
      <w:pPr>
        <w:ind w:left="660"/>
        <w:rPr>
          <w:b/>
        </w:rPr>
      </w:pPr>
    </w:p>
    <w:sectPr w:rsidR="000848A6" w:rsidRPr="00BC40F0" w:rsidSect="006758D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15139"/>
    <w:rsid w:val="00064A56"/>
    <w:rsid w:val="000660F3"/>
    <w:rsid w:val="00067D15"/>
    <w:rsid w:val="00075CD0"/>
    <w:rsid w:val="000848A6"/>
    <w:rsid w:val="000910EF"/>
    <w:rsid w:val="0009366D"/>
    <w:rsid w:val="000A1A29"/>
    <w:rsid w:val="000A406E"/>
    <w:rsid w:val="000B22C9"/>
    <w:rsid w:val="000B6F00"/>
    <w:rsid w:val="000C5EC3"/>
    <w:rsid w:val="000D6AA1"/>
    <w:rsid w:val="000E07BB"/>
    <w:rsid w:val="000E2B9E"/>
    <w:rsid w:val="000F7091"/>
    <w:rsid w:val="001048C8"/>
    <w:rsid w:val="00117976"/>
    <w:rsid w:val="001342DF"/>
    <w:rsid w:val="001349E2"/>
    <w:rsid w:val="00173927"/>
    <w:rsid w:val="00175B6D"/>
    <w:rsid w:val="0018598B"/>
    <w:rsid w:val="001862AE"/>
    <w:rsid w:val="001A0E1C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758D5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4845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83409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44FA7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218C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66F23"/>
    <w:rsid w:val="00D7290E"/>
    <w:rsid w:val="00D75995"/>
    <w:rsid w:val="00D86FA6"/>
    <w:rsid w:val="00D94DB9"/>
    <w:rsid w:val="00DC0BAA"/>
    <w:rsid w:val="00DD31E8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66A07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12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274</Words>
  <Characters>1567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2025-09-19T06:34:00Z</cp:lastPrinted>
  <dcterms:created xsi:type="dcterms:W3CDTF">2025-09-11T14:38:00Z</dcterms:created>
  <dcterms:modified xsi:type="dcterms:W3CDTF">2025-09-19T06:35:00Z</dcterms:modified>
</cp:coreProperties>
</file>