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52A" w:rsidRDefault="0064252A" w:rsidP="008529ED">
      <w:pPr>
        <w:ind w:right="-2"/>
        <w:jc w:val="center"/>
        <w:rPr>
          <w:color w:val="000000"/>
        </w:rPr>
      </w:pPr>
      <w:r w:rsidRPr="00F3113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9778937" r:id="rId6"/>
        </w:object>
      </w:r>
    </w:p>
    <w:p w:rsidR="0064252A" w:rsidRDefault="0064252A" w:rsidP="008529ED">
      <w:pPr>
        <w:ind w:right="-2"/>
        <w:jc w:val="center"/>
        <w:rPr>
          <w:color w:val="000000"/>
        </w:rPr>
      </w:pPr>
    </w:p>
    <w:p w:rsidR="0064252A" w:rsidRDefault="0064252A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64252A" w:rsidRDefault="0064252A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64252A" w:rsidRDefault="0064252A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64252A" w:rsidRDefault="0064252A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64252A" w:rsidRDefault="0064252A" w:rsidP="008529ED">
      <w:pPr>
        <w:jc w:val="center"/>
        <w:rPr>
          <w:b/>
          <w:color w:val="000000"/>
        </w:rPr>
      </w:pPr>
    </w:p>
    <w:p w:rsidR="0064252A" w:rsidRDefault="0064252A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4252A" w:rsidRDefault="0064252A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64252A" w:rsidRDefault="0064252A" w:rsidP="008529ED">
      <w:pPr>
        <w:jc w:val="center"/>
        <w:rPr>
          <w:color w:val="000000"/>
        </w:rPr>
      </w:pPr>
    </w:p>
    <w:p w:rsidR="0064252A" w:rsidRDefault="0064252A" w:rsidP="008529ED">
      <w:pPr>
        <w:rPr>
          <w:color w:val="000000"/>
        </w:rPr>
      </w:pPr>
      <w:r>
        <w:rPr>
          <w:color w:val="000000"/>
        </w:rPr>
        <w:t xml:space="preserve"> 17 вересня 2025                                         м. Кіцмань                                                        </w:t>
      </w:r>
      <w:r w:rsidRPr="00346D02">
        <w:rPr>
          <w:b/>
          <w:color w:val="000000"/>
        </w:rPr>
        <w:t>№ 316/9</w:t>
      </w:r>
    </w:p>
    <w:p w:rsidR="0064252A" w:rsidRDefault="0064252A" w:rsidP="008529ED">
      <w:pPr>
        <w:rPr>
          <w:b/>
          <w:color w:val="000000"/>
        </w:rPr>
      </w:pPr>
    </w:p>
    <w:p w:rsidR="0064252A" w:rsidRPr="00217872" w:rsidRDefault="0064252A" w:rsidP="00217872">
      <w:pPr>
        <w:pStyle w:val="ListParagraph"/>
        <w:tabs>
          <w:tab w:val="left" w:pos="0"/>
        </w:tabs>
        <w:spacing w:after="160" w:line="259" w:lineRule="auto"/>
        <w:ind w:left="0" w:right="3826"/>
        <w:jc w:val="both"/>
        <w:rPr>
          <w:b/>
        </w:rPr>
      </w:pPr>
      <w:r w:rsidRPr="00217872">
        <w:rPr>
          <w:b/>
        </w:rPr>
        <w:t xml:space="preserve">Про надання дозволу і погодження графіку роботи ФГ «Івасюка Василя Дмитровича» на здійснення сезонної торгівлі сільськогосподарською продукцією в м. Кіцмань Чернівецького району Чернівецької </w:t>
      </w:r>
      <w:r>
        <w:rPr>
          <w:b/>
        </w:rPr>
        <w:t xml:space="preserve"> </w:t>
      </w:r>
      <w:r w:rsidRPr="00217872">
        <w:rPr>
          <w:b/>
        </w:rPr>
        <w:t>області</w:t>
      </w:r>
    </w:p>
    <w:p w:rsidR="0064252A" w:rsidRPr="006139D9" w:rsidRDefault="0064252A" w:rsidP="006139D9">
      <w:pPr>
        <w:pStyle w:val="ListParagraph"/>
        <w:tabs>
          <w:tab w:val="left" w:pos="0"/>
        </w:tabs>
        <w:spacing w:after="160" w:line="259" w:lineRule="auto"/>
        <w:ind w:left="0" w:right="3968"/>
        <w:jc w:val="both"/>
        <w:rPr>
          <w:b/>
        </w:rPr>
      </w:pPr>
    </w:p>
    <w:p w:rsidR="0064252A" w:rsidRPr="00DE2C1F" w:rsidRDefault="0064252A" w:rsidP="00656078">
      <w:pPr>
        <w:jc w:val="both"/>
      </w:pPr>
      <w:r w:rsidRPr="00DE2C1F">
        <w:tab/>
        <w:t>Розглянувши заяву за вх. №</w:t>
      </w:r>
      <w:r>
        <w:t xml:space="preserve"> 274</w:t>
      </w:r>
      <w:r w:rsidRPr="00DE2C1F">
        <w:t xml:space="preserve"> від </w:t>
      </w:r>
      <w:r>
        <w:t>10.07.2025</w:t>
      </w:r>
      <w:r w:rsidRPr="00DE2C1F">
        <w:t xml:space="preserve"> року </w:t>
      </w:r>
      <w:r w:rsidRPr="00C61BDF">
        <w:t>ФГ «Івасюка Василя Дмитровича»</w:t>
      </w:r>
      <w:r>
        <w:rPr>
          <w:b/>
        </w:rPr>
        <w:t xml:space="preserve">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Чернівецького району Чернівецької області,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64252A" w:rsidRPr="00DE2C1F" w:rsidRDefault="0064252A" w:rsidP="00656078">
      <w:pPr>
        <w:jc w:val="both"/>
        <w:rPr>
          <w:b/>
        </w:rPr>
      </w:pPr>
    </w:p>
    <w:p w:rsidR="0064252A" w:rsidRPr="00DE2C1F" w:rsidRDefault="0064252A" w:rsidP="00656078">
      <w:pPr>
        <w:jc w:val="both"/>
      </w:pPr>
      <w:r w:rsidRPr="00DE2C1F">
        <w:rPr>
          <w:b/>
        </w:rPr>
        <w:t>В И Р І Ш И В:</w:t>
      </w:r>
    </w:p>
    <w:p w:rsidR="0064252A" w:rsidRPr="00DE2C1F" w:rsidRDefault="0064252A" w:rsidP="00656078">
      <w:pPr>
        <w:jc w:val="center"/>
      </w:pPr>
    </w:p>
    <w:p w:rsidR="0064252A" w:rsidRPr="00DE2C1F" w:rsidRDefault="0064252A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Надати дозвіл </w:t>
      </w:r>
      <w:r w:rsidRPr="00C61BDF">
        <w:t>ФГ «Івасюка Василя Дмитровича»</w:t>
      </w:r>
      <w:r>
        <w:t xml:space="preserve"> </w:t>
      </w:r>
      <w:r w:rsidRPr="00656078">
        <w:t xml:space="preserve">на здійснення сезонної торгівлі  на </w:t>
      </w:r>
      <w:r>
        <w:t xml:space="preserve">примиканні вулиць Незалежності-Механізаторів та по вул. Незалежності (навпроти лікарні)  в м. Кіцмань Чернівецького району, Чернівецької області на період </w:t>
      </w:r>
      <w:r w:rsidRPr="00DE2C1F">
        <w:t>з</w:t>
      </w:r>
      <w:r>
        <w:t xml:space="preserve"> 18</w:t>
      </w:r>
      <w:r w:rsidRPr="00DE2C1F">
        <w:t>.0</w:t>
      </w:r>
      <w:r>
        <w:t>9</w:t>
      </w:r>
      <w:r w:rsidRPr="00DE2C1F">
        <w:t>.20</w:t>
      </w:r>
      <w:r>
        <w:t>25 р. по  01.12</w:t>
      </w:r>
      <w:r w:rsidRPr="00DE2C1F">
        <w:t>.</w:t>
      </w:r>
      <w:r>
        <w:t>2025 р.</w:t>
      </w:r>
    </w:p>
    <w:p w:rsidR="0064252A" w:rsidRDefault="0064252A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 w:rsidRPr="00C61BDF">
        <w:t>ФГ «Івасюка Василя Дмитровича»</w:t>
      </w:r>
      <w:r>
        <w:t xml:space="preserve"> </w:t>
      </w:r>
      <w:r w:rsidRPr="00656078">
        <w:t xml:space="preserve">на здійснення сезонної торгівлі на </w:t>
      </w:r>
      <w:r>
        <w:t>примиканні вулиць Незалежності-Механізаторів та по вул. Незалежності (навпроти лікарні)  в м. Кіцмань Чернівецького району, Чернівецької області</w:t>
      </w:r>
      <w:bookmarkStart w:id="0" w:name="_GoBack"/>
      <w:bookmarkEnd w:id="0"/>
      <w:r>
        <w:t>: з 09</w:t>
      </w:r>
      <w:r w:rsidRPr="00DE2C1F">
        <w:t>.00 год</w:t>
      </w:r>
      <w:r>
        <w:t>.</w:t>
      </w:r>
      <w:r w:rsidRPr="00DE2C1F">
        <w:t xml:space="preserve"> до </w:t>
      </w:r>
      <w:r>
        <w:t>19</w:t>
      </w:r>
      <w:r w:rsidRPr="00DE2C1F">
        <w:t>.00 год</w:t>
      </w:r>
      <w:r>
        <w:t>.</w:t>
      </w:r>
      <w:r w:rsidRPr="00DE2C1F">
        <w:t xml:space="preserve"> </w:t>
      </w:r>
      <w:r w:rsidRPr="00D467F4">
        <w:t xml:space="preserve">щоденно без вихідних та </w:t>
      </w:r>
      <w:r>
        <w:t>обідньої перерви</w:t>
      </w:r>
      <w:r w:rsidRPr="00DE2C1F">
        <w:t xml:space="preserve">. </w:t>
      </w:r>
    </w:p>
    <w:p w:rsidR="0064252A" w:rsidRDefault="0064252A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 w:rsidRPr="00C61BDF">
        <w:t>ФГ «Івасюка Василя Дмитровича»</w:t>
      </w:r>
      <w:r>
        <w:t xml:space="preserve"> </w:t>
      </w:r>
      <w:r w:rsidRPr="00DC4ABC"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</w:p>
    <w:p w:rsidR="0064252A" w:rsidRPr="006139D9" w:rsidRDefault="0064252A" w:rsidP="009E584E">
      <w:pPr>
        <w:numPr>
          <w:ilvl w:val="0"/>
          <w:numId w:val="9"/>
        </w:numPr>
        <w:ind w:left="0" w:firstLine="708"/>
        <w:jc w:val="both"/>
      </w:pPr>
      <w:r w:rsidRPr="006139D9">
        <w:t xml:space="preserve">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64252A" w:rsidRDefault="0064252A" w:rsidP="006139D9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64252A" w:rsidRPr="006A799C" w:rsidRDefault="0064252A" w:rsidP="006139D9">
      <w:pPr>
        <w:rPr>
          <w:b/>
          <w:sz w:val="22"/>
        </w:rPr>
      </w:pPr>
    </w:p>
    <w:p w:rsidR="0064252A" w:rsidRDefault="0064252A" w:rsidP="006139D9">
      <w:pPr>
        <w:rPr>
          <w:b/>
        </w:rPr>
      </w:pPr>
    </w:p>
    <w:p w:rsidR="0064252A" w:rsidRPr="006A799C" w:rsidRDefault="0064252A" w:rsidP="006139D9">
      <w:pPr>
        <w:rPr>
          <w:b/>
        </w:rPr>
      </w:pPr>
    </w:p>
    <w:p w:rsidR="0064252A" w:rsidRPr="0042023F" w:rsidRDefault="0064252A" w:rsidP="006139D9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sectPr w:rsidR="0064252A" w:rsidRPr="0042023F" w:rsidSect="00180CB9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61909"/>
    <w:rsid w:val="000D5C28"/>
    <w:rsid w:val="001431E8"/>
    <w:rsid w:val="00164BB2"/>
    <w:rsid w:val="00180CB9"/>
    <w:rsid w:val="001D5266"/>
    <w:rsid w:val="001F36CB"/>
    <w:rsid w:val="00200701"/>
    <w:rsid w:val="00217872"/>
    <w:rsid w:val="0023208A"/>
    <w:rsid w:val="0023381F"/>
    <w:rsid w:val="00346D02"/>
    <w:rsid w:val="0035688C"/>
    <w:rsid w:val="0036486C"/>
    <w:rsid w:val="003E68FC"/>
    <w:rsid w:val="0042023F"/>
    <w:rsid w:val="0045567C"/>
    <w:rsid w:val="004B5396"/>
    <w:rsid w:val="004D4F78"/>
    <w:rsid w:val="00500393"/>
    <w:rsid w:val="00512D60"/>
    <w:rsid w:val="00527164"/>
    <w:rsid w:val="00584042"/>
    <w:rsid w:val="005A5311"/>
    <w:rsid w:val="005B2AAD"/>
    <w:rsid w:val="005E4956"/>
    <w:rsid w:val="006139D9"/>
    <w:rsid w:val="006157DB"/>
    <w:rsid w:val="00622703"/>
    <w:rsid w:val="00627A1C"/>
    <w:rsid w:val="00636EF1"/>
    <w:rsid w:val="0064252A"/>
    <w:rsid w:val="00656078"/>
    <w:rsid w:val="0067006A"/>
    <w:rsid w:val="006A799C"/>
    <w:rsid w:val="00734CC9"/>
    <w:rsid w:val="007B76E1"/>
    <w:rsid w:val="007F1DF1"/>
    <w:rsid w:val="0082351D"/>
    <w:rsid w:val="008426D6"/>
    <w:rsid w:val="008529ED"/>
    <w:rsid w:val="009C641D"/>
    <w:rsid w:val="009E584E"/>
    <w:rsid w:val="009E70CD"/>
    <w:rsid w:val="00A95126"/>
    <w:rsid w:val="00B3007F"/>
    <w:rsid w:val="00BC40F0"/>
    <w:rsid w:val="00BD73A0"/>
    <w:rsid w:val="00C14BDF"/>
    <w:rsid w:val="00C3105D"/>
    <w:rsid w:val="00C578F9"/>
    <w:rsid w:val="00C61BDF"/>
    <w:rsid w:val="00D467F4"/>
    <w:rsid w:val="00DB05A5"/>
    <w:rsid w:val="00DB3C5C"/>
    <w:rsid w:val="00DC4ABC"/>
    <w:rsid w:val="00DE2C1F"/>
    <w:rsid w:val="00E169E3"/>
    <w:rsid w:val="00E411E7"/>
    <w:rsid w:val="00F23E89"/>
    <w:rsid w:val="00F25E83"/>
    <w:rsid w:val="00F31134"/>
    <w:rsid w:val="00F45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6139D9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0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303</Words>
  <Characters>1731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2025-09-19T06:22:00Z</cp:lastPrinted>
  <dcterms:created xsi:type="dcterms:W3CDTF">2025-09-11T14:37:00Z</dcterms:created>
  <dcterms:modified xsi:type="dcterms:W3CDTF">2025-09-19T06:23:00Z</dcterms:modified>
</cp:coreProperties>
</file>