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142" w:rsidRDefault="0041414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F0F2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0239434" r:id="rId8"/>
        </w:object>
      </w:r>
    </w:p>
    <w:p w:rsidR="00414142" w:rsidRDefault="0041414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14142" w:rsidRDefault="0041414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14142" w:rsidRDefault="0041414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14142" w:rsidRDefault="0041414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14142" w:rsidRDefault="0041414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14142" w:rsidRDefault="0041414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14142" w:rsidRDefault="0041414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14142" w:rsidRDefault="00414142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414142" w:rsidRDefault="0041414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17 вересня 2025                                          м. Кіцмань                                                       </w:t>
      </w:r>
      <w:r w:rsidRPr="00263E92">
        <w:rPr>
          <w:rFonts w:ascii="Times New Roman" w:hAnsi="Times New Roman"/>
          <w:b/>
          <w:szCs w:val="24"/>
        </w:rPr>
        <w:t>№ 307/9</w:t>
      </w:r>
    </w:p>
    <w:p w:rsidR="00414142" w:rsidRPr="00A461C0" w:rsidRDefault="00414142" w:rsidP="00EE1455">
      <w:pPr>
        <w:pStyle w:val="Normal2"/>
        <w:rPr>
          <w:rFonts w:ascii="Times New Roman" w:hAnsi="Times New Roman"/>
          <w:b/>
          <w:szCs w:val="24"/>
        </w:rPr>
      </w:pPr>
    </w:p>
    <w:p w:rsidR="00414142" w:rsidRDefault="0041414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414142" w:rsidRDefault="0041414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414142" w:rsidRDefault="0041414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414142" w:rsidRPr="00014663" w:rsidRDefault="0041414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414142" w:rsidRPr="00A461C0" w:rsidRDefault="0041414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14142" w:rsidRDefault="0041414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№691 від 25.08.2025р. гр.ОСОБА 1 про доцільність призначення її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04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414142" w:rsidRPr="00D90582" w:rsidRDefault="0041414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414142" w:rsidRDefault="0041414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>, вул.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підгрупа «А»,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414142" w:rsidRPr="00FF39D7" w:rsidRDefault="0041414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1978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інвалідом І гр. підгрупа «А»  у випадку визнання його судом недієздатним.</w:t>
      </w:r>
    </w:p>
    <w:p w:rsidR="00414142" w:rsidRDefault="00414142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(секретарку) виконавчого комітету Ярославу РАКОВІЦУ .</w:t>
      </w:r>
    </w:p>
    <w:p w:rsidR="00414142" w:rsidRPr="00FF39D7" w:rsidRDefault="0041414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414142" w:rsidRDefault="00414142" w:rsidP="008C2C10">
      <w:pPr>
        <w:spacing w:after="0" w:line="240" w:lineRule="auto"/>
        <w:jc w:val="right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414142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142" w:rsidRDefault="00414142" w:rsidP="00EE1455">
      <w:pPr>
        <w:spacing w:after="0" w:line="240" w:lineRule="auto"/>
      </w:pPr>
      <w:r>
        <w:separator/>
      </w:r>
    </w:p>
  </w:endnote>
  <w:endnote w:type="continuationSeparator" w:id="0">
    <w:p w:rsidR="00414142" w:rsidRDefault="0041414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142" w:rsidRDefault="00414142" w:rsidP="00EE1455">
      <w:pPr>
        <w:spacing w:after="0" w:line="240" w:lineRule="auto"/>
      </w:pPr>
      <w:r>
        <w:separator/>
      </w:r>
    </w:p>
  </w:footnote>
  <w:footnote w:type="continuationSeparator" w:id="0">
    <w:p w:rsidR="00414142" w:rsidRDefault="0041414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D617B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3E92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3F9F"/>
    <w:rsid w:val="002C5056"/>
    <w:rsid w:val="002C50BA"/>
    <w:rsid w:val="002C7B41"/>
    <w:rsid w:val="002D602B"/>
    <w:rsid w:val="002D6817"/>
    <w:rsid w:val="002E2FBD"/>
    <w:rsid w:val="002E671A"/>
    <w:rsid w:val="002F13C3"/>
    <w:rsid w:val="0030495D"/>
    <w:rsid w:val="0030538B"/>
    <w:rsid w:val="00307527"/>
    <w:rsid w:val="00317427"/>
    <w:rsid w:val="00322060"/>
    <w:rsid w:val="0032345C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142"/>
    <w:rsid w:val="0041454E"/>
    <w:rsid w:val="004301DB"/>
    <w:rsid w:val="00437772"/>
    <w:rsid w:val="004378EF"/>
    <w:rsid w:val="00446566"/>
    <w:rsid w:val="004469D2"/>
    <w:rsid w:val="0045417C"/>
    <w:rsid w:val="0045464A"/>
    <w:rsid w:val="00454779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5CC7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67218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6DC7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0A11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265A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1A7C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13D6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77737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2C10"/>
    <w:rsid w:val="008C30FE"/>
    <w:rsid w:val="008C74F0"/>
    <w:rsid w:val="008C75BF"/>
    <w:rsid w:val="008D25E4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A562F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15D1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C0C"/>
    <w:rsid w:val="00B4312C"/>
    <w:rsid w:val="00B43585"/>
    <w:rsid w:val="00B4377C"/>
    <w:rsid w:val="00B45543"/>
    <w:rsid w:val="00B45CBB"/>
    <w:rsid w:val="00B4693B"/>
    <w:rsid w:val="00B55A2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EA1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953B4"/>
    <w:rsid w:val="00EA07A2"/>
    <w:rsid w:val="00EA2F44"/>
    <w:rsid w:val="00EA3397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0F25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24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385</Words>
  <Characters>2200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2025-09-18T12:35:00Z</cp:lastPrinted>
  <dcterms:created xsi:type="dcterms:W3CDTF">2025-09-02T14:00:00Z</dcterms:created>
  <dcterms:modified xsi:type="dcterms:W3CDTF">2025-09-24T14:18:00Z</dcterms:modified>
</cp:coreProperties>
</file>