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A22" w:rsidRDefault="00AA2A2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714598" r:id="rId6"/>
        </w:object>
      </w:r>
    </w:p>
    <w:p w:rsidR="00AA2A22" w:rsidRDefault="00AA2A2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A2A22" w:rsidRDefault="00AA2A2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AA2A22" w:rsidRDefault="00AA2A2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AA2A22" w:rsidRDefault="00AA2A2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AA2A22" w:rsidRDefault="00AA2A2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2A22" w:rsidRDefault="00AA2A2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AA2A22" w:rsidRDefault="00AA2A2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17 вересня 2025                                        м. Кіцмань                                                        </w:t>
      </w:r>
      <w:r w:rsidRPr="00817A44">
        <w:rPr>
          <w:rFonts w:ascii="Times New Roman" w:hAnsi="Times New Roman" w:cs="Times New Roman"/>
          <w:b/>
          <w:color w:val="000000"/>
          <w:sz w:val="24"/>
          <w:szCs w:val="24"/>
        </w:rPr>
        <w:t>№ 306/9</w:t>
      </w:r>
    </w:p>
    <w:p w:rsidR="00AA2A22" w:rsidRDefault="00AA2A2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A2A22" w:rsidRDefault="00AA2A22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AA2A22" w:rsidRDefault="00AA2A2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AA2A22" w:rsidRDefault="00AA2A2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2A22" w:rsidRDefault="00AA2A22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AA2A22" w:rsidRPr="00DA5607" w:rsidRDefault="00AA2A22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AA2A22" w:rsidRPr="00FF5EE2" w:rsidRDefault="00AA2A22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732188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</w:t>
      </w:r>
      <w:r>
        <w:rPr>
          <w:rFonts w:ascii="Times New Roman" w:hAnsi="Times New Roman" w:cs="Times New Roman"/>
          <w:sz w:val="24"/>
          <w:szCs w:val="24"/>
        </w:rPr>
        <w:t>83</w:t>
      </w:r>
      <w:r w:rsidRPr="00732188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14.08</w:t>
      </w:r>
      <w:r w:rsidRPr="00732188">
        <w:rPr>
          <w:rFonts w:ascii="Times New Roman" w:hAnsi="Times New Roman" w:cs="Times New Roman"/>
          <w:sz w:val="24"/>
          <w:szCs w:val="24"/>
        </w:rPr>
        <w:t xml:space="preserve">.2025 року «Про присвоєння  адреси»; </w:t>
      </w:r>
      <w:r w:rsidRPr="0082190B">
        <w:rPr>
          <w:rFonts w:ascii="Times New Roman" w:hAnsi="Times New Roman" w:cs="Times New Roman"/>
          <w:color w:val="FFFFFF"/>
          <w:sz w:val="24"/>
          <w:szCs w:val="24"/>
        </w:rPr>
        <w:t>(</w:t>
      </w:r>
      <w:r>
        <w:rPr>
          <w:rFonts w:ascii="Times New Roman" w:hAnsi="Times New Roman" w:cs="Times New Roman"/>
          <w:color w:val="FFFFFF"/>
          <w:sz w:val="24"/>
          <w:szCs w:val="24"/>
        </w:rPr>
        <w:t>(</w:t>
      </w:r>
      <w:r w:rsidRPr="00FF5EE2">
        <w:rPr>
          <w:rFonts w:ascii="Times New Roman" w:hAnsi="Times New Roman" w:cs="Times New Roman"/>
          <w:color w:val="FFFFFF"/>
          <w:sz w:val="24"/>
          <w:szCs w:val="24"/>
        </w:rPr>
        <w:t>вул.Грушевського,53-Б с.Шипинці Продан Андрій Григор. ж/б)</w:t>
      </w:r>
    </w:p>
    <w:p w:rsidR="00AA2A22" w:rsidRPr="00743B1A" w:rsidRDefault="00AA2A22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3B1A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182-р від 14.08.20</w:t>
      </w:r>
      <w:r>
        <w:rPr>
          <w:rFonts w:ascii="Times New Roman" w:hAnsi="Times New Roman" w:cs="Times New Roman"/>
          <w:sz w:val="24"/>
          <w:szCs w:val="24"/>
        </w:rPr>
        <w:t>25 року «Про присвоєння адреси»;</w:t>
      </w:r>
      <w:r w:rsidRPr="00743B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2A22" w:rsidRPr="00743B1A" w:rsidRDefault="00AA2A22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3B1A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181-р від 14.08.2025 року «Про присвоєння  адреси»; </w:t>
      </w:r>
    </w:p>
    <w:p w:rsidR="00AA2A22" w:rsidRPr="00CC204D" w:rsidRDefault="00AA2A22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43B1A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180-р від 14.08.2025 року «Про присвоєння</w:t>
      </w:r>
      <w:r w:rsidRPr="00732188">
        <w:rPr>
          <w:rFonts w:ascii="Times New Roman" w:hAnsi="Times New Roman" w:cs="Times New Roman"/>
          <w:sz w:val="24"/>
          <w:szCs w:val="24"/>
        </w:rPr>
        <w:t xml:space="preserve">  адреси»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5EE2">
        <w:rPr>
          <w:rFonts w:ascii="Times New Roman" w:hAnsi="Times New Roman" w:cs="Times New Roman"/>
          <w:color w:val="FFFFFF"/>
          <w:sz w:val="24"/>
          <w:szCs w:val="24"/>
        </w:rPr>
        <w:t>ров.Н.Яремчука,3 с.Іванкіці Боцвінок Ганна Василівна ж/б)</w:t>
      </w:r>
    </w:p>
    <w:p w:rsidR="00AA2A22" w:rsidRPr="00CC204D" w:rsidRDefault="00AA2A22" w:rsidP="00CC204D">
      <w:pPr>
        <w:pStyle w:val="normal0"/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A22" w:rsidRDefault="00AA2A22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AA2A22" w:rsidRDefault="00AA2A2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A22" w:rsidRDefault="00AA2A2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      Іван СЕМЕНЮК</w:t>
      </w:r>
    </w:p>
    <w:p w:rsidR="00AA2A22" w:rsidRDefault="00AA2A2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A22" w:rsidRDefault="00AA2A2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A2A22" w:rsidRDefault="00AA2A2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A2A22" w:rsidRDefault="00AA2A22" w:rsidP="004E36FE">
      <w:pPr>
        <w:pStyle w:val="normal0"/>
      </w:pPr>
    </w:p>
    <w:p w:rsidR="00AA2A22" w:rsidRDefault="00AA2A22" w:rsidP="004E36FE">
      <w:pPr>
        <w:pStyle w:val="normal0"/>
      </w:pPr>
    </w:p>
    <w:p w:rsidR="00AA2A22" w:rsidRDefault="00AA2A22" w:rsidP="004E36FE">
      <w:pPr>
        <w:pStyle w:val="normal0"/>
      </w:pPr>
    </w:p>
    <w:sectPr w:rsidR="00AA2A22" w:rsidSect="008E5ABD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31A97"/>
    <w:rsid w:val="001722E8"/>
    <w:rsid w:val="0019109C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2C566E"/>
    <w:rsid w:val="003177CD"/>
    <w:rsid w:val="00351C64"/>
    <w:rsid w:val="003B3E2D"/>
    <w:rsid w:val="004353B3"/>
    <w:rsid w:val="004604C7"/>
    <w:rsid w:val="00460C77"/>
    <w:rsid w:val="00467FE2"/>
    <w:rsid w:val="004C05B1"/>
    <w:rsid w:val="004E36FE"/>
    <w:rsid w:val="004F3EFD"/>
    <w:rsid w:val="0050289F"/>
    <w:rsid w:val="00564DD9"/>
    <w:rsid w:val="005C1B23"/>
    <w:rsid w:val="005E2170"/>
    <w:rsid w:val="00641690"/>
    <w:rsid w:val="00656DC4"/>
    <w:rsid w:val="006B745D"/>
    <w:rsid w:val="006F2CFA"/>
    <w:rsid w:val="00732188"/>
    <w:rsid w:val="00743B1A"/>
    <w:rsid w:val="00746C91"/>
    <w:rsid w:val="007F2ADE"/>
    <w:rsid w:val="008023D5"/>
    <w:rsid w:val="00817A44"/>
    <w:rsid w:val="00820FC7"/>
    <w:rsid w:val="0082190B"/>
    <w:rsid w:val="00852EAB"/>
    <w:rsid w:val="00880044"/>
    <w:rsid w:val="00886C53"/>
    <w:rsid w:val="008C1936"/>
    <w:rsid w:val="008D6FE0"/>
    <w:rsid w:val="008E5ABD"/>
    <w:rsid w:val="00901549"/>
    <w:rsid w:val="00905518"/>
    <w:rsid w:val="009B593F"/>
    <w:rsid w:val="009F3BCB"/>
    <w:rsid w:val="00A0758A"/>
    <w:rsid w:val="00A24948"/>
    <w:rsid w:val="00AA2A22"/>
    <w:rsid w:val="00AE4DEB"/>
    <w:rsid w:val="00B14967"/>
    <w:rsid w:val="00B25593"/>
    <w:rsid w:val="00B34730"/>
    <w:rsid w:val="00B368DC"/>
    <w:rsid w:val="00B54F7F"/>
    <w:rsid w:val="00B70352"/>
    <w:rsid w:val="00BC4A34"/>
    <w:rsid w:val="00BE79DD"/>
    <w:rsid w:val="00BF106A"/>
    <w:rsid w:val="00C73872"/>
    <w:rsid w:val="00C919C0"/>
    <w:rsid w:val="00C9272E"/>
    <w:rsid w:val="00CA1C4C"/>
    <w:rsid w:val="00CB300C"/>
    <w:rsid w:val="00CC204D"/>
    <w:rsid w:val="00CE6621"/>
    <w:rsid w:val="00CF58AE"/>
    <w:rsid w:val="00CF66EC"/>
    <w:rsid w:val="00D15753"/>
    <w:rsid w:val="00D73BEA"/>
    <w:rsid w:val="00D87C52"/>
    <w:rsid w:val="00DA5607"/>
    <w:rsid w:val="00DC279B"/>
    <w:rsid w:val="00E345D2"/>
    <w:rsid w:val="00EB4974"/>
    <w:rsid w:val="00EB6DDD"/>
    <w:rsid w:val="00EC732A"/>
    <w:rsid w:val="00EF00DC"/>
    <w:rsid w:val="00EF76DC"/>
    <w:rsid w:val="00F2076E"/>
    <w:rsid w:val="00F43473"/>
    <w:rsid w:val="00F71D37"/>
    <w:rsid w:val="00F95597"/>
    <w:rsid w:val="00FB4DF4"/>
    <w:rsid w:val="00FB7602"/>
    <w:rsid w:val="00FE177B"/>
    <w:rsid w:val="00FF5E9C"/>
    <w:rsid w:val="00FF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0352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70352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70352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70352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70352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70352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B70352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70352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273</Words>
  <Characters>1562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6</cp:revision>
  <cp:lastPrinted>2025-09-18T12:30:00Z</cp:lastPrinted>
  <dcterms:created xsi:type="dcterms:W3CDTF">2025-09-01T13:16:00Z</dcterms:created>
  <dcterms:modified xsi:type="dcterms:W3CDTF">2025-09-18T12:30:00Z</dcterms:modified>
</cp:coreProperties>
</file>