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F67F6" w:rsidRDefault="000F67F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D2AD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8252114" r:id="rId6"/>
        </w:object>
      </w:r>
    </w:p>
    <w:p w:rsidR="000F67F6" w:rsidRDefault="000F67F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F67F6" w:rsidRDefault="000F67F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F67F6" w:rsidRDefault="000F67F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F67F6" w:rsidRDefault="000F67F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F67F6" w:rsidRDefault="000F67F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F67F6" w:rsidRDefault="000F67F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F67F6" w:rsidRDefault="000F67F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F67F6" w:rsidRDefault="000F67F6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0F67F6" w:rsidRDefault="000F67F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20 серпня 2025                                          м. Кіцмань                                                        </w:t>
      </w:r>
      <w:r w:rsidRPr="002B2139">
        <w:rPr>
          <w:rFonts w:ascii="Times New Roman" w:hAnsi="Times New Roman"/>
          <w:b/>
          <w:szCs w:val="24"/>
        </w:rPr>
        <w:t>№ 301/8</w:t>
      </w:r>
    </w:p>
    <w:p w:rsidR="000F67F6" w:rsidRDefault="000F67F6" w:rsidP="008D785D">
      <w:pPr>
        <w:rPr>
          <w:sz w:val="24"/>
          <w:lang w:val="uk-UA"/>
        </w:rPr>
      </w:pPr>
    </w:p>
    <w:p w:rsidR="000F67F6" w:rsidRDefault="000F67F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0F67F6" w:rsidRPr="003B408E" w:rsidRDefault="000F67F6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Одайському Ростиславу Васильовичу</w:t>
      </w:r>
    </w:p>
    <w:p w:rsidR="000F67F6" w:rsidRDefault="000F67F6" w:rsidP="008D785D">
      <w:pPr>
        <w:jc w:val="both"/>
        <w:rPr>
          <w:b/>
          <w:sz w:val="24"/>
          <w:szCs w:val="24"/>
          <w:lang w:val="uk-UA"/>
        </w:rPr>
      </w:pPr>
    </w:p>
    <w:p w:rsidR="000F67F6" w:rsidRDefault="000F67F6" w:rsidP="008D785D">
      <w:pPr>
        <w:jc w:val="both"/>
        <w:rPr>
          <w:b/>
          <w:sz w:val="24"/>
          <w:szCs w:val="24"/>
          <w:lang w:val="uk-UA"/>
        </w:rPr>
      </w:pPr>
    </w:p>
    <w:p w:rsidR="000F67F6" w:rsidRDefault="000F67F6" w:rsidP="00BA56E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648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гр.Одайського Ростислава Васильовича, 19**р.н.,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 xml:space="preserve">АДРЕСА 1 про надання матеріальної допомоги на лікування брата, учасника бойових дій гр.Одайського Руслана Васильовича,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>ї</w:t>
      </w:r>
      <w:r w:rsidRPr="008B124A">
        <w:rPr>
          <w:bCs/>
          <w:sz w:val="24"/>
          <w:szCs w:val="24"/>
          <w:lang w:val="uk-UA"/>
        </w:rPr>
        <w:t xml:space="preserve"> паспорт</w:t>
      </w:r>
      <w:r>
        <w:rPr>
          <w:bCs/>
          <w:sz w:val="24"/>
          <w:szCs w:val="24"/>
          <w:lang w:val="uk-UA"/>
        </w:rPr>
        <w:t xml:space="preserve">ів Одайського Р.В., Одайського Р.В., копії свідоцтва про народження Одайського Р.В., Одайського Р.В.,  копія посвідчення УБД,  витяг з реєстру ТГ,  копія довідки про взяття на облік ВПО,  копія направлення на медичний огляд,  копія довідки №1349 госпітальної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 військовослужбовця,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F67F6" w:rsidRDefault="000F67F6" w:rsidP="00E16479">
      <w:pPr>
        <w:jc w:val="both"/>
        <w:rPr>
          <w:bCs/>
          <w:sz w:val="24"/>
          <w:szCs w:val="24"/>
          <w:lang w:val="uk-UA"/>
        </w:rPr>
      </w:pPr>
    </w:p>
    <w:p w:rsidR="000F67F6" w:rsidRDefault="000F67F6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0F67F6" w:rsidRDefault="000F67F6" w:rsidP="00EE599D">
      <w:pPr>
        <w:jc w:val="both"/>
        <w:rPr>
          <w:b/>
          <w:bCs/>
          <w:sz w:val="24"/>
          <w:szCs w:val="24"/>
          <w:lang w:val="uk-UA"/>
        </w:rPr>
      </w:pPr>
    </w:p>
    <w:p w:rsidR="000F67F6" w:rsidRPr="00EE599D" w:rsidRDefault="000F67F6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гр.Одайському Ростиславу Васильовичу, який проживає за адресою: м.Кіцмань,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FE7824">
        <w:rPr>
          <w:bCs/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лікування брата гр.Одайського Руслана Васильовича</w:t>
      </w:r>
      <w:r w:rsidRPr="00FE7824">
        <w:rPr>
          <w:sz w:val="24"/>
          <w:szCs w:val="24"/>
        </w:rPr>
        <w:t xml:space="preserve"> 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4240,00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8D626A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двісті сорок</w:t>
      </w:r>
      <w:r w:rsidRPr="008D626A">
        <w:rPr>
          <w:bCs/>
          <w:sz w:val="24"/>
          <w:szCs w:val="24"/>
          <w:lang w:val="uk-UA"/>
        </w:rPr>
        <w:t xml:space="preserve"> гривень).</w:t>
      </w:r>
    </w:p>
    <w:p w:rsidR="000F67F6" w:rsidRPr="0084440D" w:rsidRDefault="000F67F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0F67F6" w:rsidRPr="0084440D" w:rsidRDefault="000F67F6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Ірина ПЕРВУЛЯК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0F67F6" w:rsidRPr="008B124A" w:rsidRDefault="000F67F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0F67F6" w:rsidRDefault="000F67F6" w:rsidP="00AE462C">
      <w:pPr>
        <w:ind w:firstLine="600"/>
        <w:jc w:val="both"/>
        <w:rPr>
          <w:sz w:val="24"/>
          <w:szCs w:val="24"/>
          <w:lang w:val="uk-UA"/>
        </w:rPr>
      </w:pPr>
    </w:p>
    <w:p w:rsidR="000F67F6" w:rsidRDefault="000F67F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F67F6" w:rsidRPr="005F7735" w:rsidRDefault="000F67F6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0F67F6" w:rsidRDefault="000F67F6" w:rsidP="00A30442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:rsidR="000F67F6" w:rsidRDefault="000F67F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F67F6" w:rsidRDefault="000F67F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F67F6" w:rsidRDefault="000F67F6" w:rsidP="00AE462C">
      <w:pPr>
        <w:rPr>
          <w:b/>
          <w:sz w:val="24"/>
          <w:szCs w:val="24"/>
          <w:lang w:val="uk-UA"/>
        </w:rPr>
      </w:pPr>
    </w:p>
    <w:p w:rsidR="000F67F6" w:rsidRDefault="000F67F6" w:rsidP="00AE462C">
      <w:pPr>
        <w:rPr>
          <w:b/>
          <w:sz w:val="24"/>
          <w:szCs w:val="24"/>
          <w:lang w:val="uk-UA"/>
        </w:rPr>
      </w:pPr>
    </w:p>
    <w:p w:rsidR="000F67F6" w:rsidRDefault="000F67F6" w:rsidP="00AE462C">
      <w:pPr>
        <w:rPr>
          <w:b/>
          <w:sz w:val="24"/>
          <w:szCs w:val="24"/>
          <w:lang w:val="uk-UA"/>
        </w:rPr>
      </w:pPr>
    </w:p>
    <w:p w:rsidR="000F67F6" w:rsidRDefault="000F67F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F67F6" w:rsidSect="00A30442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25346"/>
    <w:rsid w:val="00044E0D"/>
    <w:rsid w:val="00054007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0F67F6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B2139"/>
    <w:rsid w:val="002D0E52"/>
    <w:rsid w:val="002F7505"/>
    <w:rsid w:val="003110A1"/>
    <w:rsid w:val="00311A8A"/>
    <w:rsid w:val="00313532"/>
    <w:rsid w:val="003163C6"/>
    <w:rsid w:val="00340AAA"/>
    <w:rsid w:val="00345424"/>
    <w:rsid w:val="003624E0"/>
    <w:rsid w:val="003626EC"/>
    <w:rsid w:val="003670F3"/>
    <w:rsid w:val="003710CA"/>
    <w:rsid w:val="00392D55"/>
    <w:rsid w:val="00393934"/>
    <w:rsid w:val="003A5B98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436D7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50CCA"/>
    <w:rsid w:val="00581DAF"/>
    <w:rsid w:val="005825EA"/>
    <w:rsid w:val="005867DE"/>
    <w:rsid w:val="005967BB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7052E"/>
    <w:rsid w:val="00695E49"/>
    <w:rsid w:val="006A3729"/>
    <w:rsid w:val="006B5460"/>
    <w:rsid w:val="006C2211"/>
    <w:rsid w:val="006C6A40"/>
    <w:rsid w:val="006F59AB"/>
    <w:rsid w:val="00714523"/>
    <w:rsid w:val="00715F81"/>
    <w:rsid w:val="00747D8D"/>
    <w:rsid w:val="00750344"/>
    <w:rsid w:val="007514B5"/>
    <w:rsid w:val="0076044B"/>
    <w:rsid w:val="00762501"/>
    <w:rsid w:val="00774AC2"/>
    <w:rsid w:val="00783C9D"/>
    <w:rsid w:val="007A4F50"/>
    <w:rsid w:val="007B4068"/>
    <w:rsid w:val="007D0E9D"/>
    <w:rsid w:val="007F0112"/>
    <w:rsid w:val="007F3918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626A"/>
    <w:rsid w:val="008D785D"/>
    <w:rsid w:val="0091476B"/>
    <w:rsid w:val="00915709"/>
    <w:rsid w:val="00935BBE"/>
    <w:rsid w:val="00954AC6"/>
    <w:rsid w:val="0095708C"/>
    <w:rsid w:val="00984307"/>
    <w:rsid w:val="00991095"/>
    <w:rsid w:val="009B74D5"/>
    <w:rsid w:val="009D3EE7"/>
    <w:rsid w:val="009F0E92"/>
    <w:rsid w:val="009F7227"/>
    <w:rsid w:val="00A031FE"/>
    <w:rsid w:val="00A30442"/>
    <w:rsid w:val="00A4330B"/>
    <w:rsid w:val="00A50616"/>
    <w:rsid w:val="00A5476E"/>
    <w:rsid w:val="00A75804"/>
    <w:rsid w:val="00A83486"/>
    <w:rsid w:val="00A97CE7"/>
    <w:rsid w:val="00AB23AD"/>
    <w:rsid w:val="00AC6A48"/>
    <w:rsid w:val="00AC772D"/>
    <w:rsid w:val="00AD7620"/>
    <w:rsid w:val="00AE03A3"/>
    <w:rsid w:val="00AE1271"/>
    <w:rsid w:val="00AE462C"/>
    <w:rsid w:val="00AE6B3D"/>
    <w:rsid w:val="00AF020F"/>
    <w:rsid w:val="00B13A14"/>
    <w:rsid w:val="00B353D7"/>
    <w:rsid w:val="00B401EE"/>
    <w:rsid w:val="00B61329"/>
    <w:rsid w:val="00B960CA"/>
    <w:rsid w:val="00B96261"/>
    <w:rsid w:val="00BA56E5"/>
    <w:rsid w:val="00BA6E1C"/>
    <w:rsid w:val="00BB7459"/>
    <w:rsid w:val="00BD3741"/>
    <w:rsid w:val="00BE3B5B"/>
    <w:rsid w:val="00BE43A6"/>
    <w:rsid w:val="00BE6276"/>
    <w:rsid w:val="00BF6534"/>
    <w:rsid w:val="00C37466"/>
    <w:rsid w:val="00C44813"/>
    <w:rsid w:val="00C44B4D"/>
    <w:rsid w:val="00C60070"/>
    <w:rsid w:val="00C6610E"/>
    <w:rsid w:val="00C861BE"/>
    <w:rsid w:val="00C87189"/>
    <w:rsid w:val="00CA4DB2"/>
    <w:rsid w:val="00CB2830"/>
    <w:rsid w:val="00CB7E5D"/>
    <w:rsid w:val="00D00FD7"/>
    <w:rsid w:val="00D05B81"/>
    <w:rsid w:val="00D20076"/>
    <w:rsid w:val="00D23BF9"/>
    <w:rsid w:val="00D378A2"/>
    <w:rsid w:val="00D534D4"/>
    <w:rsid w:val="00D701E6"/>
    <w:rsid w:val="00D71034"/>
    <w:rsid w:val="00D718E9"/>
    <w:rsid w:val="00D869BE"/>
    <w:rsid w:val="00D930A7"/>
    <w:rsid w:val="00DA1936"/>
    <w:rsid w:val="00DA412D"/>
    <w:rsid w:val="00DA6C46"/>
    <w:rsid w:val="00DB10F4"/>
    <w:rsid w:val="00DB6F9B"/>
    <w:rsid w:val="00DD228B"/>
    <w:rsid w:val="00E00D22"/>
    <w:rsid w:val="00E14E9F"/>
    <w:rsid w:val="00E16479"/>
    <w:rsid w:val="00E1735E"/>
    <w:rsid w:val="00E22351"/>
    <w:rsid w:val="00E33268"/>
    <w:rsid w:val="00E404E5"/>
    <w:rsid w:val="00E50DDE"/>
    <w:rsid w:val="00E53F40"/>
    <w:rsid w:val="00E56772"/>
    <w:rsid w:val="00E7431A"/>
    <w:rsid w:val="00E757D3"/>
    <w:rsid w:val="00E81810"/>
    <w:rsid w:val="00E86858"/>
    <w:rsid w:val="00E9187D"/>
    <w:rsid w:val="00EA2C51"/>
    <w:rsid w:val="00EA3B1F"/>
    <w:rsid w:val="00EC258C"/>
    <w:rsid w:val="00EC6C5C"/>
    <w:rsid w:val="00ED2AD3"/>
    <w:rsid w:val="00EE3A4A"/>
    <w:rsid w:val="00EE599D"/>
    <w:rsid w:val="00EF16BB"/>
    <w:rsid w:val="00F0581E"/>
    <w:rsid w:val="00F11A92"/>
    <w:rsid w:val="00F26C02"/>
    <w:rsid w:val="00F278BB"/>
    <w:rsid w:val="00F279D3"/>
    <w:rsid w:val="00F33B6E"/>
    <w:rsid w:val="00F80211"/>
    <w:rsid w:val="00F83BD4"/>
    <w:rsid w:val="00F91293"/>
    <w:rsid w:val="00FB0C21"/>
    <w:rsid w:val="00FB5E10"/>
    <w:rsid w:val="00FD7BCA"/>
    <w:rsid w:val="00FE7824"/>
    <w:rsid w:val="00FF6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52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377</Words>
  <Characters>2155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2025-08-26T06:31:00Z</cp:lastPrinted>
  <dcterms:created xsi:type="dcterms:W3CDTF">2025-08-18T12:17:00Z</dcterms:created>
  <dcterms:modified xsi:type="dcterms:W3CDTF">2025-09-01T14:15:00Z</dcterms:modified>
</cp:coreProperties>
</file>