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C9" w:rsidRDefault="00347EC9" w:rsidP="00684D31">
      <w:pPr>
        <w:ind w:right="-2"/>
        <w:jc w:val="center"/>
        <w:rPr>
          <w:color w:val="000000"/>
          <w:lang w:val="uk-UA"/>
        </w:rPr>
      </w:pPr>
      <w:r w:rsidRPr="00CC573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404" r:id="rId6"/>
        </w:object>
      </w:r>
    </w:p>
    <w:p w:rsidR="00347EC9" w:rsidRPr="00FB4FF9" w:rsidRDefault="00347EC9" w:rsidP="00684D31">
      <w:pPr>
        <w:ind w:right="-2"/>
        <w:jc w:val="center"/>
        <w:rPr>
          <w:color w:val="000000"/>
          <w:lang w:val="uk-UA"/>
        </w:rPr>
      </w:pPr>
    </w:p>
    <w:p w:rsidR="00347EC9" w:rsidRDefault="00347EC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47EC9" w:rsidRDefault="00347EC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47EC9" w:rsidRDefault="00347EC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47EC9" w:rsidRDefault="00347EC9" w:rsidP="00684D31">
      <w:pPr>
        <w:ind w:right="-2"/>
        <w:jc w:val="center"/>
        <w:rPr>
          <w:b/>
          <w:color w:val="000000"/>
        </w:rPr>
      </w:pPr>
    </w:p>
    <w:p w:rsidR="00347EC9" w:rsidRDefault="00347EC9" w:rsidP="00684D31">
      <w:pPr>
        <w:jc w:val="center"/>
        <w:rPr>
          <w:b/>
          <w:color w:val="000000"/>
        </w:rPr>
      </w:pPr>
    </w:p>
    <w:p w:rsidR="00347EC9" w:rsidRPr="00FB4FF9" w:rsidRDefault="00347EC9" w:rsidP="00684D31">
      <w:pPr>
        <w:jc w:val="right"/>
        <w:rPr>
          <w:b/>
          <w:color w:val="000000"/>
          <w:sz w:val="24"/>
          <w:szCs w:val="24"/>
        </w:rPr>
      </w:pPr>
      <w:r w:rsidRPr="00FB4FF9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347EC9" w:rsidRPr="00FB4FF9" w:rsidRDefault="00347EC9" w:rsidP="00684D31">
      <w:pPr>
        <w:jc w:val="center"/>
        <w:rPr>
          <w:b/>
          <w:color w:val="000000"/>
          <w:sz w:val="24"/>
          <w:szCs w:val="24"/>
        </w:rPr>
      </w:pPr>
      <w:r w:rsidRPr="00FB4FF9">
        <w:rPr>
          <w:b/>
          <w:color w:val="000000"/>
          <w:sz w:val="24"/>
          <w:szCs w:val="24"/>
        </w:rPr>
        <w:t xml:space="preserve">Р І Ш Е Н Н Я </w:t>
      </w:r>
    </w:p>
    <w:p w:rsidR="00347EC9" w:rsidRPr="00FB4FF9" w:rsidRDefault="00347EC9" w:rsidP="00684D31">
      <w:pPr>
        <w:jc w:val="center"/>
        <w:rPr>
          <w:color w:val="000000"/>
          <w:sz w:val="24"/>
          <w:szCs w:val="24"/>
        </w:rPr>
      </w:pPr>
    </w:p>
    <w:p w:rsidR="00347EC9" w:rsidRPr="00FC12CE" w:rsidRDefault="00347EC9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20 серпня </w:t>
      </w:r>
      <w:r w:rsidRPr="00FB4FF9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>5</w:t>
      </w:r>
      <w:r w:rsidRPr="00FB4FF9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B4FF9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FB4FF9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FC12CE">
        <w:rPr>
          <w:b/>
          <w:color w:val="000000"/>
          <w:sz w:val="24"/>
          <w:szCs w:val="24"/>
        </w:rPr>
        <w:t xml:space="preserve">№ </w:t>
      </w:r>
      <w:r w:rsidRPr="00FC12CE">
        <w:rPr>
          <w:b/>
          <w:color w:val="000000"/>
          <w:sz w:val="24"/>
          <w:szCs w:val="24"/>
          <w:lang w:val="uk-UA"/>
        </w:rPr>
        <w:t>293/8</w:t>
      </w:r>
    </w:p>
    <w:p w:rsidR="00347EC9" w:rsidRDefault="00347EC9" w:rsidP="00684D31">
      <w:pPr>
        <w:rPr>
          <w:b/>
          <w:color w:val="000000"/>
        </w:rPr>
      </w:pPr>
    </w:p>
    <w:p w:rsidR="00347EC9" w:rsidRDefault="00347EC9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на встановлення заборонних дорожніх знаків на території міста Кіцмань </w:t>
      </w:r>
    </w:p>
    <w:p w:rsidR="00347EC9" w:rsidRDefault="00347EC9" w:rsidP="00B00E03">
      <w:pPr>
        <w:ind w:right="5287"/>
        <w:rPr>
          <w:sz w:val="24"/>
          <w:szCs w:val="24"/>
          <w:lang w:val="uk-UA"/>
        </w:rPr>
      </w:pPr>
    </w:p>
    <w:p w:rsidR="00347EC9" w:rsidRPr="00735278" w:rsidRDefault="00347EC9" w:rsidP="00BF4B90">
      <w:pPr>
        <w:ind w:right="5004"/>
        <w:rPr>
          <w:b/>
          <w:sz w:val="24"/>
          <w:lang w:val="uk-UA"/>
        </w:rPr>
      </w:pPr>
    </w:p>
    <w:p w:rsidR="00347EC9" w:rsidRPr="007210D3" w:rsidRDefault="00347EC9" w:rsidP="00BF4B90">
      <w:pPr>
        <w:jc w:val="both"/>
        <w:rPr>
          <w:sz w:val="24"/>
          <w:szCs w:val="24"/>
          <w:lang w:val="uk-UA"/>
        </w:rPr>
      </w:pPr>
      <w:r w:rsidRPr="007210D3">
        <w:rPr>
          <w:sz w:val="24"/>
          <w:lang w:val="uk-UA"/>
        </w:rPr>
        <w:tab/>
      </w:r>
      <w:r w:rsidRPr="007210D3">
        <w:rPr>
          <w:sz w:val="24"/>
          <w:szCs w:val="24"/>
          <w:lang w:val="uk-UA"/>
        </w:rPr>
        <w:t>Реагуючи на численні звернення жителів Кіцманської міської територіальної громади та з метою запобіганню несанкціонованим перегонам, зменшення викидів вихлопних газів, забезпечення тиші у рекреаційних зонах, парках відпочинку, керуючись Законами України «Про місцеве самоврядування в Україні», «Про дорожній рух», «</w:t>
      </w:r>
      <w:r w:rsidRPr="007210D3">
        <w:rPr>
          <w:bCs/>
          <w:sz w:val="24"/>
          <w:szCs w:val="24"/>
          <w:shd w:val="clear" w:color="auto" w:fill="FFFFFF"/>
          <w:lang w:val="uk-UA"/>
        </w:rPr>
        <w:t xml:space="preserve">Про участь громадян в охороні громадського порядку і державного кордону», «Про охорону атмосферного повітря», «Про систему громадського здоров’я», </w:t>
      </w:r>
      <w:r w:rsidRPr="007210D3">
        <w:rPr>
          <w:sz w:val="24"/>
          <w:szCs w:val="24"/>
          <w:lang w:val="uk-UA"/>
        </w:rPr>
        <w:t xml:space="preserve">виконавчий комітет міської ради </w:t>
      </w:r>
    </w:p>
    <w:p w:rsidR="00347EC9" w:rsidRDefault="00347EC9" w:rsidP="00BF4B90">
      <w:pPr>
        <w:jc w:val="both"/>
        <w:rPr>
          <w:sz w:val="24"/>
          <w:lang w:val="uk-UA"/>
        </w:rPr>
      </w:pPr>
    </w:p>
    <w:p w:rsidR="00347EC9" w:rsidRPr="00E82FEF" w:rsidRDefault="00347EC9" w:rsidP="00BF4B90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347EC9" w:rsidRDefault="00347EC9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на встановлення заборонних дорожніх знаків 3.6 «Рух мотоциклів заборонено» з табличкою 7.4.7 «Час дії з 22:00 по 8:00» на території міста Кіцмань у місцях загального користування:</w:t>
      </w:r>
    </w:p>
    <w:p w:rsidR="00347EC9" w:rsidRDefault="00347EC9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примиканні вулиць Незалежності та  І.Миколайчука; </w:t>
      </w:r>
    </w:p>
    <w:p w:rsidR="00347EC9" w:rsidRDefault="00347EC9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примиканні вулиць Одеська та І.Миколайчука;</w:t>
      </w:r>
    </w:p>
    <w:p w:rsidR="00347EC9" w:rsidRDefault="00347EC9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примиканні вулиці Музичної та провулку І.Миколайчука;</w:t>
      </w:r>
    </w:p>
    <w:p w:rsidR="00347EC9" w:rsidRDefault="00347EC9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примиканні вулиці Музичної та провулку Ярмаркового. </w:t>
      </w:r>
    </w:p>
    <w:p w:rsidR="00347EC9" w:rsidRDefault="00347EC9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Рекомендувати начальнику відділу поліції №2 (м. Кіцмань) ГУНП України у Чернівецькій області Олександру СЕВЕРИНУ вжити заходів щодо посилення контролю за дотриманням правил дорожнього руху на відповідній території у вечірній час доби з 19.00 до 00.00 год. </w:t>
      </w:r>
    </w:p>
    <w:p w:rsidR="00347EC9" w:rsidRPr="002D4A26" w:rsidRDefault="00347EC9" w:rsidP="002D4A26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2"/>
          <w:szCs w:val="24"/>
          <w:lang w:val="uk-UA"/>
        </w:rPr>
      </w:pPr>
      <w:r w:rsidRPr="002D4A26">
        <w:rPr>
          <w:sz w:val="24"/>
          <w:szCs w:val="24"/>
        </w:rPr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347EC9" w:rsidRPr="006A799C" w:rsidRDefault="00347EC9" w:rsidP="002D4A26">
      <w:pPr>
        <w:rPr>
          <w:b/>
          <w:sz w:val="22"/>
          <w:szCs w:val="24"/>
          <w:lang w:val="uk-UA"/>
        </w:rPr>
      </w:pPr>
      <w:bookmarkStart w:id="0" w:name="_GoBack"/>
      <w:bookmarkEnd w:id="0"/>
    </w:p>
    <w:p w:rsidR="00347EC9" w:rsidRDefault="00347EC9" w:rsidP="002D4A26">
      <w:pPr>
        <w:rPr>
          <w:b/>
          <w:sz w:val="24"/>
        </w:rPr>
      </w:pPr>
    </w:p>
    <w:p w:rsidR="00347EC9" w:rsidRPr="006A799C" w:rsidRDefault="00347EC9" w:rsidP="002D4A26">
      <w:pPr>
        <w:rPr>
          <w:b/>
          <w:sz w:val="24"/>
        </w:rPr>
      </w:pPr>
    </w:p>
    <w:p w:rsidR="00347EC9" w:rsidRPr="0042023F" w:rsidRDefault="00347EC9" w:rsidP="002D4A2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p w:rsidR="00347EC9" w:rsidRPr="00BC40F0" w:rsidRDefault="00347EC9" w:rsidP="002D4A26">
      <w:pPr>
        <w:ind w:left="660"/>
        <w:rPr>
          <w:b/>
        </w:rPr>
      </w:pPr>
    </w:p>
    <w:p w:rsidR="00347EC9" w:rsidRPr="00BC40F0" w:rsidRDefault="00347EC9" w:rsidP="002D4A26">
      <w:pPr>
        <w:ind w:left="660"/>
        <w:rPr>
          <w:b/>
        </w:rPr>
      </w:pPr>
    </w:p>
    <w:sectPr w:rsidR="00347EC9" w:rsidRPr="00BC40F0" w:rsidSect="001D2D2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D03714"/>
    <w:multiLevelType w:val="hybridMultilevel"/>
    <w:tmpl w:val="3EF6ACD6"/>
    <w:lvl w:ilvl="0" w:tplc="D206BE3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429B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2AC5"/>
    <w:rsid w:val="000F7091"/>
    <w:rsid w:val="001048C8"/>
    <w:rsid w:val="001342DF"/>
    <w:rsid w:val="001349E2"/>
    <w:rsid w:val="00166F93"/>
    <w:rsid w:val="00173927"/>
    <w:rsid w:val="00175B6D"/>
    <w:rsid w:val="0018598B"/>
    <w:rsid w:val="001862AE"/>
    <w:rsid w:val="001A4634"/>
    <w:rsid w:val="001B2D66"/>
    <w:rsid w:val="001B3352"/>
    <w:rsid w:val="001D2D25"/>
    <w:rsid w:val="001E0129"/>
    <w:rsid w:val="001E5A6C"/>
    <w:rsid w:val="001F5BC3"/>
    <w:rsid w:val="00206C69"/>
    <w:rsid w:val="00221755"/>
    <w:rsid w:val="0022191C"/>
    <w:rsid w:val="002407DC"/>
    <w:rsid w:val="00251A7E"/>
    <w:rsid w:val="00266153"/>
    <w:rsid w:val="00270253"/>
    <w:rsid w:val="002C2139"/>
    <w:rsid w:val="002D4A26"/>
    <w:rsid w:val="002E0A8C"/>
    <w:rsid w:val="002E1673"/>
    <w:rsid w:val="00332764"/>
    <w:rsid w:val="00340D14"/>
    <w:rsid w:val="00341399"/>
    <w:rsid w:val="00343E3C"/>
    <w:rsid w:val="003452AD"/>
    <w:rsid w:val="00347EC9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3F54CE"/>
    <w:rsid w:val="004054FD"/>
    <w:rsid w:val="00406CE2"/>
    <w:rsid w:val="0041707D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1952"/>
    <w:rsid w:val="004B1756"/>
    <w:rsid w:val="004B5396"/>
    <w:rsid w:val="004B71FC"/>
    <w:rsid w:val="004B721E"/>
    <w:rsid w:val="004D67C5"/>
    <w:rsid w:val="005140A8"/>
    <w:rsid w:val="005275B2"/>
    <w:rsid w:val="00530B6D"/>
    <w:rsid w:val="00566F10"/>
    <w:rsid w:val="00582586"/>
    <w:rsid w:val="0058294A"/>
    <w:rsid w:val="00582C43"/>
    <w:rsid w:val="00585A2C"/>
    <w:rsid w:val="00590210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5261A"/>
    <w:rsid w:val="0066006E"/>
    <w:rsid w:val="006803C6"/>
    <w:rsid w:val="006845B5"/>
    <w:rsid w:val="00684D31"/>
    <w:rsid w:val="006879E0"/>
    <w:rsid w:val="006A799C"/>
    <w:rsid w:val="006C304A"/>
    <w:rsid w:val="006E4D4B"/>
    <w:rsid w:val="007023F0"/>
    <w:rsid w:val="007210D3"/>
    <w:rsid w:val="00735278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26F6"/>
    <w:rsid w:val="00914BED"/>
    <w:rsid w:val="00954DB6"/>
    <w:rsid w:val="0095764C"/>
    <w:rsid w:val="009576A4"/>
    <w:rsid w:val="009666FF"/>
    <w:rsid w:val="00977CC3"/>
    <w:rsid w:val="00981FB4"/>
    <w:rsid w:val="009D10BE"/>
    <w:rsid w:val="009D123B"/>
    <w:rsid w:val="009D2229"/>
    <w:rsid w:val="009D2268"/>
    <w:rsid w:val="009E14A3"/>
    <w:rsid w:val="009E35A5"/>
    <w:rsid w:val="00A00FDF"/>
    <w:rsid w:val="00A305B8"/>
    <w:rsid w:val="00A448DD"/>
    <w:rsid w:val="00A54208"/>
    <w:rsid w:val="00A556D2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E16D4"/>
    <w:rsid w:val="00B00E03"/>
    <w:rsid w:val="00B01166"/>
    <w:rsid w:val="00B3011A"/>
    <w:rsid w:val="00B37577"/>
    <w:rsid w:val="00B41139"/>
    <w:rsid w:val="00B43A3F"/>
    <w:rsid w:val="00B728ED"/>
    <w:rsid w:val="00B76058"/>
    <w:rsid w:val="00BA0FF5"/>
    <w:rsid w:val="00BA1BD3"/>
    <w:rsid w:val="00BB2E5E"/>
    <w:rsid w:val="00BB6FBA"/>
    <w:rsid w:val="00BC40F0"/>
    <w:rsid w:val="00BF4B9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87E10"/>
    <w:rsid w:val="00CC00B6"/>
    <w:rsid w:val="00CC37D0"/>
    <w:rsid w:val="00CC5733"/>
    <w:rsid w:val="00CD20E9"/>
    <w:rsid w:val="00CE66E7"/>
    <w:rsid w:val="00D164C9"/>
    <w:rsid w:val="00D2056D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6B7F"/>
    <w:rsid w:val="00DC0BAA"/>
    <w:rsid w:val="00DD4665"/>
    <w:rsid w:val="00DE08EE"/>
    <w:rsid w:val="00DF1277"/>
    <w:rsid w:val="00E00E27"/>
    <w:rsid w:val="00E14F12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1F43"/>
    <w:rsid w:val="00EC319C"/>
    <w:rsid w:val="00ED480B"/>
    <w:rsid w:val="00EF4BA9"/>
    <w:rsid w:val="00EF5CFE"/>
    <w:rsid w:val="00F26D3A"/>
    <w:rsid w:val="00F437BF"/>
    <w:rsid w:val="00F647FC"/>
    <w:rsid w:val="00F72909"/>
    <w:rsid w:val="00FA51EC"/>
    <w:rsid w:val="00FB17C4"/>
    <w:rsid w:val="00FB3676"/>
    <w:rsid w:val="00FB4FF9"/>
    <w:rsid w:val="00FC12CE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64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280</Words>
  <Characters>1596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2025-08-26T14:19:00Z</cp:lastPrinted>
  <dcterms:created xsi:type="dcterms:W3CDTF">2025-08-09T08:15:00Z</dcterms:created>
  <dcterms:modified xsi:type="dcterms:W3CDTF">2025-09-01T14:04:00Z</dcterms:modified>
</cp:coreProperties>
</file>