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E53" w:rsidRDefault="000F0E53" w:rsidP="00684D31">
      <w:pPr>
        <w:ind w:right="-2"/>
        <w:jc w:val="center"/>
        <w:rPr>
          <w:color w:val="000000"/>
          <w:lang w:val="uk-UA"/>
        </w:rPr>
      </w:pPr>
      <w:r w:rsidRPr="0030498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8251298" r:id="rId6"/>
        </w:object>
      </w:r>
    </w:p>
    <w:p w:rsidR="000F0E53" w:rsidRPr="000F6703" w:rsidRDefault="000F0E53" w:rsidP="00684D31">
      <w:pPr>
        <w:ind w:right="-2"/>
        <w:jc w:val="center"/>
        <w:rPr>
          <w:color w:val="000000"/>
          <w:lang w:val="uk-UA"/>
        </w:rPr>
      </w:pPr>
    </w:p>
    <w:p w:rsidR="000F0E53" w:rsidRDefault="000F0E5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0F0E53" w:rsidRDefault="000F0E5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0F0E53" w:rsidRDefault="000F0E53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0F0E53" w:rsidRDefault="000F0E53" w:rsidP="00684D31">
      <w:pPr>
        <w:ind w:right="-2"/>
        <w:jc w:val="center"/>
        <w:rPr>
          <w:b/>
          <w:color w:val="000000"/>
        </w:rPr>
      </w:pPr>
    </w:p>
    <w:p w:rsidR="000F0E53" w:rsidRPr="000F6703" w:rsidRDefault="000F0E53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0F0E53" w:rsidRPr="000F6703" w:rsidRDefault="000F0E53" w:rsidP="00684D31">
      <w:pPr>
        <w:jc w:val="center"/>
        <w:rPr>
          <w:b/>
          <w:color w:val="000000"/>
          <w:sz w:val="24"/>
          <w:szCs w:val="24"/>
        </w:rPr>
      </w:pPr>
      <w:r w:rsidRPr="000F6703">
        <w:rPr>
          <w:b/>
          <w:color w:val="000000"/>
          <w:sz w:val="24"/>
          <w:szCs w:val="24"/>
        </w:rPr>
        <w:t xml:space="preserve">Р І Ш Е Н Н Я </w:t>
      </w:r>
    </w:p>
    <w:p w:rsidR="000F0E53" w:rsidRDefault="000F0E53" w:rsidP="00684D31">
      <w:pPr>
        <w:jc w:val="center"/>
        <w:rPr>
          <w:color w:val="000000"/>
        </w:rPr>
      </w:pPr>
    </w:p>
    <w:p w:rsidR="000F0E53" w:rsidRPr="00483D37" w:rsidRDefault="000F0E53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20 серпня </w:t>
      </w:r>
      <w:r w:rsidRPr="000F6703">
        <w:rPr>
          <w:color w:val="000000"/>
          <w:sz w:val="24"/>
          <w:szCs w:val="24"/>
        </w:rPr>
        <w:t>202</w:t>
      </w:r>
      <w:r w:rsidRPr="000F6703">
        <w:rPr>
          <w:color w:val="000000"/>
          <w:sz w:val="24"/>
          <w:szCs w:val="24"/>
          <w:lang w:val="uk-UA"/>
        </w:rPr>
        <w:t>5</w:t>
      </w:r>
      <w:r w:rsidRPr="000F6703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0F670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0F6703">
        <w:rPr>
          <w:color w:val="000000"/>
          <w:sz w:val="24"/>
          <w:szCs w:val="24"/>
        </w:rPr>
        <w:t xml:space="preserve">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 w:rsidRPr="00483D37">
        <w:rPr>
          <w:b/>
          <w:color w:val="000000"/>
          <w:sz w:val="24"/>
          <w:szCs w:val="24"/>
        </w:rPr>
        <w:t xml:space="preserve">№ </w:t>
      </w:r>
      <w:r w:rsidRPr="00483D37">
        <w:rPr>
          <w:b/>
          <w:color w:val="000000"/>
          <w:sz w:val="24"/>
          <w:szCs w:val="24"/>
          <w:lang w:val="uk-UA"/>
        </w:rPr>
        <w:t>291/8</w:t>
      </w:r>
    </w:p>
    <w:p w:rsidR="000F0E53" w:rsidRDefault="000F0E53" w:rsidP="00684D31">
      <w:pPr>
        <w:rPr>
          <w:b/>
          <w:color w:val="000000"/>
        </w:rPr>
      </w:pPr>
    </w:p>
    <w:p w:rsidR="000F0E53" w:rsidRPr="00F630DD" w:rsidRDefault="000F0E53" w:rsidP="00F630DD">
      <w:pPr>
        <w:ind w:right="4862"/>
        <w:rPr>
          <w:b/>
          <w:sz w:val="24"/>
          <w:szCs w:val="24"/>
          <w:lang w:val="uk-UA"/>
        </w:rPr>
      </w:pPr>
      <w:r w:rsidRPr="00F630DD">
        <w:rPr>
          <w:b/>
          <w:sz w:val="24"/>
          <w:lang w:val="uk-UA"/>
        </w:rPr>
        <w:t xml:space="preserve">Про </w:t>
      </w:r>
      <w:r w:rsidRPr="00F630DD">
        <w:rPr>
          <w:b/>
          <w:sz w:val="24"/>
          <w:szCs w:val="24"/>
          <w:lang w:val="uk-UA"/>
        </w:rPr>
        <w:t xml:space="preserve">взяття на квартирний облік для поліпшення житлових умов </w:t>
      </w:r>
      <w:r>
        <w:rPr>
          <w:b/>
          <w:sz w:val="24"/>
          <w:szCs w:val="24"/>
          <w:lang w:val="uk-UA"/>
        </w:rPr>
        <w:t xml:space="preserve">сім’ї               Бойди Ігора Денисовича </w:t>
      </w:r>
    </w:p>
    <w:p w:rsidR="000F0E53" w:rsidRPr="00CA4FF1" w:rsidRDefault="000F0E53" w:rsidP="0094230D">
      <w:pPr>
        <w:ind w:right="4153"/>
        <w:rPr>
          <w:b/>
          <w:sz w:val="24"/>
          <w:szCs w:val="24"/>
        </w:rPr>
      </w:pPr>
    </w:p>
    <w:p w:rsidR="000F0E53" w:rsidRPr="00870E54" w:rsidRDefault="000F0E53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Бойди Ігора Денисовича від 06.08.2025 р, вх. №195/7, який проживає по АДРЕСА 1 в с. Ошихліби,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 36, ст. 39, ст.46 «Житлового Кодексу України»,          пп. 1 п.13 «Правил обліку громадян, які потребують поліпшення житлових  умов», на підставі протоколу № 6 від 18.08.2025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0F0E53" w:rsidRDefault="000F0E53" w:rsidP="004840AF">
      <w:pPr>
        <w:ind w:firstLine="567"/>
        <w:jc w:val="both"/>
        <w:rPr>
          <w:sz w:val="24"/>
          <w:szCs w:val="24"/>
          <w:lang w:val="uk-UA"/>
        </w:rPr>
      </w:pPr>
    </w:p>
    <w:p w:rsidR="000F0E53" w:rsidRPr="00571C01" w:rsidRDefault="000F0E53" w:rsidP="000F6703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0F0E53" w:rsidRDefault="000F0E53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0F0E53" w:rsidRPr="005447BD" w:rsidRDefault="000F0E53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</w:t>
      </w:r>
      <w:r>
        <w:rPr>
          <w:rFonts w:ascii="Times New Roman" w:hAnsi="Times New Roman"/>
          <w:szCs w:val="24"/>
        </w:rPr>
        <w:t xml:space="preserve"> учасника бойових дій гр.</w:t>
      </w:r>
      <w:r w:rsidRPr="0015229A">
        <w:rPr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Бойду Ігора Денисовича </w:t>
      </w:r>
      <w:r w:rsidRPr="00CA4FF1">
        <w:rPr>
          <w:rFonts w:ascii="Times New Roman" w:hAnsi="Times New Roman"/>
          <w:szCs w:val="24"/>
        </w:rPr>
        <w:t>– 1</w:t>
      </w:r>
      <w:r>
        <w:rPr>
          <w:rFonts w:ascii="Times New Roman" w:hAnsi="Times New Roman"/>
          <w:szCs w:val="24"/>
        </w:rPr>
        <w:t>9** року</w:t>
      </w:r>
      <w:r w:rsidRPr="00CA4FF1">
        <w:rPr>
          <w:rFonts w:ascii="Times New Roman" w:hAnsi="Times New Roman"/>
          <w:szCs w:val="24"/>
        </w:rPr>
        <w:t xml:space="preserve"> народження</w:t>
      </w:r>
      <w:r>
        <w:rPr>
          <w:rFonts w:ascii="Times New Roman" w:hAnsi="Times New Roman"/>
          <w:szCs w:val="24"/>
        </w:rPr>
        <w:t xml:space="preserve"> та членів сім’ї: мама – Бойда Світлана Денисівна, 19** року народження, які </w:t>
      </w:r>
      <w:r w:rsidRPr="00CA4FF1">
        <w:rPr>
          <w:rFonts w:ascii="Times New Roman" w:hAnsi="Times New Roman"/>
          <w:szCs w:val="24"/>
        </w:rPr>
        <w:t>прожива</w:t>
      </w:r>
      <w:r>
        <w:rPr>
          <w:rFonts w:ascii="Times New Roman" w:hAnsi="Times New Roman"/>
          <w:szCs w:val="24"/>
        </w:rPr>
        <w:t xml:space="preserve">ють </w:t>
      </w:r>
      <w:r w:rsidRPr="005447BD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 xml:space="preserve">                        </w:t>
      </w:r>
      <w:bookmarkStart w:id="0" w:name="_GoBack"/>
      <w:bookmarkEnd w:id="0"/>
      <w:r>
        <w:rPr>
          <w:rFonts w:ascii="Times New Roman" w:hAnsi="Times New Roman"/>
          <w:szCs w:val="24"/>
        </w:rPr>
        <w:t>АДРЕСА 1 в с. Ош</w:t>
      </w:r>
      <w:r w:rsidRPr="005447BD">
        <w:rPr>
          <w:rFonts w:ascii="Times New Roman" w:hAnsi="Times New Roman"/>
          <w:szCs w:val="24"/>
        </w:rPr>
        <w:t>ихліби, Чернівецького району, Чернівецької області.</w:t>
      </w:r>
    </w:p>
    <w:p w:rsidR="000F0E53" w:rsidRDefault="000F0E53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szCs w:val="24"/>
        </w:rPr>
        <w:t>гр.</w:t>
      </w:r>
      <w:r w:rsidRPr="0015229A">
        <w:rPr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Бойди Ігора Денисовича</w:t>
      </w:r>
      <w:r>
        <w:rPr>
          <w:rFonts w:ascii="Times New Roman" w:hAnsi="Times New Roman"/>
          <w:color w:val="000000"/>
          <w:szCs w:val="24"/>
        </w:rPr>
        <w:t xml:space="preserve"> 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0F0E53" w:rsidRDefault="000F0E5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0F0E53" w:rsidRDefault="000F0E5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0F0E53" w:rsidRPr="006A799C" w:rsidRDefault="000F0E53" w:rsidP="006E4D4B">
      <w:pPr>
        <w:rPr>
          <w:b/>
          <w:sz w:val="22"/>
          <w:szCs w:val="24"/>
          <w:lang w:val="uk-UA"/>
        </w:rPr>
      </w:pPr>
    </w:p>
    <w:p w:rsidR="000F0E53" w:rsidRDefault="000F0E53" w:rsidP="006A799C">
      <w:pPr>
        <w:rPr>
          <w:b/>
          <w:sz w:val="24"/>
        </w:rPr>
      </w:pPr>
    </w:p>
    <w:p w:rsidR="000F0E53" w:rsidRPr="006A799C" w:rsidRDefault="000F0E53" w:rsidP="006A799C">
      <w:pPr>
        <w:rPr>
          <w:b/>
          <w:sz w:val="24"/>
        </w:rPr>
      </w:pPr>
    </w:p>
    <w:p w:rsidR="000F0E53" w:rsidRPr="0042023F" w:rsidRDefault="000F0E53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Іван СЕМЕНЮК</w:t>
      </w:r>
    </w:p>
    <w:sectPr w:rsidR="000F0E53" w:rsidRPr="0042023F" w:rsidSect="000F6703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97A80"/>
    <w:rsid w:val="000B22C9"/>
    <w:rsid w:val="000B6F00"/>
    <w:rsid w:val="000C5EC3"/>
    <w:rsid w:val="000D6AA1"/>
    <w:rsid w:val="000E07BB"/>
    <w:rsid w:val="000E2B9E"/>
    <w:rsid w:val="000F0E53"/>
    <w:rsid w:val="000F6703"/>
    <w:rsid w:val="000F7091"/>
    <w:rsid w:val="001048C8"/>
    <w:rsid w:val="001342DF"/>
    <w:rsid w:val="001349E2"/>
    <w:rsid w:val="001421FE"/>
    <w:rsid w:val="0015229A"/>
    <w:rsid w:val="0016257A"/>
    <w:rsid w:val="00173927"/>
    <w:rsid w:val="00175B6D"/>
    <w:rsid w:val="0018598B"/>
    <w:rsid w:val="001862AE"/>
    <w:rsid w:val="001A4634"/>
    <w:rsid w:val="001B2D66"/>
    <w:rsid w:val="001B3352"/>
    <w:rsid w:val="001E5A6C"/>
    <w:rsid w:val="001E6166"/>
    <w:rsid w:val="001F5BC3"/>
    <w:rsid w:val="00206C69"/>
    <w:rsid w:val="002157F5"/>
    <w:rsid w:val="00221755"/>
    <w:rsid w:val="002407DC"/>
    <w:rsid w:val="00251A7E"/>
    <w:rsid w:val="002531A9"/>
    <w:rsid w:val="00266153"/>
    <w:rsid w:val="00270253"/>
    <w:rsid w:val="002C2139"/>
    <w:rsid w:val="002E0A8C"/>
    <w:rsid w:val="00304980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0475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3D37"/>
    <w:rsid w:val="004840AF"/>
    <w:rsid w:val="004861E9"/>
    <w:rsid w:val="004A1455"/>
    <w:rsid w:val="004B1756"/>
    <w:rsid w:val="004B5396"/>
    <w:rsid w:val="004B71FC"/>
    <w:rsid w:val="004D67C5"/>
    <w:rsid w:val="004E7635"/>
    <w:rsid w:val="004F7FF8"/>
    <w:rsid w:val="005140A8"/>
    <w:rsid w:val="005275B2"/>
    <w:rsid w:val="005447BD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37ADC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C6852"/>
    <w:rsid w:val="006E4D4B"/>
    <w:rsid w:val="0070105B"/>
    <w:rsid w:val="007023F0"/>
    <w:rsid w:val="00703737"/>
    <w:rsid w:val="007156AB"/>
    <w:rsid w:val="00756AF9"/>
    <w:rsid w:val="00764F42"/>
    <w:rsid w:val="007705A6"/>
    <w:rsid w:val="007A5505"/>
    <w:rsid w:val="007B0764"/>
    <w:rsid w:val="007B76E1"/>
    <w:rsid w:val="007F27E8"/>
    <w:rsid w:val="008051ED"/>
    <w:rsid w:val="008134C5"/>
    <w:rsid w:val="008179C0"/>
    <w:rsid w:val="00834908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339B0"/>
    <w:rsid w:val="0094230D"/>
    <w:rsid w:val="00943935"/>
    <w:rsid w:val="00954DB6"/>
    <w:rsid w:val="0095764C"/>
    <w:rsid w:val="009614B9"/>
    <w:rsid w:val="009666FF"/>
    <w:rsid w:val="00972D4E"/>
    <w:rsid w:val="00977CC3"/>
    <w:rsid w:val="00981FB4"/>
    <w:rsid w:val="00990F1B"/>
    <w:rsid w:val="00996F7C"/>
    <w:rsid w:val="009A6403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23EE9"/>
    <w:rsid w:val="00B3011A"/>
    <w:rsid w:val="00B37577"/>
    <w:rsid w:val="00B41139"/>
    <w:rsid w:val="00B43A3F"/>
    <w:rsid w:val="00B96D0C"/>
    <w:rsid w:val="00BA0FF5"/>
    <w:rsid w:val="00BA1BD3"/>
    <w:rsid w:val="00BB6FBA"/>
    <w:rsid w:val="00BC40F0"/>
    <w:rsid w:val="00C037CF"/>
    <w:rsid w:val="00C0443F"/>
    <w:rsid w:val="00C07EFB"/>
    <w:rsid w:val="00C1142B"/>
    <w:rsid w:val="00C16A6D"/>
    <w:rsid w:val="00C214B7"/>
    <w:rsid w:val="00C27983"/>
    <w:rsid w:val="00C306E5"/>
    <w:rsid w:val="00C41C38"/>
    <w:rsid w:val="00C4342C"/>
    <w:rsid w:val="00C45065"/>
    <w:rsid w:val="00C47D9E"/>
    <w:rsid w:val="00C70A34"/>
    <w:rsid w:val="00C76F47"/>
    <w:rsid w:val="00C811C6"/>
    <w:rsid w:val="00C83AC9"/>
    <w:rsid w:val="00C86362"/>
    <w:rsid w:val="00CA4FF1"/>
    <w:rsid w:val="00CB0F0E"/>
    <w:rsid w:val="00CB6DD2"/>
    <w:rsid w:val="00CC00B6"/>
    <w:rsid w:val="00CC07E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C6D1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355E4"/>
    <w:rsid w:val="00F437BF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29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268</Words>
  <Characters>1534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7</cp:revision>
  <cp:lastPrinted>2025-08-26T14:13:00Z</cp:lastPrinted>
  <dcterms:created xsi:type="dcterms:W3CDTF">2025-08-09T08:18:00Z</dcterms:created>
  <dcterms:modified xsi:type="dcterms:W3CDTF">2025-09-01T14:02:00Z</dcterms:modified>
</cp:coreProperties>
</file>