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4CF" w:rsidRDefault="00B274CF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17816290" r:id="rId5"/>
        </w:object>
      </w:r>
    </w:p>
    <w:p w:rsidR="00B274CF" w:rsidRPr="005B44B9" w:rsidRDefault="00B274CF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B274CF" w:rsidRPr="00CA36B9" w:rsidRDefault="00B274CF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B274CF" w:rsidRPr="00CA36B9" w:rsidRDefault="00B274CF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B274CF" w:rsidRPr="00CA36B9" w:rsidRDefault="00B274CF" w:rsidP="005E2FD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B274CF" w:rsidRPr="00CA36B9" w:rsidRDefault="00B274CF" w:rsidP="005E2F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274CF" w:rsidRPr="00CA36B9" w:rsidRDefault="00B274CF" w:rsidP="005E2FD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B274CF" w:rsidRPr="00CA36B9" w:rsidRDefault="00B274CF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274CF" w:rsidRPr="00CA36B9" w:rsidRDefault="00B274CF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B274CF" w:rsidRPr="00CA36B9" w:rsidRDefault="00B274CF" w:rsidP="005E2F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74CF" w:rsidRPr="00702295" w:rsidRDefault="00B274CF" w:rsidP="005E2FDB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20 серпня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282/8</w:t>
      </w:r>
    </w:p>
    <w:p w:rsidR="00B274CF" w:rsidRDefault="00B274CF" w:rsidP="005E2FDB">
      <w:pPr>
        <w:spacing w:after="0" w:line="240" w:lineRule="auto"/>
        <w:rPr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B274CF" w:rsidRDefault="00B274CF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B274CF" w:rsidRDefault="00B274CF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B274CF" w:rsidRDefault="00B274CF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дітей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B274CF" w:rsidRDefault="00B274CF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B274CF" w:rsidRDefault="00B274CF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розглянувши заяву гр. ОСОБА 1</w:t>
      </w:r>
      <w:r w:rsidRPr="005E2FDB">
        <w:rPr>
          <w:rFonts w:ascii="Times New Roman" w:hAnsi="Times New Roman"/>
          <w:sz w:val="24"/>
          <w:szCs w:val="24"/>
          <w:lang w:val="uk-UA"/>
        </w:rPr>
        <w:t>, 27 серпня 19</w:t>
      </w:r>
      <w:r>
        <w:rPr>
          <w:rFonts w:ascii="Times New Roman" w:hAnsi="Times New Roman"/>
          <w:sz w:val="24"/>
          <w:szCs w:val="24"/>
          <w:lang w:val="uk-UA"/>
        </w:rPr>
        <w:t>**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мешканця м. Кіцмань від 18.07.2025 № 115,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B274CF" w:rsidRDefault="00B274CF" w:rsidP="005E2F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B274CF" w:rsidRDefault="00B274CF" w:rsidP="005E2FDB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Затвердити висновок органу опіки та піклування про доцільність усиновлення та його відповідність інтересам дітей ( додається).</w:t>
      </w:r>
    </w:p>
    <w:p w:rsidR="00B274CF" w:rsidRDefault="00B274CF" w:rsidP="005E2F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B274CF" w:rsidRPr="00000075" w:rsidRDefault="00B274CF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:rsidR="00B274CF" w:rsidRPr="00000075" w:rsidRDefault="00B274CF" w:rsidP="005E2FDB">
      <w:pPr>
        <w:pStyle w:val="3"/>
        <w:jc w:val="both"/>
        <w:rPr>
          <w:rFonts w:ascii="Times New Roman" w:hAnsi="Times New Roman"/>
          <w:b/>
          <w:szCs w:val="24"/>
        </w:rPr>
      </w:pPr>
    </w:p>
    <w:p w:rsidR="00B274CF" w:rsidRPr="00000075" w:rsidRDefault="00B274CF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B274CF" w:rsidRPr="00000075" w:rsidRDefault="00B274CF" w:rsidP="005E2FDB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Іван СЕМЕНЮК</w:t>
      </w:r>
    </w:p>
    <w:p w:rsidR="00B274CF" w:rsidRPr="00146014" w:rsidRDefault="00B274C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74CF" w:rsidRPr="00003498" w:rsidRDefault="00B274CF" w:rsidP="005E2FD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274CF" w:rsidRPr="00003498" w:rsidSect="005B44B9">
      <w:pgSz w:w="11906" w:h="16838"/>
      <w:pgMar w:top="568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FDB"/>
    <w:rsid w:val="00000075"/>
    <w:rsid w:val="00003498"/>
    <w:rsid w:val="000530B2"/>
    <w:rsid w:val="0007563B"/>
    <w:rsid w:val="000D7D1C"/>
    <w:rsid w:val="00101B7B"/>
    <w:rsid w:val="00146014"/>
    <w:rsid w:val="001539BD"/>
    <w:rsid w:val="002315A2"/>
    <w:rsid w:val="00322B13"/>
    <w:rsid w:val="003963FC"/>
    <w:rsid w:val="003A6FD3"/>
    <w:rsid w:val="003D7B5F"/>
    <w:rsid w:val="004057FC"/>
    <w:rsid w:val="00440176"/>
    <w:rsid w:val="00475189"/>
    <w:rsid w:val="00562F47"/>
    <w:rsid w:val="005B44B9"/>
    <w:rsid w:val="005E2FDB"/>
    <w:rsid w:val="006B7797"/>
    <w:rsid w:val="006D0777"/>
    <w:rsid w:val="00702295"/>
    <w:rsid w:val="007A7645"/>
    <w:rsid w:val="007D292D"/>
    <w:rsid w:val="007D66A4"/>
    <w:rsid w:val="008076F4"/>
    <w:rsid w:val="008576A2"/>
    <w:rsid w:val="00874E1F"/>
    <w:rsid w:val="00897E50"/>
    <w:rsid w:val="00916313"/>
    <w:rsid w:val="00A328F9"/>
    <w:rsid w:val="00B153C1"/>
    <w:rsid w:val="00B274CF"/>
    <w:rsid w:val="00BC3E62"/>
    <w:rsid w:val="00C705A9"/>
    <w:rsid w:val="00CA36B9"/>
    <w:rsid w:val="00CF5586"/>
    <w:rsid w:val="00D6587B"/>
    <w:rsid w:val="00DD5695"/>
    <w:rsid w:val="00EE5703"/>
    <w:rsid w:val="00F11D9B"/>
    <w:rsid w:val="00FE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06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E2F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E2F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E2FDB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5E2F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Обычный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E2FDB"/>
  </w:style>
  <w:style w:type="paragraph" w:customStyle="1" w:styleId="14">
    <w:name w:val="Заголовок 14"/>
    <w:basedOn w:val="Normal"/>
    <w:next w:val="Normal"/>
    <w:uiPriority w:val="99"/>
    <w:rsid w:val="005E2F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1">
    <w:name w:val="Normal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5E2FDB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202</Words>
  <Characters>1155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7</cp:revision>
  <cp:lastPrinted>2025-08-25T12:32:00Z</cp:lastPrinted>
  <dcterms:created xsi:type="dcterms:W3CDTF">2025-08-04T12:57:00Z</dcterms:created>
  <dcterms:modified xsi:type="dcterms:W3CDTF">2025-08-27T13:12:00Z</dcterms:modified>
</cp:coreProperties>
</file>