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56635" w:rsidRDefault="0085663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F759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7816249" r:id="rId6"/>
        </w:object>
      </w:r>
    </w:p>
    <w:p w:rsidR="00856635" w:rsidRDefault="0085663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56635" w:rsidRDefault="0085663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56635" w:rsidRDefault="0085663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56635" w:rsidRDefault="0085663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56635" w:rsidRDefault="0085663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56635" w:rsidRDefault="0085663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56635" w:rsidRDefault="0085663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56635" w:rsidRDefault="0085663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Р І Ш Е Н Н Я  </w:t>
      </w:r>
    </w:p>
    <w:p w:rsidR="00856635" w:rsidRDefault="00856635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856635" w:rsidRDefault="0085663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20 серпня 2025                                            м. Кіцмань                                                      </w:t>
      </w:r>
      <w:r w:rsidRPr="00A22A42">
        <w:rPr>
          <w:rFonts w:ascii="Times New Roman" w:hAnsi="Times New Roman"/>
          <w:b/>
          <w:szCs w:val="24"/>
        </w:rPr>
        <w:t>№ 281/8</w:t>
      </w:r>
    </w:p>
    <w:p w:rsidR="00856635" w:rsidRDefault="00856635" w:rsidP="008D785D">
      <w:pPr>
        <w:rPr>
          <w:sz w:val="24"/>
          <w:lang w:val="uk-UA"/>
        </w:rPr>
      </w:pPr>
    </w:p>
    <w:p w:rsidR="00856635" w:rsidRDefault="0085663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856635" w:rsidRPr="003B408E" w:rsidRDefault="0085663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Яшнікову Владиславу Володимировичу</w:t>
      </w:r>
    </w:p>
    <w:p w:rsidR="00856635" w:rsidRDefault="00856635" w:rsidP="008D785D">
      <w:pPr>
        <w:jc w:val="both"/>
        <w:rPr>
          <w:b/>
          <w:sz w:val="24"/>
          <w:szCs w:val="24"/>
          <w:lang w:val="uk-UA"/>
        </w:rPr>
      </w:pPr>
    </w:p>
    <w:p w:rsidR="00856635" w:rsidRDefault="00856635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553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гр.Яшнікова Владислава Володимировича,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,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УБД, акт обстеження умов проживання,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856635" w:rsidRPr="00A423BB" w:rsidRDefault="00856635" w:rsidP="00A423BB">
      <w:pPr>
        <w:jc w:val="both"/>
        <w:rPr>
          <w:bCs/>
          <w:sz w:val="24"/>
          <w:szCs w:val="24"/>
          <w:lang w:val="uk-UA"/>
        </w:rPr>
      </w:pPr>
    </w:p>
    <w:p w:rsidR="00856635" w:rsidRDefault="0085663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56635" w:rsidRDefault="0085663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56635" w:rsidRPr="0084440D" w:rsidRDefault="0085663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Яшнікову Владиславу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>АДРЕСА 1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вирішення соціально-побутових проблем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856635" w:rsidRPr="0084440D" w:rsidRDefault="0085663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856635" w:rsidRPr="0084440D" w:rsidRDefault="00856635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Ірина ПЕРВУЛЯК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856635" w:rsidRPr="008B124A" w:rsidRDefault="0085663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856635" w:rsidRDefault="00856635" w:rsidP="00AE462C">
      <w:pPr>
        <w:ind w:firstLine="600"/>
        <w:jc w:val="both"/>
        <w:rPr>
          <w:sz w:val="24"/>
          <w:szCs w:val="24"/>
          <w:lang w:val="uk-UA"/>
        </w:rPr>
      </w:pPr>
    </w:p>
    <w:p w:rsidR="00856635" w:rsidRDefault="0085663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56635" w:rsidRDefault="0085663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56635" w:rsidRDefault="00856635" w:rsidP="00355F8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856635" w:rsidSect="00871C6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956F2"/>
    <w:rsid w:val="001B6DCD"/>
    <w:rsid w:val="001C17F2"/>
    <w:rsid w:val="001C6A3B"/>
    <w:rsid w:val="001C7BC1"/>
    <w:rsid w:val="001D6B4D"/>
    <w:rsid w:val="001E0925"/>
    <w:rsid w:val="001F1A69"/>
    <w:rsid w:val="001F3ACB"/>
    <w:rsid w:val="001F4E52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87D0A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55F8F"/>
    <w:rsid w:val="003624E0"/>
    <w:rsid w:val="00374D5B"/>
    <w:rsid w:val="003804EC"/>
    <w:rsid w:val="003A0079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E0E3D"/>
    <w:rsid w:val="004F7598"/>
    <w:rsid w:val="00501226"/>
    <w:rsid w:val="00503636"/>
    <w:rsid w:val="00504454"/>
    <w:rsid w:val="005048C2"/>
    <w:rsid w:val="00515BB1"/>
    <w:rsid w:val="005221A2"/>
    <w:rsid w:val="00524679"/>
    <w:rsid w:val="00525C66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D3899"/>
    <w:rsid w:val="006F59AB"/>
    <w:rsid w:val="00714523"/>
    <w:rsid w:val="00747D8D"/>
    <w:rsid w:val="007514B5"/>
    <w:rsid w:val="0076044B"/>
    <w:rsid w:val="00783C9D"/>
    <w:rsid w:val="0079236C"/>
    <w:rsid w:val="007B4068"/>
    <w:rsid w:val="007C21E7"/>
    <w:rsid w:val="007D0E9D"/>
    <w:rsid w:val="007D3263"/>
    <w:rsid w:val="007F0112"/>
    <w:rsid w:val="00807E59"/>
    <w:rsid w:val="008124A6"/>
    <w:rsid w:val="00823044"/>
    <w:rsid w:val="008309F1"/>
    <w:rsid w:val="0084440D"/>
    <w:rsid w:val="008462A1"/>
    <w:rsid w:val="00856635"/>
    <w:rsid w:val="00871C63"/>
    <w:rsid w:val="00881527"/>
    <w:rsid w:val="00887EB7"/>
    <w:rsid w:val="00892585"/>
    <w:rsid w:val="008A035A"/>
    <w:rsid w:val="008A7FDA"/>
    <w:rsid w:val="008B124A"/>
    <w:rsid w:val="008C08FE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A3097"/>
    <w:rsid w:val="009C2EA7"/>
    <w:rsid w:val="009D206C"/>
    <w:rsid w:val="009F0E92"/>
    <w:rsid w:val="009F2C26"/>
    <w:rsid w:val="009F3EB0"/>
    <w:rsid w:val="009F7227"/>
    <w:rsid w:val="00A21464"/>
    <w:rsid w:val="00A22A42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03BDA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E506B"/>
    <w:rsid w:val="00CF4702"/>
    <w:rsid w:val="00D00FD7"/>
    <w:rsid w:val="00D07A16"/>
    <w:rsid w:val="00D17D02"/>
    <w:rsid w:val="00D378A2"/>
    <w:rsid w:val="00D47151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35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343</Words>
  <Characters>1956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2025-08-25T15:37:00Z</cp:lastPrinted>
  <dcterms:created xsi:type="dcterms:W3CDTF">2025-08-06T13:33:00Z</dcterms:created>
  <dcterms:modified xsi:type="dcterms:W3CDTF">2025-08-27T13:11:00Z</dcterms:modified>
</cp:coreProperties>
</file>