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DD00A3" w:rsidRDefault="00DD00A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D08C2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aint.Picture" ShapeID="_x0000_i1025" DrawAspect="Content" ObjectID="_1817816203" r:id="rId6"/>
        </w:object>
      </w:r>
    </w:p>
    <w:p w:rsidR="00DD00A3" w:rsidRDefault="00DD00A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DD00A3" w:rsidRDefault="00DD00A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DD00A3" w:rsidRDefault="00DD00A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DD00A3" w:rsidRDefault="00DD00A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DD00A3" w:rsidRDefault="00DD00A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DD00A3" w:rsidRDefault="00DD00A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DD00A3" w:rsidRDefault="00DD00A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DD00A3" w:rsidRDefault="00DD00A3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DD00A3" w:rsidRDefault="00DD00A3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20 серпня 2025                                         м. Кіцмань                                                         </w:t>
      </w:r>
      <w:r w:rsidRPr="003C4248">
        <w:rPr>
          <w:rFonts w:ascii="Times New Roman" w:hAnsi="Times New Roman"/>
          <w:b/>
          <w:szCs w:val="24"/>
        </w:rPr>
        <w:t>№ 280/8</w:t>
      </w:r>
    </w:p>
    <w:p w:rsidR="00DD00A3" w:rsidRDefault="00DD00A3" w:rsidP="008D785D">
      <w:pPr>
        <w:rPr>
          <w:sz w:val="24"/>
          <w:lang w:val="uk-UA"/>
        </w:rPr>
      </w:pPr>
    </w:p>
    <w:p w:rsidR="00DD00A3" w:rsidRDefault="00DD00A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DD00A3" w:rsidRPr="003B408E" w:rsidRDefault="00DD00A3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Степанець Дарії Миколаївні</w:t>
      </w:r>
    </w:p>
    <w:p w:rsidR="00DD00A3" w:rsidRDefault="00DD00A3" w:rsidP="008D785D">
      <w:pPr>
        <w:jc w:val="both"/>
        <w:rPr>
          <w:b/>
          <w:sz w:val="24"/>
          <w:szCs w:val="24"/>
          <w:lang w:val="uk-UA"/>
        </w:rPr>
      </w:pPr>
    </w:p>
    <w:p w:rsidR="00DD00A3" w:rsidRDefault="00DD00A3" w:rsidP="008D785D">
      <w:pPr>
        <w:jc w:val="both"/>
        <w:rPr>
          <w:b/>
          <w:sz w:val="24"/>
          <w:szCs w:val="24"/>
          <w:lang w:val="uk-UA"/>
        </w:rPr>
      </w:pPr>
    </w:p>
    <w:p w:rsidR="00DD00A3" w:rsidRDefault="00DD00A3" w:rsidP="00BA56E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615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31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гр.Степанець Дарії Миколаївни, 19**р.н.,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>АДРЕСА 1</w:t>
      </w:r>
      <w:bookmarkEnd w:id="1"/>
      <w:r>
        <w:rPr>
          <w:sz w:val="24"/>
          <w:szCs w:val="24"/>
          <w:lang w:val="uk-UA"/>
        </w:rPr>
        <w:t xml:space="preserve"> щодо надання матеріальної допомоги сину, солдату гр.Степанцю Миколі Сергійовичу, 19**р.н., у 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Степанець Д.М., копія паспорта Степанця М.С.. копія свідоцтва про народження, копія довідки про перебування на військовій службі,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DD00A3" w:rsidRDefault="00DD00A3" w:rsidP="00E757D3">
      <w:pPr>
        <w:jc w:val="both"/>
        <w:rPr>
          <w:bCs/>
          <w:sz w:val="24"/>
          <w:szCs w:val="24"/>
          <w:lang w:val="uk-UA"/>
        </w:rPr>
      </w:pPr>
    </w:p>
    <w:p w:rsidR="00DD00A3" w:rsidRDefault="00DD00A3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:rsidR="00DD00A3" w:rsidRDefault="00DD00A3" w:rsidP="00EE599D">
      <w:pPr>
        <w:jc w:val="both"/>
        <w:rPr>
          <w:b/>
          <w:bCs/>
          <w:sz w:val="24"/>
          <w:szCs w:val="24"/>
          <w:lang w:val="uk-UA"/>
        </w:rPr>
      </w:pPr>
    </w:p>
    <w:p w:rsidR="00DD00A3" w:rsidRPr="00417B28" w:rsidRDefault="00DD00A3" w:rsidP="00417B28">
      <w:pPr>
        <w:jc w:val="both"/>
        <w:rPr>
          <w:b/>
          <w:bCs/>
          <w:sz w:val="24"/>
          <w:szCs w:val="24"/>
          <w:lang w:val="uk-UA"/>
        </w:rPr>
      </w:pPr>
      <w:r w:rsidRPr="00666FDC">
        <w:rPr>
          <w:b/>
          <w:bCs/>
          <w:sz w:val="24"/>
          <w:szCs w:val="24"/>
          <w:lang w:val="uk-UA"/>
        </w:rPr>
        <w:t xml:space="preserve">  </w:t>
      </w:r>
      <w:r w:rsidRPr="00666FDC">
        <w:rPr>
          <w:sz w:val="24"/>
          <w:szCs w:val="24"/>
          <w:lang w:val="uk-UA"/>
        </w:rPr>
        <w:t xml:space="preserve">         1. Виділити матеріальну допомогу гр.Степанець Дарії Миколаївні, яка проживає за адресою: </w:t>
      </w:r>
      <w:r>
        <w:rPr>
          <w:sz w:val="24"/>
          <w:szCs w:val="24"/>
          <w:lang w:val="uk-UA"/>
        </w:rPr>
        <w:t>АДРЕСА 1</w:t>
      </w:r>
      <w:r w:rsidRPr="00666FDC">
        <w:rPr>
          <w:sz w:val="24"/>
          <w:szCs w:val="24"/>
          <w:lang w:val="uk-UA"/>
        </w:rPr>
        <w:t xml:space="preserve"> н</w:t>
      </w:r>
      <w:r w:rsidRPr="00666FDC">
        <w:rPr>
          <w:bCs/>
          <w:sz w:val="24"/>
          <w:szCs w:val="24"/>
          <w:lang w:val="uk-UA"/>
        </w:rPr>
        <w:t xml:space="preserve">а </w:t>
      </w:r>
      <w:r w:rsidRPr="00666FDC">
        <w:rPr>
          <w:sz w:val="24"/>
          <w:szCs w:val="24"/>
          <w:lang w:val="uk-UA"/>
        </w:rPr>
        <w:t xml:space="preserve">вирішення соціально-побутових проблем сина Степанця Миколи Сергійовича, який перебуває на службі  в ЗСУ </w:t>
      </w:r>
      <w:r w:rsidRPr="00666FDC">
        <w:rPr>
          <w:bCs/>
          <w:sz w:val="24"/>
          <w:szCs w:val="24"/>
          <w:lang w:val="uk-UA"/>
        </w:rPr>
        <w:t>в  сумі 4240,00 грн. (чотири тисячі  двісті сорок гривень).</w:t>
      </w:r>
    </w:p>
    <w:p w:rsidR="00DD00A3" w:rsidRPr="0084440D" w:rsidRDefault="00DD00A3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DD00A3" w:rsidRPr="0084440D" w:rsidRDefault="00DD00A3" w:rsidP="0084440D">
      <w:pPr>
        <w:pStyle w:val="ListParagraph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Ірина ПЕРВУЛЯК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DD00A3" w:rsidRPr="008B124A" w:rsidRDefault="00DD00A3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:rsidR="00DD00A3" w:rsidRDefault="00DD00A3" w:rsidP="00AE462C">
      <w:pPr>
        <w:ind w:firstLine="600"/>
        <w:jc w:val="both"/>
        <w:rPr>
          <w:sz w:val="24"/>
          <w:szCs w:val="24"/>
          <w:lang w:val="uk-UA"/>
        </w:rPr>
      </w:pPr>
    </w:p>
    <w:p w:rsidR="00DD00A3" w:rsidRDefault="00DD00A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DD00A3" w:rsidRPr="005F7735" w:rsidRDefault="00DD00A3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:rsidR="00DD00A3" w:rsidRDefault="00DD00A3" w:rsidP="00271946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sectPr w:rsidR="00DD00A3" w:rsidSect="003C4248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6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1459"/>
    <w:rsid w:val="00005AE0"/>
    <w:rsid w:val="0001560B"/>
    <w:rsid w:val="00025346"/>
    <w:rsid w:val="00044E0D"/>
    <w:rsid w:val="00055EAF"/>
    <w:rsid w:val="00080A3B"/>
    <w:rsid w:val="0008599E"/>
    <w:rsid w:val="00096D87"/>
    <w:rsid w:val="000A0509"/>
    <w:rsid w:val="000C419B"/>
    <w:rsid w:val="000D08C2"/>
    <w:rsid w:val="000D5A0A"/>
    <w:rsid w:val="000E186B"/>
    <w:rsid w:val="000E239E"/>
    <w:rsid w:val="0010117F"/>
    <w:rsid w:val="001124EA"/>
    <w:rsid w:val="00116174"/>
    <w:rsid w:val="00116E57"/>
    <w:rsid w:val="00150E2F"/>
    <w:rsid w:val="001A776D"/>
    <w:rsid w:val="001B4DE4"/>
    <w:rsid w:val="001B6DCD"/>
    <w:rsid w:val="001C6A3B"/>
    <w:rsid w:val="001F1A69"/>
    <w:rsid w:val="00210848"/>
    <w:rsid w:val="00211057"/>
    <w:rsid w:val="00220BBD"/>
    <w:rsid w:val="0026472D"/>
    <w:rsid w:val="00271946"/>
    <w:rsid w:val="002A31C4"/>
    <w:rsid w:val="002A4963"/>
    <w:rsid w:val="002C69C2"/>
    <w:rsid w:val="002D0E52"/>
    <w:rsid w:val="002E5F60"/>
    <w:rsid w:val="002F7505"/>
    <w:rsid w:val="003110A1"/>
    <w:rsid w:val="00313532"/>
    <w:rsid w:val="003163C6"/>
    <w:rsid w:val="00340AAA"/>
    <w:rsid w:val="003624E0"/>
    <w:rsid w:val="003670F3"/>
    <w:rsid w:val="00392D55"/>
    <w:rsid w:val="003B408E"/>
    <w:rsid w:val="003C4248"/>
    <w:rsid w:val="003D484F"/>
    <w:rsid w:val="003D7B69"/>
    <w:rsid w:val="003E3B39"/>
    <w:rsid w:val="003F2B57"/>
    <w:rsid w:val="00400035"/>
    <w:rsid w:val="004027F1"/>
    <w:rsid w:val="004101EF"/>
    <w:rsid w:val="00417B28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4C1F"/>
    <w:rsid w:val="005469A6"/>
    <w:rsid w:val="00581DAF"/>
    <w:rsid w:val="005825EA"/>
    <w:rsid w:val="005867DE"/>
    <w:rsid w:val="00590A84"/>
    <w:rsid w:val="005967BB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66FDC"/>
    <w:rsid w:val="00693430"/>
    <w:rsid w:val="00695E49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62501"/>
    <w:rsid w:val="00774AC2"/>
    <w:rsid w:val="00783C9D"/>
    <w:rsid w:val="007A4F50"/>
    <w:rsid w:val="007B4068"/>
    <w:rsid w:val="007C5529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15709"/>
    <w:rsid w:val="00935BBE"/>
    <w:rsid w:val="00954AC6"/>
    <w:rsid w:val="0095708C"/>
    <w:rsid w:val="00984307"/>
    <w:rsid w:val="00984700"/>
    <w:rsid w:val="00991095"/>
    <w:rsid w:val="009B0772"/>
    <w:rsid w:val="009B74D5"/>
    <w:rsid w:val="009D3EE7"/>
    <w:rsid w:val="009F0E92"/>
    <w:rsid w:val="009F7227"/>
    <w:rsid w:val="00A031FE"/>
    <w:rsid w:val="00A4330B"/>
    <w:rsid w:val="00A50616"/>
    <w:rsid w:val="00A5476E"/>
    <w:rsid w:val="00A75804"/>
    <w:rsid w:val="00A83486"/>
    <w:rsid w:val="00A97CE7"/>
    <w:rsid w:val="00AB23AD"/>
    <w:rsid w:val="00AB448C"/>
    <w:rsid w:val="00AC6A48"/>
    <w:rsid w:val="00AC772D"/>
    <w:rsid w:val="00AD7620"/>
    <w:rsid w:val="00AE03A3"/>
    <w:rsid w:val="00AE462C"/>
    <w:rsid w:val="00AE6B3D"/>
    <w:rsid w:val="00B353D7"/>
    <w:rsid w:val="00B401EE"/>
    <w:rsid w:val="00B61329"/>
    <w:rsid w:val="00B960CA"/>
    <w:rsid w:val="00B96261"/>
    <w:rsid w:val="00BA56E5"/>
    <w:rsid w:val="00BA6E1C"/>
    <w:rsid w:val="00BB7459"/>
    <w:rsid w:val="00BD3741"/>
    <w:rsid w:val="00BE3B5B"/>
    <w:rsid w:val="00BE43A6"/>
    <w:rsid w:val="00BE6276"/>
    <w:rsid w:val="00C37466"/>
    <w:rsid w:val="00C44813"/>
    <w:rsid w:val="00C44B4D"/>
    <w:rsid w:val="00C56AC3"/>
    <w:rsid w:val="00C60070"/>
    <w:rsid w:val="00C861BE"/>
    <w:rsid w:val="00C87189"/>
    <w:rsid w:val="00CA4DB2"/>
    <w:rsid w:val="00CB1D4F"/>
    <w:rsid w:val="00CB2830"/>
    <w:rsid w:val="00CB7E5D"/>
    <w:rsid w:val="00D00FD7"/>
    <w:rsid w:val="00D20076"/>
    <w:rsid w:val="00D23BF9"/>
    <w:rsid w:val="00D378A2"/>
    <w:rsid w:val="00D534D4"/>
    <w:rsid w:val="00D83D5A"/>
    <w:rsid w:val="00D869BE"/>
    <w:rsid w:val="00D87B99"/>
    <w:rsid w:val="00D930A7"/>
    <w:rsid w:val="00D93D3F"/>
    <w:rsid w:val="00DA1936"/>
    <w:rsid w:val="00DA412D"/>
    <w:rsid w:val="00DA4491"/>
    <w:rsid w:val="00DA6C46"/>
    <w:rsid w:val="00DB10F4"/>
    <w:rsid w:val="00DB6F9B"/>
    <w:rsid w:val="00DD00A3"/>
    <w:rsid w:val="00DD228B"/>
    <w:rsid w:val="00E00D22"/>
    <w:rsid w:val="00E14E9F"/>
    <w:rsid w:val="00E16479"/>
    <w:rsid w:val="00E1735E"/>
    <w:rsid w:val="00E22351"/>
    <w:rsid w:val="00E404E5"/>
    <w:rsid w:val="00E46DF6"/>
    <w:rsid w:val="00E50DDE"/>
    <w:rsid w:val="00E53F40"/>
    <w:rsid w:val="00E56772"/>
    <w:rsid w:val="00E7431A"/>
    <w:rsid w:val="00E757D3"/>
    <w:rsid w:val="00E81810"/>
    <w:rsid w:val="00E86858"/>
    <w:rsid w:val="00E9187D"/>
    <w:rsid w:val="00EA2C51"/>
    <w:rsid w:val="00EA3B1F"/>
    <w:rsid w:val="00EA67D8"/>
    <w:rsid w:val="00EC258C"/>
    <w:rsid w:val="00EE599D"/>
    <w:rsid w:val="00EF16BB"/>
    <w:rsid w:val="00F0581E"/>
    <w:rsid w:val="00F11A92"/>
    <w:rsid w:val="00F26C02"/>
    <w:rsid w:val="00F278BB"/>
    <w:rsid w:val="00F279D3"/>
    <w:rsid w:val="00F50C3D"/>
    <w:rsid w:val="00F83BD4"/>
    <w:rsid w:val="00F91293"/>
    <w:rsid w:val="00FB0C21"/>
    <w:rsid w:val="00FB5E10"/>
    <w:rsid w:val="00FD7BCA"/>
    <w:rsid w:val="00FE7824"/>
    <w:rsid w:val="00FF6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215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5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5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1</Pages>
  <Words>355</Words>
  <Characters>2027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2025-08-25T15:39:00Z</cp:lastPrinted>
  <dcterms:created xsi:type="dcterms:W3CDTF">2025-08-06T13:33:00Z</dcterms:created>
  <dcterms:modified xsi:type="dcterms:W3CDTF">2025-08-27T13:10:00Z</dcterms:modified>
</cp:coreProperties>
</file>