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C147BC" w:rsidRDefault="00C147BC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E0A6D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7816143" r:id="rId6"/>
        </w:object>
      </w:r>
    </w:p>
    <w:p w:rsidR="00C147BC" w:rsidRDefault="00C147BC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147BC" w:rsidRDefault="00C147B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147BC" w:rsidRDefault="00C147B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147BC" w:rsidRDefault="00C147BC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147BC" w:rsidRDefault="00C147BC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147BC" w:rsidRDefault="00C147B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</w:t>
      </w:r>
    </w:p>
    <w:p w:rsidR="00C147BC" w:rsidRDefault="00C147BC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147BC" w:rsidRDefault="00C147B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147BC" w:rsidRDefault="00C147BC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C147BC" w:rsidRDefault="00C147BC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20 серпня 2025                                        м. Кіцмань                                                         </w:t>
      </w:r>
      <w:r w:rsidRPr="003E34A2">
        <w:rPr>
          <w:rFonts w:ascii="Times New Roman" w:hAnsi="Times New Roman"/>
          <w:b/>
          <w:szCs w:val="24"/>
        </w:rPr>
        <w:t>№ 279/8</w:t>
      </w:r>
    </w:p>
    <w:p w:rsidR="00C147BC" w:rsidRDefault="00C147BC" w:rsidP="008D785D">
      <w:pPr>
        <w:rPr>
          <w:sz w:val="24"/>
          <w:lang w:val="uk-UA"/>
        </w:rPr>
      </w:pPr>
    </w:p>
    <w:p w:rsidR="00C147BC" w:rsidRDefault="00C147B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C147BC" w:rsidRPr="003B408E" w:rsidRDefault="00C147BC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Миронюку Богдану Ігоровичу</w:t>
      </w:r>
    </w:p>
    <w:p w:rsidR="00C147BC" w:rsidRDefault="00C147BC" w:rsidP="008D785D">
      <w:pPr>
        <w:jc w:val="both"/>
        <w:rPr>
          <w:b/>
          <w:sz w:val="24"/>
          <w:szCs w:val="24"/>
          <w:lang w:val="uk-UA"/>
        </w:rPr>
      </w:pPr>
    </w:p>
    <w:p w:rsidR="00C147BC" w:rsidRDefault="00C147BC" w:rsidP="008D785D">
      <w:pPr>
        <w:jc w:val="both"/>
        <w:rPr>
          <w:b/>
          <w:sz w:val="24"/>
          <w:szCs w:val="24"/>
          <w:lang w:val="uk-UA"/>
        </w:rPr>
      </w:pPr>
    </w:p>
    <w:p w:rsidR="00C147BC" w:rsidRDefault="00C147BC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313/4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гр.Миронюка Богдана Ігоровича,19**р.н., учасника бойових дій, який проживає без реєстрації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акт обстеження умов проживання, копія довідки №1333 ОКНП «Чернівецька лікарня швидкої медичної допомоги»,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C147BC" w:rsidRPr="00A423BB" w:rsidRDefault="00C147BC" w:rsidP="00A423BB">
      <w:pPr>
        <w:jc w:val="both"/>
        <w:rPr>
          <w:bCs/>
          <w:sz w:val="24"/>
          <w:szCs w:val="24"/>
          <w:lang w:val="uk-UA"/>
        </w:rPr>
      </w:pPr>
    </w:p>
    <w:p w:rsidR="00C147BC" w:rsidRDefault="00C147BC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C147BC" w:rsidRDefault="00C147B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C147BC" w:rsidRDefault="00C147BC" w:rsidP="00EC7970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Миронюку Богдану Ігоровичу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</w:t>
      </w:r>
      <w:r>
        <w:rPr>
          <w:rFonts w:ascii="Times New Roman" w:hAnsi="Times New Roman"/>
          <w:szCs w:val="24"/>
        </w:rPr>
        <w:t xml:space="preserve">без реєстрації </w:t>
      </w:r>
      <w:r w:rsidRPr="0084440D">
        <w:rPr>
          <w:rFonts w:ascii="Times New Roman" w:hAnsi="Times New Roman"/>
          <w:szCs w:val="24"/>
        </w:rPr>
        <w:t>за адресою:</w:t>
      </w:r>
      <w:r>
        <w:rPr>
          <w:rFonts w:ascii="Times New Roman" w:hAnsi="Times New Roman"/>
          <w:szCs w:val="24"/>
        </w:rPr>
        <w:t xml:space="preserve"> АДРЕСА 1</w:t>
      </w:r>
      <w:r w:rsidRPr="00374D5B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4240,00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 двісті сорок гривень).</w:t>
      </w:r>
    </w:p>
    <w:p w:rsidR="00C147BC" w:rsidRPr="0084440D" w:rsidRDefault="00C147BC" w:rsidP="00EC7970">
      <w:pPr>
        <w:pStyle w:val="12"/>
        <w:jc w:val="both"/>
        <w:rPr>
          <w:rFonts w:ascii="Times New Roman" w:hAnsi="Times New Roman"/>
          <w:bCs/>
          <w:szCs w:val="24"/>
        </w:rPr>
      </w:pPr>
    </w:p>
    <w:bookmarkEnd w:id="0"/>
    <w:p w:rsidR="00C147BC" w:rsidRPr="0084440D" w:rsidRDefault="00C147BC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Ірина ПЕРВУЛЯК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C147BC" w:rsidRPr="008B124A" w:rsidRDefault="00C147BC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C147BC" w:rsidRDefault="00C147BC" w:rsidP="00AE462C">
      <w:pPr>
        <w:ind w:firstLine="600"/>
        <w:jc w:val="both"/>
        <w:rPr>
          <w:sz w:val="24"/>
          <w:szCs w:val="24"/>
          <w:lang w:val="uk-UA"/>
        </w:rPr>
      </w:pPr>
    </w:p>
    <w:p w:rsidR="00C147BC" w:rsidRDefault="00C147B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147BC" w:rsidRDefault="00C147B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147BC" w:rsidRDefault="00C147BC" w:rsidP="00EC7970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C147BC" w:rsidSect="00544675">
      <w:pgSz w:w="11906" w:h="16838"/>
      <w:pgMar w:top="71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55EAF"/>
    <w:rsid w:val="000679EF"/>
    <w:rsid w:val="0008599E"/>
    <w:rsid w:val="000A338E"/>
    <w:rsid w:val="000C419B"/>
    <w:rsid w:val="000D5A0A"/>
    <w:rsid w:val="000E69AD"/>
    <w:rsid w:val="000F22EC"/>
    <w:rsid w:val="00110018"/>
    <w:rsid w:val="001113B2"/>
    <w:rsid w:val="001124EA"/>
    <w:rsid w:val="00133B8C"/>
    <w:rsid w:val="00150E2F"/>
    <w:rsid w:val="00161E14"/>
    <w:rsid w:val="00177FE9"/>
    <w:rsid w:val="00184653"/>
    <w:rsid w:val="001B6DCD"/>
    <w:rsid w:val="001C17F2"/>
    <w:rsid w:val="001C6A3B"/>
    <w:rsid w:val="001C7BC1"/>
    <w:rsid w:val="001D6B4D"/>
    <w:rsid w:val="001E0925"/>
    <w:rsid w:val="001E0A6D"/>
    <w:rsid w:val="001F1A69"/>
    <w:rsid w:val="0020052A"/>
    <w:rsid w:val="00210848"/>
    <w:rsid w:val="00211057"/>
    <w:rsid w:val="00220BBD"/>
    <w:rsid w:val="00226103"/>
    <w:rsid w:val="00247B3A"/>
    <w:rsid w:val="002500AC"/>
    <w:rsid w:val="002515B7"/>
    <w:rsid w:val="00270C5F"/>
    <w:rsid w:val="00286C0E"/>
    <w:rsid w:val="00297BFA"/>
    <w:rsid w:val="002A2EF6"/>
    <w:rsid w:val="002A4963"/>
    <w:rsid w:val="002D0DC7"/>
    <w:rsid w:val="002F7A47"/>
    <w:rsid w:val="00304273"/>
    <w:rsid w:val="003110A1"/>
    <w:rsid w:val="003111EE"/>
    <w:rsid w:val="00324303"/>
    <w:rsid w:val="0034077A"/>
    <w:rsid w:val="00340AAA"/>
    <w:rsid w:val="00342115"/>
    <w:rsid w:val="003624E0"/>
    <w:rsid w:val="00374D5B"/>
    <w:rsid w:val="003A1A4E"/>
    <w:rsid w:val="003B03C5"/>
    <w:rsid w:val="003B408E"/>
    <w:rsid w:val="003B7E56"/>
    <w:rsid w:val="003D1DEC"/>
    <w:rsid w:val="003E34A2"/>
    <w:rsid w:val="003E3B39"/>
    <w:rsid w:val="004027F1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A3695"/>
    <w:rsid w:val="004C1C9F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3F43"/>
    <w:rsid w:val="005376B1"/>
    <w:rsid w:val="00540335"/>
    <w:rsid w:val="00544675"/>
    <w:rsid w:val="00551335"/>
    <w:rsid w:val="00571A4A"/>
    <w:rsid w:val="00571BDE"/>
    <w:rsid w:val="00581DAF"/>
    <w:rsid w:val="005825EA"/>
    <w:rsid w:val="005867DE"/>
    <w:rsid w:val="005A6186"/>
    <w:rsid w:val="005C4342"/>
    <w:rsid w:val="005D0ADD"/>
    <w:rsid w:val="005D39DA"/>
    <w:rsid w:val="0062246B"/>
    <w:rsid w:val="00624F8F"/>
    <w:rsid w:val="00627773"/>
    <w:rsid w:val="006B5D2D"/>
    <w:rsid w:val="006C1661"/>
    <w:rsid w:val="006C2211"/>
    <w:rsid w:val="006E1449"/>
    <w:rsid w:val="006F59AB"/>
    <w:rsid w:val="00714523"/>
    <w:rsid w:val="00747D8D"/>
    <w:rsid w:val="007514B5"/>
    <w:rsid w:val="0076044B"/>
    <w:rsid w:val="00783C9D"/>
    <w:rsid w:val="0079236C"/>
    <w:rsid w:val="007B4068"/>
    <w:rsid w:val="007B7C9F"/>
    <w:rsid w:val="007D0E9D"/>
    <w:rsid w:val="007D3263"/>
    <w:rsid w:val="007E7755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17E9C"/>
    <w:rsid w:val="00964A2F"/>
    <w:rsid w:val="00967B68"/>
    <w:rsid w:val="00984307"/>
    <w:rsid w:val="00984EA7"/>
    <w:rsid w:val="00991095"/>
    <w:rsid w:val="009C2EA7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5602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1B9D"/>
    <w:rsid w:val="00BD3741"/>
    <w:rsid w:val="00BE1F2C"/>
    <w:rsid w:val="00BE3C69"/>
    <w:rsid w:val="00BE6276"/>
    <w:rsid w:val="00BF0945"/>
    <w:rsid w:val="00BF62BA"/>
    <w:rsid w:val="00C06595"/>
    <w:rsid w:val="00C12642"/>
    <w:rsid w:val="00C147BC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A7830"/>
    <w:rsid w:val="00CB2830"/>
    <w:rsid w:val="00CC31A6"/>
    <w:rsid w:val="00CF4702"/>
    <w:rsid w:val="00D00FD7"/>
    <w:rsid w:val="00D07A16"/>
    <w:rsid w:val="00D16FA7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417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C7970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860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343</Words>
  <Characters>1957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2025-08-25T15:23:00Z</cp:lastPrinted>
  <dcterms:created xsi:type="dcterms:W3CDTF">2025-08-06T13:32:00Z</dcterms:created>
  <dcterms:modified xsi:type="dcterms:W3CDTF">2025-08-27T13:09:00Z</dcterms:modified>
</cp:coreProperties>
</file>