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D49DA" w:rsidRDefault="001D49D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043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7816089" r:id="rId6"/>
        </w:object>
      </w:r>
    </w:p>
    <w:p w:rsidR="001D49DA" w:rsidRDefault="001D49D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D49DA" w:rsidRDefault="001D49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D49DA" w:rsidRDefault="001D49D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D49DA" w:rsidRDefault="001D49D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D49DA" w:rsidRDefault="001D49D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49DA" w:rsidRDefault="001D49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</w:t>
      </w:r>
    </w:p>
    <w:p w:rsidR="001D49DA" w:rsidRDefault="001D49D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49DA" w:rsidRDefault="001D49D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D49DA" w:rsidRDefault="001D49D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D49DA" w:rsidRDefault="001D49D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20 серпня 2025                                         м. Кіцмань                                                         </w:t>
      </w:r>
      <w:r w:rsidRPr="007344B2">
        <w:rPr>
          <w:rFonts w:ascii="Times New Roman" w:hAnsi="Times New Roman"/>
          <w:b/>
          <w:szCs w:val="24"/>
        </w:rPr>
        <w:t>№ 278/8</w:t>
      </w:r>
    </w:p>
    <w:p w:rsidR="001D49DA" w:rsidRDefault="001D49DA" w:rsidP="008D785D">
      <w:pPr>
        <w:rPr>
          <w:sz w:val="24"/>
          <w:lang w:val="uk-UA"/>
        </w:rPr>
      </w:pPr>
    </w:p>
    <w:p w:rsidR="001D49DA" w:rsidRDefault="001D49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1D49DA" w:rsidRPr="003B408E" w:rsidRDefault="001D49D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Гончару Петру Петровичу</w:t>
      </w:r>
    </w:p>
    <w:p w:rsidR="001D49DA" w:rsidRDefault="001D49DA" w:rsidP="008D785D">
      <w:pPr>
        <w:jc w:val="both"/>
        <w:rPr>
          <w:b/>
          <w:sz w:val="24"/>
          <w:szCs w:val="24"/>
          <w:lang w:val="uk-UA"/>
        </w:rPr>
      </w:pPr>
    </w:p>
    <w:p w:rsidR="001D49DA" w:rsidRDefault="001D49DA" w:rsidP="008D785D">
      <w:pPr>
        <w:jc w:val="both"/>
        <w:rPr>
          <w:b/>
          <w:sz w:val="24"/>
          <w:szCs w:val="24"/>
          <w:lang w:val="uk-UA"/>
        </w:rPr>
      </w:pPr>
    </w:p>
    <w:p w:rsidR="001D49DA" w:rsidRDefault="001D49D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147/3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гр.Гончара Петра Петровича,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витяг з реєстру ТГ, копія посвідчення УБД, копія довідки про тимчасову непрацездатність №000517, копії виписок з медичних карток стаціонарного хворого №412, №790, №3011/8,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 </w:t>
      </w:r>
      <w:r>
        <w:rPr>
          <w:bCs/>
          <w:sz w:val="24"/>
          <w:szCs w:val="24"/>
          <w:lang w:val="uk-UA"/>
        </w:rPr>
        <w:t>виконавчий  комітет  міської ради</w:t>
      </w:r>
    </w:p>
    <w:p w:rsidR="001D49DA" w:rsidRPr="00A423BB" w:rsidRDefault="001D49DA" w:rsidP="00A423BB">
      <w:pPr>
        <w:jc w:val="both"/>
        <w:rPr>
          <w:bCs/>
          <w:sz w:val="24"/>
          <w:szCs w:val="24"/>
          <w:lang w:val="uk-UA"/>
        </w:rPr>
      </w:pPr>
    </w:p>
    <w:p w:rsidR="001D49DA" w:rsidRDefault="001D49D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D49DA" w:rsidRDefault="001D49D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D49DA" w:rsidRDefault="001D49DA" w:rsidP="00CA0F05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Гончару Петру Петровичу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 двісті сорок гривень).</w:t>
      </w:r>
    </w:p>
    <w:p w:rsidR="001D49DA" w:rsidRPr="0084440D" w:rsidRDefault="001D49DA" w:rsidP="00CA0F05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:rsidR="001D49DA" w:rsidRPr="0084440D" w:rsidRDefault="001D49D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D49DA" w:rsidRPr="008B124A" w:rsidRDefault="001D49D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1D49DA" w:rsidRDefault="001D49DA" w:rsidP="00AE462C">
      <w:pPr>
        <w:ind w:firstLine="600"/>
        <w:jc w:val="both"/>
        <w:rPr>
          <w:sz w:val="24"/>
          <w:szCs w:val="24"/>
          <w:lang w:val="uk-UA"/>
        </w:rPr>
      </w:pPr>
    </w:p>
    <w:p w:rsidR="001D49DA" w:rsidRDefault="001D49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49DA" w:rsidRDefault="001D49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49DA" w:rsidRDefault="001D49D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1D49DA" w:rsidSect="007A6BB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34421"/>
    <w:rsid w:val="00044E0D"/>
    <w:rsid w:val="00055EAF"/>
    <w:rsid w:val="000630DF"/>
    <w:rsid w:val="000679EF"/>
    <w:rsid w:val="00081FED"/>
    <w:rsid w:val="0008599E"/>
    <w:rsid w:val="000B05B4"/>
    <w:rsid w:val="000C419B"/>
    <w:rsid w:val="000D5A0A"/>
    <w:rsid w:val="000E69AD"/>
    <w:rsid w:val="001113B2"/>
    <w:rsid w:val="001124EA"/>
    <w:rsid w:val="001301A4"/>
    <w:rsid w:val="0013293C"/>
    <w:rsid w:val="00133B8C"/>
    <w:rsid w:val="00150E2F"/>
    <w:rsid w:val="00161E14"/>
    <w:rsid w:val="001732F6"/>
    <w:rsid w:val="00177FE9"/>
    <w:rsid w:val="001B6DCD"/>
    <w:rsid w:val="001C17F2"/>
    <w:rsid w:val="001C6A3B"/>
    <w:rsid w:val="001C7BC1"/>
    <w:rsid w:val="001D49DA"/>
    <w:rsid w:val="001D6B4D"/>
    <w:rsid w:val="001E0925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7E56"/>
    <w:rsid w:val="003E3B39"/>
    <w:rsid w:val="004027F1"/>
    <w:rsid w:val="004101EF"/>
    <w:rsid w:val="00426A61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245D"/>
    <w:rsid w:val="00571A4A"/>
    <w:rsid w:val="00571BDE"/>
    <w:rsid w:val="00581DAF"/>
    <w:rsid w:val="005825EA"/>
    <w:rsid w:val="00582E7C"/>
    <w:rsid w:val="005867DE"/>
    <w:rsid w:val="005A6186"/>
    <w:rsid w:val="005D0ADD"/>
    <w:rsid w:val="005D39DA"/>
    <w:rsid w:val="005F3609"/>
    <w:rsid w:val="0062246B"/>
    <w:rsid w:val="00624F8F"/>
    <w:rsid w:val="00627773"/>
    <w:rsid w:val="006B5D2D"/>
    <w:rsid w:val="006C1661"/>
    <w:rsid w:val="006C2211"/>
    <w:rsid w:val="006F59AB"/>
    <w:rsid w:val="00714523"/>
    <w:rsid w:val="007344B2"/>
    <w:rsid w:val="00747D8D"/>
    <w:rsid w:val="007514B5"/>
    <w:rsid w:val="0076044B"/>
    <w:rsid w:val="00783C9D"/>
    <w:rsid w:val="0079236C"/>
    <w:rsid w:val="007A6BB5"/>
    <w:rsid w:val="007B4068"/>
    <w:rsid w:val="007B7C9F"/>
    <w:rsid w:val="007D0E9D"/>
    <w:rsid w:val="007D3263"/>
    <w:rsid w:val="007F0112"/>
    <w:rsid w:val="007F4C26"/>
    <w:rsid w:val="00807E59"/>
    <w:rsid w:val="008124A6"/>
    <w:rsid w:val="00823044"/>
    <w:rsid w:val="008309F1"/>
    <w:rsid w:val="0084342C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00435"/>
    <w:rsid w:val="00917E9C"/>
    <w:rsid w:val="00964A2F"/>
    <w:rsid w:val="00967B68"/>
    <w:rsid w:val="00984307"/>
    <w:rsid w:val="00984EA7"/>
    <w:rsid w:val="00991095"/>
    <w:rsid w:val="009B60FE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0724"/>
    <w:rsid w:val="00B34BB6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0F05"/>
    <w:rsid w:val="00CA4DB2"/>
    <w:rsid w:val="00CB2830"/>
    <w:rsid w:val="00CB30B4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3B2E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63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345</Words>
  <Characters>1972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2025-08-25T15:02:00Z</cp:lastPrinted>
  <dcterms:created xsi:type="dcterms:W3CDTF">2025-08-06T13:32:00Z</dcterms:created>
  <dcterms:modified xsi:type="dcterms:W3CDTF">2025-08-27T13:08:00Z</dcterms:modified>
</cp:coreProperties>
</file>