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E90" w:rsidRDefault="00564E90" w:rsidP="009721F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7640215" r:id="rId6"/>
        </w:object>
      </w:r>
    </w:p>
    <w:p w:rsidR="00564E90" w:rsidRDefault="00564E90" w:rsidP="009721F5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564E90" w:rsidRPr="0025134A" w:rsidRDefault="00564E90" w:rsidP="009721F5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sz w:val="28"/>
          <w:szCs w:val="28"/>
        </w:rPr>
        <w:t xml:space="preserve">   </w:t>
      </w: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564E90" w:rsidRPr="0025134A" w:rsidRDefault="00564E90" w:rsidP="009721F5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64E90" w:rsidRPr="0025134A" w:rsidRDefault="00564E90" w:rsidP="009721F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64E90" w:rsidRPr="002B05D2" w:rsidRDefault="00564E90" w:rsidP="009721F5">
      <w:pPr>
        <w:pStyle w:val="Title"/>
        <w:rPr>
          <w:rFonts w:ascii="Times New Roman" w:hAnsi="Times New Roman"/>
          <w:b/>
          <w:szCs w:val="24"/>
        </w:rPr>
      </w:pPr>
    </w:p>
    <w:p w:rsidR="00564E90" w:rsidRDefault="00564E90" w:rsidP="009721F5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564E90" w:rsidRDefault="00564E90" w:rsidP="009721F5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564E90" w:rsidRDefault="00564E90" w:rsidP="009721F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564E90" w:rsidRDefault="00564E90" w:rsidP="009721F5">
      <w:pPr>
        <w:pStyle w:val="Normal2"/>
        <w:rPr>
          <w:rFonts w:ascii="Times New Roman" w:hAnsi="Times New Roman"/>
          <w:szCs w:val="24"/>
        </w:rPr>
      </w:pPr>
    </w:p>
    <w:p w:rsidR="00564E90" w:rsidRDefault="00564E90" w:rsidP="009721F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 серпня 2025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277/8</w:t>
      </w:r>
    </w:p>
    <w:p w:rsidR="00564E90" w:rsidRPr="009D0538" w:rsidRDefault="00564E9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64E90" w:rsidRPr="009D0538" w:rsidRDefault="00564E90" w:rsidP="009D05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 xml:space="preserve">Про схвалення Прогнозу бюджету </w:t>
      </w:r>
      <w:r>
        <w:rPr>
          <w:rFonts w:ascii="Times New Roman" w:hAnsi="Times New Roman"/>
          <w:b/>
          <w:sz w:val="24"/>
          <w:szCs w:val="24"/>
        </w:rPr>
        <w:t>Кіцма</w:t>
      </w:r>
      <w:r w:rsidRPr="009D0538">
        <w:rPr>
          <w:rFonts w:ascii="Times New Roman" w:hAnsi="Times New Roman"/>
          <w:b/>
          <w:sz w:val="24"/>
          <w:szCs w:val="24"/>
        </w:rPr>
        <w:t xml:space="preserve">нської </w:t>
      </w:r>
    </w:p>
    <w:p w:rsidR="00564E90" w:rsidRPr="009D0538" w:rsidRDefault="00564E90" w:rsidP="009D05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>міської територіальної громади на 2026-2028 роки</w:t>
      </w:r>
    </w:p>
    <w:p w:rsidR="00564E90" w:rsidRPr="009D0538" w:rsidRDefault="00564E90" w:rsidP="009D053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64E90" w:rsidRPr="007633AA" w:rsidRDefault="00564E90" w:rsidP="009D0538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721F5">
        <w:rPr>
          <w:rFonts w:ascii="Times New Roman" w:hAnsi="Times New Roman"/>
          <w:b/>
          <w:sz w:val="24"/>
          <w:szCs w:val="24"/>
          <w:u w:val="single"/>
          <w:lang w:val="ru-RU"/>
        </w:rPr>
        <w:t xml:space="preserve">  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00000</w:t>
      </w:r>
    </w:p>
    <w:p w:rsidR="00564E90" w:rsidRPr="009D0538" w:rsidRDefault="00564E90" w:rsidP="009D053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 xml:space="preserve">     (код бюджету)</w:t>
      </w:r>
    </w:p>
    <w:p w:rsidR="00564E90" w:rsidRPr="009D0538" w:rsidRDefault="00564E90" w:rsidP="009D0538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64E90" w:rsidRPr="009D0538" w:rsidRDefault="00564E90" w:rsidP="009D0538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>Відповідно до стат</w:t>
      </w:r>
      <w:r>
        <w:rPr>
          <w:rFonts w:ascii="Times New Roman" w:hAnsi="Times New Roman"/>
          <w:sz w:val="24"/>
          <w:szCs w:val="24"/>
        </w:rPr>
        <w:t>т</w:t>
      </w:r>
      <w:r w:rsidRPr="009D0538">
        <w:rPr>
          <w:rFonts w:ascii="Times New Roman" w:hAnsi="Times New Roman"/>
          <w:sz w:val="24"/>
          <w:szCs w:val="24"/>
        </w:rPr>
        <w:t xml:space="preserve">і 75-1 Бюджетного кодексу України,  ст. 28 Закону України «Про місцеве самоврядування в Україні» та з метою забезпечення послідовності бюджетного процесу на місцевому рівні,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538">
        <w:rPr>
          <w:rFonts w:ascii="Times New Roman" w:hAnsi="Times New Roman"/>
          <w:sz w:val="24"/>
          <w:szCs w:val="24"/>
        </w:rPr>
        <w:t xml:space="preserve">виконавчий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538">
        <w:rPr>
          <w:rFonts w:ascii="Times New Roman" w:hAnsi="Times New Roman"/>
          <w:sz w:val="24"/>
          <w:szCs w:val="24"/>
        </w:rPr>
        <w:t xml:space="preserve">комітет  міської ради  </w:t>
      </w:r>
    </w:p>
    <w:p w:rsidR="00564E90" w:rsidRPr="009D0538" w:rsidRDefault="00564E90" w:rsidP="009D0538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0538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0538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0538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0538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0538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0538">
        <w:rPr>
          <w:rFonts w:ascii="Times New Roman" w:hAnsi="Times New Roman"/>
          <w:b/>
          <w:sz w:val="24"/>
          <w:szCs w:val="24"/>
        </w:rPr>
        <w:t>В:</w:t>
      </w:r>
    </w:p>
    <w:p w:rsidR="00564E90" w:rsidRPr="009D0538" w:rsidRDefault="00564E90" w:rsidP="009D053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 xml:space="preserve">Схвалити Прогноз бюджету </w:t>
      </w:r>
      <w:r>
        <w:rPr>
          <w:rFonts w:ascii="Times New Roman" w:hAnsi="Times New Roman"/>
          <w:sz w:val="24"/>
          <w:szCs w:val="24"/>
        </w:rPr>
        <w:t>Кіцман</w:t>
      </w:r>
      <w:r w:rsidRPr="009D0538">
        <w:rPr>
          <w:rFonts w:ascii="Times New Roman" w:hAnsi="Times New Roman"/>
          <w:sz w:val="24"/>
          <w:szCs w:val="24"/>
        </w:rPr>
        <w:t>ської міської територіальної громади на 2026-2028 роки  (додається).</w:t>
      </w:r>
    </w:p>
    <w:p w:rsidR="00564E90" w:rsidRPr="009D0538" w:rsidRDefault="00564E90" w:rsidP="009D053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даного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564E90" w:rsidRDefault="00564E9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64E90" w:rsidRDefault="00564E9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64E90" w:rsidRDefault="00564E90" w:rsidP="00C631BD">
      <w:pPr>
        <w:pStyle w:val="1"/>
        <w:rPr>
          <w:sz w:val="16"/>
          <w:szCs w:val="16"/>
        </w:rPr>
      </w:pPr>
    </w:p>
    <w:p w:rsidR="00564E90" w:rsidRDefault="00564E90" w:rsidP="00C631BD">
      <w:pPr>
        <w:pStyle w:val="1"/>
        <w:rPr>
          <w:sz w:val="16"/>
          <w:szCs w:val="16"/>
        </w:rPr>
      </w:pPr>
    </w:p>
    <w:p w:rsidR="00564E90" w:rsidRPr="00C743A7" w:rsidRDefault="00564E90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vanish/>
          <w:color w:val="000000"/>
          <w:sz w:val="24"/>
          <w:szCs w:val="24"/>
          <w:specVanish/>
        </w:rPr>
      </w:pPr>
    </w:p>
    <w:sectPr w:rsidR="00564E90" w:rsidRPr="00C743A7" w:rsidSect="0025134A">
      <w:pgSz w:w="11906" w:h="16838"/>
      <w:pgMar w:top="719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4088"/>
    <w:rsid w:val="00036279"/>
    <w:rsid w:val="00076568"/>
    <w:rsid w:val="000874FD"/>
    <w:rsid w:val="00090A51"/>
    <w:rsid w:val="0009316B"/>
    <w:rsid w:val="000A2E2E"/>
    <w:rsid w:val="000D0DDC"/>
    <w:rsid w:val="00112B56"/>
    <w:rsid w:val="00125550"/>
    <w:rsid w:val="001308C1"/>
    <w:rsid w:val="0013181E"/>
    <w:rsid w:val="00173D09"/>
    <w:rsid w:val="00194EE6"/>
    <w:rsid w:val="001C5FEB"/>
    <w:rsid w:val="001D293F"/>
    <w:rsid w:val="001D4D41"/>
    <w:rsid w:val="001D54B0"/>
    <w:rsid w:val="001F045D"/>
    <w:rsid w:val="001F24F9"/>
    <w:rsid w:val="001F379E"/>
    <w:rsid w:val="002006EB"/>
    <w:rsid w:val="0023252B"/>
    <w:rsid w:val="0025134A"/>
    <w:rsid w:val="002567C6"/>
    <w:rsid w:val="00274236"/>
    <w:rsid w:val="002B05D2"/>
    <w:rsid w:val="002B4DD3"/>
    <w:rsid w:val="002C402A"/>
    <w:rsid w:val="002E5CA3"/>
    <w:rsid w:val="002E7F18"/>
    <w:rsid w:val="002F1EC4"/>
    <w:rsid w:val="00304AFD"/>
    <w:rsid w:val="0031348B"/>
    <w:rsid w:val="00313BDB"/>
    <w:rsid w:val="00323CC1"/>
    <w:rsid w:val="0033300C"/>
    <w:rsid w:val="00333F0D"/>
    <w:rsid w:val="00346B7F"/>
    <w:rsid w:val="003C1FD8"/>
    <w:rsid w:val="003C378F"/>
    <w:rsid w:val="003E0031"/>
    <w:rsid w:val="003E3CC3"/>
    <w:rsid w:val="00412C75"/>
    <w:rsid w:val="00440CD1"/>
    <w:rsid w:val="00497B05"/>
    <w:rsid w:val="004E08FC"/>
    <w:rsid w:val="004E5684"/>
    <w:rsid w:val="004E7835"/>
    <w:rsid w:val="004F0413"/>
    <w:rsid w:val="004F1B9D"/>
    <w:rsid w:val="004F2D22"/>
    <w:rsid w:val="004F3CBC"/>
    <w:rsid w:val="0051553D"/>
    <w:rsid w:val="00537FA4"/>
    <w:rsid w:val="0055447E"/>
    <w:rsid w:val="00564E90"/>
    <w:rsid w:val="00577F54"/>
    <w:rsid w:val="005906BE"/>
    <w:rsid w:val="00597D87"/>
    <w:rsid w:val="005B0A30"/>
    <w:rsid w:val="005C0A08"/>
    <w:rsid w:val="005F0EEE"/>
    <w:rsid w:val="00600A91"/>
    <w:rsid w:val="0061031C"/>
    <w:rsid w:val="00633074"/>
    <w:rsid w:val="006402F8"/>
    <w:rsid w:val="00650D87"/>
    <w:rsid w:val="006556CC"/>
    <w:rsid w:val="006640C8"/>
    <w:rsid w:val="00687E75"/>
    <w:rsid w:val="0069204C"/>
    <w:rsid w:val="006D1E21"/>
    <w:rsid w:val="00717CC8"/>
    <w:rsid w:val="007273F6"/>
    <w:rsid w:val="00727FB0"/>
    <w:rsid w:val="00744A74"/>
    <w:rsid w:val="00747809"/>
    <w:rsid w:val="00761456"/>
    <w:rsid w:val="007633AA"/>
    <w:rsid w:val="00780B30"/>
    <w:rsid w:val="007A1054"/>
    <w:rsid w:val="007C4744"/>
    <w:rsid w:val="008118F7"/>
    <w:rsid w:val="008164CF"/>
    <w:rsid w:val="00835463"/>
    <w:rsid w:val="00886A5E"/>
    <w:rsid w:val="008A4EE8"/>
    <w:rsid w:val="008C6810"/>
    <w:rsid w:val="008E0AEE"/>
    <w:rsid w:val="008E4B64"/>
    <w:rsid w:val="009140B3"/>
    <w:rsid w:val="00941408"/>
    <w:rsid w:val="00955AE9"/>
    <w:rsid w:val="009721F5"/>
    <w:rsid w:val="009738B7"/>
    <w:rsid w:val="00994F80"/>
    <w:rsid w:val="009B4503"/>
    <w:rsid w:val="009C278A"/>
    <w:rsid w:val="009D0538"/>
    <w:rsid w:val="009E1707"/>
    <w:rsid w:val="009F789D"/>
    <w:rsid w:val="00A43336"/>
    <w:rsid w:val="00A454CD"/>
    <w:rsid w:val="00A461C0"/>
    <w:rsid w:val="00A7304E"/>
    <w:rsid w:val="00A82CFB"/>
    <w:rsid w:val="00A858DD"/>
    <w:rsid w:val="00AD4BB1"/>
    <w:rsid w:val="00AE7DEC"/>
    <w:rsid w:val="00B03072"/>
    <w:rsid w:val="00B07EBE"/>
    <w:rsid w:val="00B201A0"/>
    <w:rsid w:val="00B24A2C"/>
    <w:rsid w:val="00B32CED"/>
    <w:rsid w:val="00B608ED"/>
    <w:rsid w:val="00B97AF8"/>
    <w:rsid w:val="00BA1B3F"/>
    <w:rsid w:val="00BA5813"/>
    <w:rsid w:val="00BC1DFC"/>
    <w:rsid w:val="00BF29ED"/>
    <w:rsid w:val="00C01709"/>
    <w:rsid w:val="00C104BA"/>
    <w:rsid w:val="00C20093"/>
    <w:rsid w:val="00C32A5C"/>
    <w:rsid w:val="00C33636"/>
    <w:rsid w:val="00C54378"/>
    <w:rsid w:val="00C57476"/>
    <w:rsid w:val="00C631BD"/>
    <w:rsid w:val="00C7284F"/>
    <w:rsid w:val="00C743A7"/>
    <w:rsid w:val="00C85DF4"/>
    <w:rsid w:val="00C9241F"/>
    <w:rsid w:val="00CC5740"/>
    <w:rsid w:val="00CD41DD"/>
    <w:rsid w:val="00CD67EA"/>
    <w:rsid w:val="00CF4C6F"/>
    <w:rsid w:val="00D03644"/>
    <w:rsid w:val="00D164C5"/>
    <w:rsid w:val="00D22158"/>
    <w:rsid w:val="00D509C5"/>
    <w:rsid w:val="00D62F56"/>
    <w:rsid w:val="00D8129C"/>
    <w:rsid w:val="00D966D7"/>
    <w:rsid w:val="00DC1520"/>
    <w:rsid w:val="00DE1888"/>
    <w:rsid w:val="00E0172E"/>
    <w:rsid w:val="00E371C7"/>
    <w:rsid w:val="00E3763F"/>
    <w:rsid w:val="00E7011B"/>
    <w:rsid w:val="00E72D8B"/>
    <w:rsid w:val="00E73923"/>
    <w:rsid w:val="00E82202"/>
    <w:rsid w:val="00E864A4"/>
    <w:rsid w:val="00E90FD1"/>
    <w:rsid w:val="00F067ED"/>
    <w:rsid w:val="00F62CE0"/>
    <w:rsid w:val="00F75852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140B3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79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171</Words>
  <Characters>981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4</cp:revision>
  <cp:lastPrinted>2025-08-25T12:17:00Z</cp:lastPrinted>
  <dcterms:created xsi:type="dcterms:W3CDTF">2025-08-14T08:09:00Z</dcterms:created>
  <dcterms:modified xsi:type="dcterms:W3CDTF">2025-08-25T12:17:00Z</dcterms:modified>
</cp:coreProperties>
</file>