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8B6" w:rsidRDefault="00C548B6" w:rsidP="005E1FB7">
      <w:pPr>
        <w:ind w:right="-2"/>
        <w:jc w:val="center"/>
        <w:rPr>
          <w:color w:val="000000"/>
          <w:lang w:val="uk-UA"/>
        </w:rPr>
      </w:pPr>
      <w:r w:rsidRPr="00B54AE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4003305" r:id="rId6"/>
        </w:object>
      </w:r>
    </w:p>
    <w:p w:rsidR="00C548B6" w:rsidRPr="00D31926" w:rsidRDefault="00C548B6" w:rsidP="005E1FB7">
      <w:pPr>
        <w:ind w:right="-2"/>
        <w:jc w:val="center"/>
        <w:rPr>
          <w:color w:val="000000"/>
          <w:lang w:val="uk-UA"/>
        </w:rPr>
      </w:pPr>
    </w:p>
    <w:p w:rsidR="00C548B6" w:rsidRDefault="00C548B6" w:rsidP="005E1FB7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C548B6" w:rsidRDefault="00C548B6" w:rsidP="005E1FB7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C548B6" w:rsidRDefault="00C548B6" w:rsidP="005E1FB7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C548B6" w:rsidRDefault="00C548B6" w:rsidP="005E1FB7">
      <w:pPr>
        <w:jc w:val="center"/>
        <w:rPr>
          <w:b/>
          <w:color w:val="000000"/>
        </w:rPr>
      </w:pPr>
    </w:p>
    <w:p w:rsidR="00C548B6" w:rsidRDefault="00C548B6" w:rsidP="005E1FB7">
      <w:pPr>
        <w:jc w:val="center"/>
        <w:rPr>
          <w:b/>
          <w:color w:val="000000"/>
        </w:rPr>
      </w:pPr>
    </w:p>
    <w:p w:rsidR="00C548B6" w:rsidRPr="00D31926" w:rsidRDefault="00C548B6" w:rsidP="005E1FB7">
      <w:pPr>
        <w:jc w:val="right"/>
        <w:rPr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C548B6" w:rsidRPr="00D31926" w:rsidRDefault="00C548B6" w:rsidP="005E1FB7">
      <w:pPr>
        <w:jc w:val="center"/>
        <w:rPr>
          <w:b/>
          <w:color w:val="000000"/>
          <w:sz w:val="24"/>
          <w:szCs w:val="24"/>
        </w:rPr>
      </w:pPr>
      <w:r w:rsidRPr="00D31926">
        <w:rPr>
          <w:b/>
          <w:color w:val="000000"/>
          <w:sz w:val="24"/>
          <w:szCs w:val="24"/>
        </w:rPr>
        <w:t xml:space="preserve">Р І Ш Е Н Н Я </w:t>
      </w:r>
    </w:p>
    <w:p w:rsidR="00C548B6" w:rsidRPr="00D31926" w:rsidRDefault="00C548B6" w:rsidP="005E1FB7">
      <w:pPr>
        <w:jc w:val="center"/>
        <w:rPr>
          <w:color w:val="000000"/>
        </w:rPr>
      </w:pPr>
    </w:p>
    <w:p w:rsidR="00C548B6" w:rsidRPr="00D6402E" w:rsidRDefault="00C548B6" w:rsidP="005E1FB7">
      <w:pPr>
        <w:rPr>
          <w:color w:val="000000"/>
          <w:sz w:val="24"/>
          <w:szCs w:val="24"/>
          <w:lang w:val="uk-UA"/>
        </w:rPr>
      </w:pPr>
      <w:r w:rsidRPr="00D31926"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09 липня </w:t>
      </w:r>
      <w:r w:rsidRPr="00D31926">
        <w:rPr>
          <w:color w:val="000000"/>
          <w:sz w:val="24"/>
          <w:szCs w:val="24"/>
        </w:rPr>
        <w:t>202</w:t>
      </w:r>
      <w:r w:rsidRPr="00D31926">
        <w:rPr>
          <w:color w:val="000000"/>
          <w:sz w:val="24"/>
          <w:szCs w:val="24"/>
          <w:lang w:val="uk-UA"/>
        </w:rPr>
        <w:t>5</w:t>
      </w:r>
      <w:r w:rsidRPr="00D31926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D31926"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     </w:t>
      </w:r>
      <w:r w:rsidRPr="00D31926">
        <w:rPr>
          <w:color w:val="000000"/>
          <w:sz w:val="24"/>
          <w:szCs w:val="24"/>
        </w:rPr>
        <w:t xml:space="preserve">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 w:rsidRPr="00D6402E">
        <w:rPr>
          <w:b/>
          <w:color w:val="000000"/>
          <w:sz w:val="24"/>
          <w:szCs w:val="24"/>
        </w:rPr>
        <w:t xml:space="preserve">№ </w:t>
      </w:r>
      <w:r w:rsidRPr="00D6402E">
        <w:rPr>
          <w:b/>
          <w:color w:val="000000"/>
          <w:sz w:val="24"/>
          <w:szCs w:val="24"/>
          <w:lang w:val="uk-UA"/>
        </w:rPr>
        <w:t xml:space="preserve"> 265/7</w:t>
      </w:r>
    </w:p>
    <w:p w:rsidR="00C548B6" w:rsidRPr="00D31926" w:rsidRDefault="00C548B6" w:rsidP="005E1FB7">
      <w:pPr>
        <w:rPr>
          <w:color w:val="000000"/>
        </w:rPr>
      </w:pPr>
    </w:p>
    <w:p w:rsidR="00C548B6" w:rsidRPr="00245970" w:rsidRDefault="00C548B6" w:rsidP="005E1FB7">
      <w:pPr>
        <w:ind w:right="5712"/>
        <w:rPr>
          <w:b/>
          <w:sz w:val="24"/>
          <w:szCs w:val="24"/>
          <w:lang w:val="uk-UA"/>
        </w:rPr>
      </w:pPr>
      <w:r w:rsidRPr="00245970">
        <w:rPr>
          <w:b/>
          <w:sz w:val="24"/>
          <w:lang w:val="uk-UA"/>
        </w:rPr>
        <w:t xml:space="preserve">Про </w:t>
      </w:r>
      <w:r w:rsidRPr="00245970">
        <w:rPr>
          <w:b/>
          <w:sz w:val="24"/>
          <w:szCs w:val="24"/>
          <w:lang w:val="uk-UA"/>
        </w:rPr>
        <w:t xml:space="preserve">взяття на квартирний облік для поліпшення житлових умов сім’ї </w:t>
      </w:r>
      <w:r>
        <w:rPr>
          <w:b/>
          <w:sz w:val="24"/>
          <w:szCs w:val="24"/>
          <w:lang w:val="uk-UA"/>
        </w:rPr>
        <w:t xml:space="preserve"> </w:t>
      </w:r>
      <w:r w:rsidRPr="00245970">
        <w:rPr>
          <w:b/>
          <w:sz w:val="24"/>
          <w:szCs w:val="24"/>
          <w:lang w:val="uk-UA"/>
        </w:rPr>
        <w:t>Купчанко Інни Йосипівни</w:t>
      </w:r>
    </w:p>
    <w:p w:rsidR="00C548B6" w:rsidRPr="00165E25" w:rsidRDefault="00C548B6" w:rsidP="005E1FB7">
      <w:pPr>
        <w:ind w:right="4153"/>
        <w:rPr>
          <w:b/>
          <w:sz w:val="24"/>
          <w:szCs w:val="24"/>
        </w:rPr>
      </w:pPr>
    </w:p>
    <w:p w:rsidR="00C548B6" w:rsidRPr="00870E54" w:rsidRDefault="00C548B6" w:rsidP="005E1FB7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Купчанко Інни Йосипівни від 30.06.2025 р. вх.№ 683, яка із сім’єю проживає по вул. Зоряній, 17, кв. 4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5 від 08.07.2025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C548B6" w:rsidRDefault="00C548B6" w:rsidP="005E1FB7">
      <w:pPr>
        <w:ind w:firstLine="567"/>
        <w:jc w:val="both"/>
        <w:rPr>
          <w:sz w:val="24"/>
          <w:szCs w:val="24"/>
          <w:lang w:val="uk-UA"/>
        </w:rPr>
      </w:pPr>
    </w:p>
    <w:p w:rsidR="00C548B6" w:rsidRPr="00571C01" w:rsidRDefault="00C548B6" w:rsidP="00D31926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C548B6" w:rsidRDefault="00C548B6" w:rsidP="005E1FB7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C548B6" w:rsidRPr="00CA4FF1" w:rsidRDefault="00C548B6" w:rsidP="005E1FB7">
      <w:pPr>
        <w:pStyle w:val="1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позачергову чергу, як </w:t>
      </w:r>
      <w:r>
        <w:rPr>
          <w:rFonts w:ascii="Times New Roman" w:hAnsi="Times New Roman"/>
          <w:szCs w:val="24"/>
        </w:rPr>
        <w:t xml:space="preserve">багатодітну </w:t>
      </w:r>
      <w:r w:rsidRPr="00CA4FF1">
        <w:rPr>
          <w:rFonts w:ascii="Times New Roman" w:hAnsi="Times New Roman"/>
          <w:szCs w:val="24"/>
        </w:rPr>
        <w:t>сім’ю</w:t>
      </w:r>
      <w:r>
        <w:rPr>
          <w:rFonts w:ascii="Times New Roman" w:hAnsi="Times New Roman"/>
          <w:szCs w:val="24"/>
        </w:rPr>
        <w:t>: Купчанко Інну Йосипівну – 1989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року </w:t>
      </w:r>
      <w:r w:rsidRPr="00CA4FF1">
        <w:rPr>
          <w:rFonts w:ascii="Times New Roman" w:hAnsi="Times New Roman"/>
          <w:szCs w:val="24"/>
        </w:rPr>
        <w:t xml:space="preserve">народження та членів сім’ї: </w:t>
      </w:r>
      <w:r>
        <w:rPr>
          <w:rFonts w:ascii="Times New Roman" w:hAnsi="Times New Roman"/>
          <w:szCs w:val="24"/>
        </w:rPr>
        <w:t>чоловік</w:t>
      </w:r>
      <w:r w:rsidRPr="00CA4FF1">
        <w:rPr>
          <w:rFonts w:ascii="Times New Roman" w:hAnsi="Times New Roman"/>
          <w:szCs w:val="24"/>
        </w:rPr>
        <w:t xml:space="preserve"> –</w:t>
      </w:r>
      <w:r>
        <w:rPr>
          <w:rFonts w:ascii="Times New Roman" w:hAnsi="Times New Roman"/>
          <w:szCs w:val="24"/>
        </w:rPr>
        <w:t xml:space="preserve"> Купчанко Олег Григорович – </w:t>
      </w:r>
      <w:r w:rsidRPr="00CA4FF1">
        <w:rPr>
          <w:rFonts w:ascii="Times New Roman" w:hAnsi="Times New Roman"/>
          <w:szCs w:val="24"/>
        </w:rPr>
        <w:t>19</w:t>
      </w:r>
      <w:r>
        <w:rPr>
          <w:rFonts w:ascii="Times New Roman" w:hAnsi="Times New Roman"/>
          <w:szCs w:val="24"/>
        </w:rPr>
        <w:t xml:space="preserve">86 </w:t>
      </w:r>
      <w:r w:rsidRPr="00CA4FF1">
        <w:rPr>
          <w:rFonts w:ascii="Times New Roman" w:hAnsi="Times New Roman"/>
          <w:szCs w:val="24"/>
        </w:rPr>
        <w:t xml:space="preserve">року народження, </w:t>
      </w:r>
      <w:r>
        <w:rPr>
          <w:rFonts w:ascii="Times New Roman" w:hAnsi="Times New Roman"/>
          <w:szCs w:val="24"/>
        </w:rPr>
        <w:t xml:space="preserve">донька – Купчанко Кароліна Олегівна, 2010 року народження, донька – Купчанко Анна Олегівна 2016 року народження, син – Купчанко Богдан Олегович 2024 року народження, </w:t>
      </w:r>
      <w:r w:rsidRPr="00CA4FF1">
        <w:rPr>
          <w:rFonts w:ascii="Times New Roman" w:hAnsi="Times New Roman"/>
          <w:szCs w:val="24"/>
        </w:rPr>
        <w:t>які проживають по вул</w:t>
      </w:r>
      <w:r w:rsidRPr="00245970">
        <w:rPr>
          <w:rFonts w:ascii="Times New Roman" w:hAnsi="Times New Roman"/>
          <w:szCs w:val="24"/>
        </w:rPr>
        <w:t>.  Зоряній, 17</w:t>
      </w:r>
      <w:r>
        <w:rPr>
          <w:rFonts w:ascii="Times New Roman" w:hAnsi="Times New Roman"/>
          <w:szCs w:val="24"/>
        </w:rPr>
        <w:t>,</w:t>
      </w:r>
      <w:r w:rsidRPr="00245970">
        <w:rPr>
          <w:rFonts w:ascii="Times New Roman" w:hAnsi="Times New Roman"/>
          <w:szCs w:val="24"/>
        </w:rPr>
        <w:t xml:space="preserve"> кв. 4</w:t>
      </w:r>
      <w:r>
        <w:rPr>
          <w:szCs w:val="24"/>
        </w:rPr>
        <w:t xml:space="preserve"> </w:t>
      </w:r>
      <w:r w:rsidRPr="00CA4FF1">
        <w:rPr>
          <w:rFonts w:ascii="Times New Roman" w:hAnsi="Times New Roman"/>
          <w:szCs w:val="24"/>
        </w:rPr>
        <w:t>в м. Кіцмань, Чернівецького району, Чернівецької області.</w:t>
      </w:r>
    </w:p>
    <w:p w:rsidR="00C548B6" w:rsidRDefault="00C548B6" w:rsidP="005E1FB7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</w:t>
      </w:r>
      <w:r w:rsidRPr="00CB0F0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Купчанко Інни Йосипівни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C548B6" w:rsidRDefault="00C548B6" w:rsidP="005E1FB7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C548B6" w:rsidRDefault="00C548B6" w:rsidP="005E1FB7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C548B6" w:rsidRDefault="00C548B6" w:rsidP="005E1FB7">
      <w:pPr>
        <w:rPr>
          <w:b/>
          <w:sz w:val="22"/>
          <w:szCs w:val="24"/>
          <w:lang w:val="uk-UA"/>
        </w:rPr>
      </w:pPr>
    </w:p>
    <w:p w:rsidR="00C548B6" w:rsidRPr="006A799C" w:rsidRDefault="00C548B6" w:rsidP="005E1FB7">
      <w:pPr>
        <w:rPr>
          <w:b/>
          <w:sz w:val="22"/>
          <w:szCs w:val="24"/>
          <w:lang w:val="uk-UA"/>
        </w:rPr>
      </w:pPr>
    </w:p>
    <w:p w:rsidR="00C548B6" w:rsidRPr="006A799C" w:rsidRDefault="00C548B6" w:rsidP="005E1FB7">
      <w:pPr>
        <w:rPr>
          <w:b/>
          <w:sz w:val="24"/>
        </w:rPr>
      </w:pPr>
    </w:p>
    <w:p w:rsidR="00C548B6" w:rsidRPr="0042023F" w:rsidRDefault="00C548B6" w:rsidP="005E1FB7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C548B6" w:rsidRPr="00BC40F0" w:rsidRDefault="00C548B6" w:rsidP="005E1FB7">
      <w:pPr>
        <w:ind w:left="660"/>
        <w:rPr>
          <w:b/>
        </w:rPr>
      </w:pPr>
    </w:p>
    <w:p w:rsidR="00C548B6" w:rsidRPr="00BC40F0" w:rsidRDefault="00C548B6" w:rsidP="005E1FB7">
      <w:pPr>
        <w:ind w:left="660"/>
        <w:rPr>
          <w:b/>
        </w:rPr>
      </w:pPr>
    </w:p>
    <w:p w:rsidR="00C548B6" w:rsidRDefault="00C548B6" w:rsidP="005E1FB7">
      <w:pPr>
        <w:ind w:left="660"/>
        <w:rPr>
          <w:b/>
        </w:rPr>
      </w:pPr>
    </w:p>
    <w:p w:rsidR="00C548B6" w:rsidRDefault="00C548B6" w:rsidP="005E1FB7">
      <w:pPr>
        <w:ind w:left="660"/>
        <w:rPr>
          <w:b/>
        </w:rPr>
      </w:pPr>
    </w:p>
    <w:p w:rsidR="00C548B6" w:rsidRDefault="00C548B6" w:rsidP="005E1FB7">
      <w:pPr>
        <w:ind w:left="660"/>
        <w:rPr>
          <w:b/>
        </w:rPr>
      </w:pPr>
    </w:p>
    <w:p w:rsidR="00C548B6" w:rsidRDefault="00C548B6" w:rsidP="005E1FB7">
      <w:pPr>
        <w:ind w:left="660"/>
        <w:rPr>
          <w:b/>
        </w:rPr>
      </w:pPr>
    </w:p>
    <w:p w:rsidR="00C548B6" w:rsidRDefault="00C548B6" w:rsidP="005E1FB7">
      <w:pPr>
        <w:ind w:left="660"/>
        <w:rPr>
          <w:b/>
        </w:rPr>
      </w:pPr>
    </w:p>
    <w:p w:rsidR="00C548B6" w:rsidRDefault="00C548B6" w:rsidP="005E1FB7">
      <w:pPr>
        <w:ind w:left="660"/>
        <w:rPr>
          <w:b/>
        </w:rPr>
      </w:pPr>
    </w:p>
    <w:sectPr w:rsidR="00C548B6" w:rsidSect="00D31926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1FB7"/>
    <w:rsid w:val="0011216C"/>
    <w:rsid w:val="00165E25"/>
    <w:rsid w:val="002141B0"/>
    <w:rsid w:val="002157F5"/>
    <w:rsid w:val="00245970"/>
    <w:rsid w:val="00320580"/>
    <w:rsid w:val="00320C56"/>
    <w:rsid w:val="0042023F"/>
    <w:rsid w:val="00483B39"/>
    <w:rsid w:val="00493267"/>
    <w:rsid w:val="004B5396"/>
    <w:rsid w:val="004E07F6"/>
    <w:rsid w:val="005254CA"/>
    <w:rsid w:val="00571C01"/>
    <w:rsid w:val="005D5D16"/>
    <w:rsid w:val="005E1FB7"/>
    <w:rsid w:val="006A799C"/>
    <w:rsid w:val="00703737"/>
    <w:rsid w:val="007411D6"/>
    <w:rsid w:val="007B76E1"/>
    <w:rsid w:val="00841E04"/>
    <w:rsid w:val="00870E54"/>
    <w:rsid w:val="00903B60"/>
    <w:rsid w:val="00911CD3"/>
    <w:rsid w:val="00A46EF9"/>
    <w:rsid w:val="00AC07B7"/>
    <w:rsid w:val="00B54AE6"/>
    <w:rsid w:val="00B61E6A"/>
    <w:rsid w:val="00BA65C2"/>
    <w:rsid w:val="00BB6FBA"/>
    <w:rsid w:val="00BC40F0"/>
    <w:rsid w:val="00BD1568"/>
    <w:rsid w:val="00BF0AD7"/>
    <w:rsid w:val="00C07A8C"/>
    <w:rsid w:val="00C548B6"/>
    <w:rsid w:val="00CA4FF1"/>
    <w:rsid w:val="00CB0F0E"/>
    <w:rsid w:val="00CC00B6"/>
    <w:rsid w:val="00D216BE"/>
    <w:rsid w:val="00D26156"/>
    <w:rsid w:val="00D31926"/>
    <w:rsid w:val="00D6402E"/>
    <w:rsid w:val="00DA170F"/>
    <w:rsid w:val="00DA4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FB7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5E1FB7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E1FB7"/>
    <w:rPr>
      <w:rFonts w:ascii="Arial" w:hAnsi="Arial" w:cs="Times New Roman"/>
      <w:sz w:val="20"/>
      <w:szCs w:val="20"/>
      <w:lang w:eastAsia="ru-RU"/>
    </w:rPr>
  </w:style>
  <w:style w:type="paragraph" w:styleId="NoSpacing">
    <w:name w:val="No Spacing"/>
    <w:uiPriority w:val="99"/>
    <w:qFormat/>
    <w:rsid w:val="005E1FB7"/>
    <w:rPr>
      <w:lang w:val="uk-UA" w:eastAsia="en-US"/>
    </w:rPr>
  </w:style>
  <w:style w:type="paragraph" w:customStyle="1" w:styleId="1">
    <w:name w:val="Обычный1"/>
    <w:uiPriority w:val="99"/>
    <w:rsid w:val="005E1FB7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294</Words>
  <Characters>1676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-</dc:creator>
  <cp:keywords/>
  <dc:description/>
  <cp:lastModifiedBy>пк</cp:lastModifiedBy>
  <cp:revision>5</cp:revision>
  <cp:lastPrinted>2025-07-14T10:02:00Z</cp:lastPrinted>
  <dcterms:created xsi:type="dcterms:W3CDTF">2025-07-04T12:08:00Z</dcterms:created>
  <dcterms:modified xsi:type="dcterms:W3CDTF">2025-07-14T10:02:00Z</dcterms:modified>
</cp:coreProperties>
</file>