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910" w:rsidRDefault="000F591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1670128" r:id="rId6"/>
        </w:object>
      </w:r>
    </w:p>
    <w:p w:rsidR="000F5910" w:rsidRDefault="000F591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F5910" w:rsidRDefault="000F5910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0F5910" w:rsidRDefault="000F5910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0F5910" w:rsidRDefault="000F591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0F5910" w:rsidRDefault="000F591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F5910" w:rsidRDefault="000F591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F5910" w:rsidRDefault="000F5910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F5910" w:rsidRDefault="000F591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0F5910" w:rsidRDefault="000F591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F5910" w:rsidRDefault="000F5910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11 червня 2025                                           м. Кіцмань                                                       </w:t>
      </w:r>
      <w:r w:rsidRPr="003214C5">
        <w:rPr>
          <w:rFonts w:ascii="Times New Roman" w:hAnsi="Times New Roman" w:cs="Times New Roman"/>
          <w:b/>
          <w:color w:val="000000"/>
          <w:sz w:val="24"/>
          <w:szCs w:val="24"/>
        </w:rPr>
        <w:t>№  218/6</w:t>
      </w:r>
    </w:p>
    <w:p w:rsidR="000F5910" w:rsidRDefault="000F591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F5910" w:rsidRDefault="000F5910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розпорядження Кіцманської міської ради Чернівецького району Чернівецької області про присвоєння адреси об’єкту нерухомого майна</w:t>
      </w:r>
    </w:p>
    <w:p w:rsidR="000F5910" w:rsidRDefault="000F591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F5910" w:rsidRDefault="000F591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F5910" w:rsidRDefault="000F5910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0F5910" w:rsidRDefault="000F5910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F5910" w:rsidRDefault="000F5910" w:rsidP="00164E83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0F5910" w:rsidRDefault="000F5910" w:rsidP="00164E83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5910" w:rsidRPr="00EB6FAC" w:rsidRDefault="000F5910" w:rsidP="00164E83">
      <w:pPr>
        <w:pStyle w:val="normal0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B6FAC">
        <w:rPr>
          <w:rFonts w:ascii="Times New Roman" w:hAnsi="Times New Roman" w:cs="Times New Roman"/>
          <w:sz w:val="24"/>
          <w:szCs w:val="24"/>
        </w:rPr>
        <w:t xml:space="preserve">Затвердити  розпорядження Кіцманської міської ради № 117-р від 08.05.2025 року «Про присвоєння адреси». </w:t>
      </w:r>
      <w:r w:rsidRPr="00EB6FAC">
        <w:rPr>
          <w:rFonts w:ascii="Times New Roman" w:hAnsi="Times New Roman" w:cs="Times New Roman"/>
          <w:color w:val="FFFFFF"/>
          <w:sz w:val="24"/>
          <w:szCs w:val="24"/>
        </w:rPr>
        <w:t>(вул.Л.Каденюка, 4 с.Шипинці, Гакман Марія Євгенівна</w:t>
      </w:r>
    </w:p>
    <w:p w:rsidR="000F5910" w:rsidRPr="00EB6FAC" w:rsidRDefault="000F5910" w:rsidP="00164E83">
      <w:pPr>
        <w:pStyle w:val="normal0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B6FAC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 (секретара)  виконавчого комітету Кіцманської міської ради Ярославу РАКОВІЦУ.</w:t>
      </w:r>
    </w:p>
    <w:p w:rsidR="000F5910" w:rsidRPr="00EB6FAC" w:rsidRDefault="000F591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5910" w:rsidRPr="00EB6FAC" w:rsidRDefault="000F591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5910" w:rsidRDefault="000F591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5910" w:rsidRDefault="000F591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Секретар міської ради                                                                               Іван СЕМЕНЮК</w:t>
      </w:r>
    </w:p>
    <w:p w:rsidR="000F5910" w:rsidRDefault="000F591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5910" w:rsidRDefault="000F5910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F5910" w:rsidRDefault="000F5910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F5910" w:rsidRDefault="000F5910" w:rsidP="004E36FE">
      <w:pPr>
        <w:pStyle w:val="normal0"/>
      </w:pPr>
    </w:p>
    <w:p w:rsidR="000F5910" w:rsidRDefault="000F5910" w:rsidP="004E36FE">
      <w:pPr>
        <w:pStyle w:val="normal0"/>
      </w:pPr>
    </w:p>
    <w:p w:rsidR="000F5910" w:rsidRDefault="000F5910" w:rsidP="004E36FE">
      <w:pPr>
        <w:pStyle w:val="normal0"/>
      </w:pPr>
    </w:p>
    <w:p w:rsidR="000F5910" w:rsidRDefault="000F5910" w:rsidP="004E36FE">
      <w:pPr>
        <w:pStyle w:val="normal0"/>
      </w:pPr>
    </w:p>
    <w:p w:rsidR="000F5910" w:rsidRDefault="000F5910" w:rsidP="004E36FE">
      <w:pPr>
        <w:pStyle w:val="normal0"/>
      </w:pPr>
    </w:p>
    <w:sectPr w:rsidR="000F5910" w:rsidSect="00F32CF7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254FC"/>
    <w:rsid w:val="000519B6"/>
    <w:rsid w:val="00087D11"/>
    <w:rsid w:val="000C5FDC"/>
    <w:rsid w:val="000F5910"/>
    <w:rsid w:val="000F706E"/>
    <w:rsid w:val="00101B01"/>
    <w:rsid w:val="00131A97"/>
    <w:rsid w:val="00164E83"/>
    <w:rsid w:val="001722E8"/>
    <w:rsid w:val="0019109C"/>
    <w:rsid w:val="001A4F1C"/>
    <w:rsid w:val="001D1B6B"/>
    <w:rsid w:val="001D4A35"/>
    <w:rsid w:val="001E139C"/>
    <w:rsid w:val="001F515B"/>
    <w:rsid w:val="0020665A"/>
    <w:rsid w:val="00212426"/>
    <w:rsid w:val="002267DB"/>
    <w:rsid w:val="00264A16"/>
    <w:rsid w:val="002673B8"/>
    <w:rsid w:val="003177CD"/>
    <w:rsid w:val="003214C5"/>
    <w:rsid w:val="00351C64"/>
    <w:rsid w:val="003B3E2D"/>
    <w:rsid w:val="003C13A9"/>
    <w:rsid w:val="004353B3"/>
    <w:rsid w:val="004604C7"/>
    <w:rsid w:val="00467FE2"/>
    <w:rsid w:val="004E36FE"/>
    <w:rsid w:val="004F3EFD"/>
    <w:rsid w:val="0050289F"/>
    <w:rsid w:val="00641690"/>
    <w:rsid w:val="00656DC4"/>
    <w:rsid w:val="00692089"/>
    <w:rsid w:val="006C0D05"/>
    <w:rsid w:val="006E0FD7"/>
    <w:rsid w:val="006E71DD"/>
    <w:rsid w:val="006F2CFA"/>
    <w:rsid w:val="007F2ADE"/>
    <w:rsid w:val="008023D5"/>
    <w:rsid w:val="00852EAB"/>
    <w:rsid w:val="00880044"/>
    <w:rsid w:val="008C0455"/>
    <w:rsid w:val="008C4A6B"/>
    <w:rsid w:val="008D6FE0"/>
    <w:rsid w:val="00901549"/>
    <w:rsid w:val="00905518"/>
    <w:rsid w:val="0094224E"/>
    <w:rsid w:val="009456F3"/>
    <w:rsid w:val="009B593F"/>
    <w:rsid w:val="009E2EB1"/>
    <w:rsid w:val="00A0758A"/>
    <w:rsid w:val="00A24948"/>
    <w:rsid w:val="00A76F92"/>
    <w:rsid w:val="00B25593"/>
    <w:rsid w:val="00B34730"/>
    <w:rsid w:val="00B54F7F"/>
    <w:rsid w:val="00C73872"/>
    <w:rsid w:val="00C85A1C"/>
    <w:rsid w:val="00C919C0"/>
    <w:rsid w:val="00C92659"/>
    <w:rsid w:val="00C9272E"/>
    <w:rsid w:val="00CA1C4C"/>
    <w:rsid w:val="00CE6621"/>
    <w:rsid w:val="00CF58AE"/>
    <w:rsid w:val="00CF66EC"/>
    <w:rsid w:val="00D73BEA"/>
    <w:rsid w:val="00DA5607"/>
    <w:rsid w:val="00E345D2"/>
    <w:rsid w:val="00EB6DDD"/>
    <w:rsid w:val="00EB6FAC"/>
    <w:rsid w:val="00EC732A"/>
    <w:rsid w:val="00EF00DC"/>
    <w:rsid w:val="00EF03BE"/>
    <w:rsid w:val="00EF76DC"/>
    <w:rsid w:val="00F2076E"/>
    <w:rsid w:val="00F32CF7"/>
    <w:rsid w:val="00F71D37"/>
    <w:rsid w:val="00FB4DF4"/>
    <w:rsid w:val="00FB7602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E0FD7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E0FD7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E0FD7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E0FD7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E0FD7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E0FD7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6E0FD7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E0FD7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19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228</Words>
  <Characters>1301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2025-05-29T06:30:00Z</cp:lastPrinted>
  <dcterms:created xsi:type="dcterms:W3CDTF">2025-06-02T08:23:00Z</dcterms:created>
  <dcterms:modified xsi:type="dcterms:W3CDTF">2025-06-17T09:56:00Z</dcterms:modified>
</cp:coreProperties>
</file>