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081" w:rsidRDefault="00850081" w:rsidP="00FB3C1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</w:t>
      </w: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1763522" r:id="rId6"/>
        </w:object>
      </w:r>
    </w:p>
    <w:p w:rsidR="00850081" w:rsidRPr="001D1F74" w:rsidRDefault="00850081" w:rsidP="00FB3C1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850081" w:rsidRPr="00CA36B9" w:rsidRDefault="00850081" w:rsidP="00FB3C19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850081" w:rsidRPr="00CA36B9" w:rsidRDefault="00850081" w:rsidP="00FB3C19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850081" w:rsidRPr="00CA36B9" w:rsidRDefault="00850081" w:rsidP="00FB3C1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850081" w:rsidRPr="00CA36B9" w:rsidRDefault="00850081" w:rsidP="00FB3C1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50081" w:rsidRPr="00CA36B9" w:rsidRDefault="00850081" w:rsidP="00FB3C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50081" w:rsidRPr="00CA36B9" w:rsidRDefault="00850081" w:rsidP="00FB3C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850081" w:rsidRPr="00CA36B9" w:rsidRDefault="00850081" w:rsidP="00FB3C1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50081" w:rsidRPr="00146014" w:rsidRDefault="00850081" w:rsidP="00FB3C19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11 червня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217/6</w:t>
      </w:r>
    </w:p>
    <w:p w:rsidR="00850081" w:rsidRPr="00146014" w:rsidRDefault="00850081" w:rsidP="00FB3C19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:rsidR="00850081" w:rsidRDefault="00850081" w:rsidP="00FB3C1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B3C19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FB3C19">
        <w:rPr>
          <w:rFonts w:ascii="Times New Roman" w:hAnsi="Times New Roman"/>
          <w:b/>
          <w:bCs/>
          <w:sz w:val="24"/>
          <w:szCs w:val="24"/>
          <w:lang w:val="uk-UA"/>
        </w:rPr>
        <w:t xml:space="preserve"> затвердження протоколу № 2</w:t>
      </w:r>
      <w:r w:rsidRPr="00FB3C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1D1F74">
        <w:rPr>
          <w:rFonts w:ascii="Times New Roman" w:hAnsi="Times New Roman"/>
          <w:b/>
          <w:sz w:val="24"/>
          <w:szCs w:val="24"/>
          <w:lang w:val="uk-UA"/>
        </w:rPr>
        <w:t>від</w:t>
      </w:r>
      <w:r w:rsidRPr="00FB3C1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B0069">
        <w:rPr>
          <w:rFonts w:ascii="Times New Roman" w:hAnsi="Times New Roman"/>
          <w:b/>
          <w:sz w:val="24"/>
          <w:szCs w:val="24"/>
          <w:lang w:val="uk-UA"/>
        </w:rPr>
        <w:t>10.06.2025</w:t>
      </w:r>
      <w:r w:rsidRPr="00FB3C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850081" w:rsidRDefault="00850081" w:rsidP="00FB3C1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B3C19">
        <w:rPr>
          <w:rFonts w:ascii="Times New Roman" w:hAnsi="Times New Roman"/>
          <w:b/>
          <w:sz w:val="24"/>
          <w:szCs w:val="24"/>
          <w:lang w:val="uk-UA"/>
        </w:rPr>
        <w:t xml:space="preserve">засідання комісії з формування пропозицій стосовно потреби </w:t>
      </w:r>
    </w:p>
    <w:p w:rsidR="00850081" w:rsidRPr="00FB3C19" w:rsidRDefault="00850081" w:rsidP="00FB3C1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FB3C19">
        <w:rPr>
          <w:rFonts w:ascii="Times New Roman" w:hAnsi="Times New Roman"/>
          <w:b/>
          <w:sz w:val="24"/>
          <w:szCs w:val="24"/>
          <w:lang w:val="uk-UA"/>
        </w:rPr>
        <w:t xml:space="preserve">та використання субвенції </w:t>
      </w:r>
      <w:r w:rsidRPr="00FB3C19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з державного бюджету місцевим </w:t>
      </w:r>
    </w:p>
    <w:p w:rsidR="00850081" w:rsidRPr="00FB3C19" w:rsidRDefault="00850081" w:rsidP="00FB3C1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FB3C19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>бюджетам на реалізацію публічного інвестиційного п</w:t>
      </w:r>
      <w:r w:rsidRPr="00FB3C1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FB3C19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ту </w:t>
      </w:r>
    </w:p>
    <w:p w:rsidR="00850081" w:rsidRPr="00FB3C19" w:rsidRDefault="00850081" w:rsidP="00FB3C1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FB3C19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із забезпечення житлом дитячих будинків сімейного типу, </w:t>
      </w:r>
    </w:p>
    <w:p w:rsidR="00850081" w:rsidRPr="00FB3C19" w:rsidRDefault="00850081" w:rsidP="00FB3C1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FB3C19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дітей-сиріт та дітей, позбавлених батьківського піклування </w:t>
      </w:r>
    </w:p>
    <w:p w:rsidR="00850081" w:rsidRPr="00FB3C19" w:rsidRDefault="00850081" w:rsidP="00FB3C1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B3C19">
        <w:rPr>
          <w:rFonts w:ascii="Times New Roman" w:hAnsi="Times New Roman"/>
          <w:b/>
          <w:sz w:val="24"/>
          <w:szCs w:val="24"/>
          <w:lang w:val="uk-UA" w:eastAsia="uk-UA"/>
        </w:rPr>
        <w:t>при Кіцманській міській раді</w:t>
      </w:r>
    </w:p>
    <w:p w:rsidR="00850081" w:rsidRPr="00146014" w:rsidRDefault="00850081" w:rsidP="00FB3C1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850081" w:rsidRPr="00FB3C19" w:rsidRDefault="00850081" w:rsidP="00FB3C1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</w:t>
      </w:r>
      <w:r w:rsidRPr="00FB3C1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FB3C19">
        <w:rPr>
          <w:rFonts w:ascii="Times New Roman" w:hAnsi="Times New Roman"/>
          <w:sz w:val="24"/>
          <w:szCs w:val="24"/>
          <w:lang w:val="uk-UA"/>
        </w:rPr>
        <w:t xml:space="preserve"> постановою постанови Кабінету Міністрів України </w:t>
      </w:r>
      <w:r w:rsidRPr="00FB3C19">
        <w:rPr>
          <w:rStyle w:val="rvts9"/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>від 07 березня 2025 року  № 284 «</w:t>
      </w:r>
      <w:r w:rsidRPr="00FB3C19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 xml:space="preserve">Деякі питання надання 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типу, дітей-сиріт та дітей, позбавлених батьківського піклування», враховуючи рішення виконавчого комітету Кіцманської міської ради від </w:t>
      </w:r>
      <w:r w:rsidRPr="00FB3C19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07.05.2025</w:t>
      </w:r>
      <w:r>
        <w:rPr>
          <w:rFonts w:ascii="Times New Roman" w:hAnsi="Times New Roman"/>
          <w:bCs/>
          <w:color w:val="C00000"/>
          <w:sz w:val="24"/>
          <w:szCs w:val="24"/>
          <w:shd w:val="clear" w:color="auto" w:fill="FFFFFF"/>
          <w:lang w:val="uk-UA"/>
        </w:rPr>
        <w:t xml:space="preserve"> </w:t>
      </w:r>
      <w:r w:rsidRPr="00FB3C19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№ 159/5</w:t>
      </w:r>
      <w:r w:rsidRPr="00FB3C19">
        <w:rPr>
          <w:rFonts w:ascii="Times New Roman" w:hAnsi="Times New Roman"/>
          <w:sz w:val="24"/>
          <w:szCs w:val="24"/>
          <w:lang w:val="uk-UA"/>
        </w:rPr>
        <w:t xml:space="preserve"> «Про  створення комісії з формування пропозицій стосовно потреби та  використання субвенції </w:t>
      </w:r>
      <w:r w:rsidRPr="00FB3C19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FB3C19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FB3C19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при Кіцманській міській раді, </w:t>
      </w:r>
      <w:r w:rsidRPr="00FB3C19">
        <w:rPr>
          <w:rFonts w:ascii="Times New Roman" w:hAnsi="Times New Roman"/>
          <w:sz w:val="24"/>
          <w:szCs w:val="24"/>
          <w:lang w:val="uk-UA"/>
        </w:rPr>
        <w:t>затвердження її складу та Положення про неї»</w:t>
      </w:r>
      <w:r>
        <w:rPr>
          <w:rFonts w:ascii="Times New Roman" w:hAnsi="Times New Roman"/>
          <w:sz w:val="24"/>
          <w:szCs w:val="24"/>
          <w:lang w:val="uk-UA"/>
        </w:rPr>
        <w:t>, враховуючи</w:t>
      </w:r>
      <w:r w:rsidRPr="00FB3C19">
        <w:rPr>
          <w:rFonts w:ascii="Times New Roman" w:hAnsi="Times New Roman"/>
          <w:sz w:val="24"/>
          <w:szCs w:val="24"/>
          <w:lang w:val="uk-UA"/>
        </w:rPr>
        <w:t xml:space="preserve"> протокол № 1 від 08.05.2025</w:t>
      </w:r>
      <w:r w:rsidRPr="00FB3C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FB3C19">
        <w:rPr>
          <w:rFonts w:ascii="Times New Roman" w:hAnsi="Times New Roman"/>
          <w:sz w:val="24"/>
          <w:szCs w:val="24"/>
          <w:lang w:val="uk-UA"/>
        </w:rPr>
        <w:t xml:space="preserve">засідання комісії з формування пропозицій стосовно потреби та використання субвенції </w:t>
      </w:r>
      <w:r w:rsidRPr="00FB3C19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FB3C19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FB3C19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FB3C19">
        <w:rPr>
          <w:rFonts w:ascii="Times New Roman" w:hAnsi="Times New Roman"/>
          <w:sz w:val="24"/>
          <w:szCs w:val="24"/>
          <w:lang w:val="uk-UA" w:eastAsia="uk-UA"/>
        </w:rPr>
        <w:t xml:space="preserve">при Кіцманській міській раді,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заяву батьків-вихователів дитячого будинку сімейного типу Мосійчука Миколи Павловича та Мосійчук Людмили Огнуфріївни від 02.06.2025 № </w:t>
      </w:r>
      <w:r w:rsidRPr="00A25526">
        <w:rPr>
          <w:rFonts w:ascii="Times New Roman" w:hAnsi="Times New Roman"/>
          <w:sz w:val="24"/>
          <w:szCs w:val="24"/>
          <w:lang w:val="uk-UA" w:eastAsia="uk-UA"/>
        </w:rPr>
        <w:t>222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, заяву гр. Марусяка Олександра Васильовича від </w:t>
      </w:r>
      <w:r w:rsidRPr="001B0069">
        <w:rPr>
          <w:rFonts w:ascii="Times New Roman" w:hAnsi="Times New Roman"/>
          <w:sz w:val="24"/>
          <w:szCs w:val="24"/>
          <w:lang w:val="uk-UA" w:eastAsia="uk-UA"/>
        </w:rPr>
        <w:t>06.06.2025</w:t>
      </w:r>
      <w:r w:rsidRPr="00FB3C19">
        <w:rPr>
          <w:rFonts w:ascii="Times New Roman" w:hAnsi="Times New Roman"/>
          <w:color w:val="FF0000"/>
          <w:sz w:val="24"/>
          <w:szCs w:val="24"/>
          <w:lang w:val="uk-UA" w:eastAsia="uk-UA"/>
        </w:rPr>
        <w:t xml:space="preserve"> </w:t>
      </w:r>
      <w:r w:rsidRPr="00A25526">
        <w:rPr>
          <w:rFonts w:ascii="Times New Roman" w:hAnsi="Times New Roman"/>
          <w:sz w:val="24"/>
          <w:szCs w:val="24"/>
          <w:lang w:val="uk-UA" w:eastAsia="uk-UA"/>
        </w:rPr>
        <w:t>№ 232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розглянувши протокол № 2</w:t>
      </w:r>
      <w:r w:rsidRPr="00FB3C1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</w:t>
      </w:r>
      <w:r w:rsidRPr="001B0069">
        <w:rPr>
          <w:rFonts w:ascii="Times New Roman" w:hAnsi="Times New Roman"/>
          <w:sz w:val="24"/>
          <w:szCs w:val="24"/>
          <w:lang w:val="uk-UA"/>
        </w:rPr>
        <w:t>10.06.2025</w:t>
      </w:r>
      <w:r w:rsidRPr="00FB3C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FB3C19">
        <w:rPr>
          <w:rFonts w:ascii="Times New Roman" w:hAnsi="Times New Roman"/>
          <w:sz w:val="24"/>
          <w:szCs w:val="24"/>
          <w:lang w:val="uk-UA"/>
        </w:rPr>
        <w:t xml:space="preserve">засідання комісії з формування пропозицій стосовно потреби та використання субвенції </w:t>
      </w:r>
      <w:r w:rsidRPr="00FB3C19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FB3C19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FB3C19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FB3C19">
        <w:rPr>
          <w:rFonts w:ascii="Times New Roman" w:hAnsi="Times New Roman"/>
          <w:sz w:val="24"/>
          <w:szCs w:val="24"/>
          <w:lang w:val="uk-UA" w:eastAsia="uk-UA"/>
        </w:rPr>
        <w:t>при Кіцманській міській раді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Pr="00FB3C19">
        <w:rPr>
          <w:rFonts w:ascii="Times New Roman" w:hAnsi="Times New Roman"/>
          <w:sz w:val="24"/>
          <w:szCs w:val="24"/>
          <w:lang w:val="uk-UA"/>
        </w:rPr>
        <w:t xml:space="preserve">виконавчий  комітет  міської ради </w:t>
      </w:r>
    </w:p>
    <w:p w:rsidR="00850081" w:rsidRPr="00000075" w:rsidRDefault="00850081" w:rsidP="00FB3C19">
      <w:pPr>
        <w:pStyle w:val="3"/>
        <w:jc w:val="both"/>
        <w:rPr>
          <w:rFonts w:ascii="Times New Roman" w:hAnsi="Times New Roman"/>
          <w:b/>
          <w:szCs w:val="24"/>
        </w:rPr>
      </w:pPr>
    </w:p>
    <w:p w:rsidR="00850081" w:rsidRPr="00000075" w:rsidRDefault="00850081" w:rsidP="00FB3C19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:rsidR="00850081" w:rsidRPr="00146014" w:rsidRDefault="00850081" w:rsidP="00FB3C19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850081" w:rsidRPr="00FB3C19" w:rsidRDefault="00850081" w:rsidP="00FB3C1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FB3C19">
        <w:rPr>
          <w:rFonts w:ascii="Times New Roman" w:hAnsi="Times New Roman"/>
          <w:sz w:val="24"/>
          <w:szCs w:val="24"/>
          <w:lang w:val="uk-UA"/>
        </w:rPr>
        <w:t xml:space="preserve">           1. Затвердити протокол № 2 від </w:t>
      </w:r>
      <w:r w:rsidRPr="001B0069">
        <w:rPr>
          <w:rFonts w:ascii="Times New Roman" w:hAnsi="Times New Roman"/>
          <w:sz w:val="24"/>
          <w:szCs w:val="24"/>
          <w:lang w:val="uk-UA"/>
        </w:rPr>
        <w:t>10.06.2025</w:t>
      </w:r>
      <w:r w:rsidRPr="00FB3C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FB3C19">
        <w:rPr>
          <w:rFonts w:ascii="Times New Roman" w:hAnsi="Times New Roman"/>
          <w:sz w:val="24"/>
          <w:szCs w:val="24"/>
          <w:lang w:val="uk-UA"/>
        </w:rPr>
        <w:t xml:space="preserve">засідання комісії з формування пропозицій стосовно потреби та використання субвенції </w:t>
      </w:r>
      <w:r w:rsidRPr="00FB3C19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FB3C19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FB3C19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FB3C19">
        <w:rPr>
          <w:rFonts w:ascii="Times New Roman" w:hAnsi="Times New Roman"/>
          <w:sz w:val="24"/>
          <w:szCs w:val="24"/>
          <w:lang w:val="uk-UA" w:eastAsia="uk-UA"/>
        </w:rPr>
        <w:t>при Кіцманській міській раді (додається)</w:t>
      </w:r>
    </w:p>
    <w:p w:rsidR="00850081" w:rsidRPr="00000075" w:rsidRDefault="00850081" w:rsidP="00FB3C1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850081" w:rsidRPr="00000075" w:rsidRDefault="00850081" w:rsidP="00FB3C19">
      <w:pPr>
        <w:pStyle w:val="3"/>
        <w:jc w:val="both"/>
        <w:rPr>
          <w:rFonts w:ascii="Times New Roman" w:hAnsi="Times New Roman"/>
          <w:b/>
          <w:szCs w:val="24"/>
        </w:rPr>
      </w:pPr>
    </w:p>
    <w:p w:rsidR="00850081" w:rsidRPr="00146014" w:rsidRDefault="00850081" w:rsidP="00FB3C19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</w:t>
      </w:r>
      <w:r>
        <w:rPr>
          <w:rFonts w:ascii="Times New Roman" w:hAnsi="Times New Roman"/>
          <w:b/>
          <w:bCs/>
        </w:rPr>
        <w:t>Іван СЕМЕНЮК</w:t>
      </w:r>
    </w:p>
    <w:p w:rsidR="00850081" w:rsidRDefault="00850081" w:rsidP="00FB3C1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850081" w:rsidRDefault="00850081" w:rsidP="00FB3C19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</w:t>
      </w:r>
    </w:p>
    <w:p w:rsidR="00850081" w:rsidRDefault="00850081" w:rsidP="004C0717">
      <w:pPr>
        <w:pStyle w:val="NoSpacing"/>
        <w:tabs>
          <w:tab w:val="left" w:pos="708"/>
        </w:tabs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</w:t>
      </w:r>
    </w:p>
    <w:p w:rsidR="00850081" w:rsidRDefault="00850081" w:rsidP="00BA27D3">
      <w:pPr>
        <w:pStyle w:val="NoSpacing"/>
        <w:tabs>
          <w:tab w:val="left" w:pos="708"/>
        </w:tabs>
        <w:jc w:val="center"/>
        <w:rPr>
          <w:lang w:val="uk-UA"/>
        </w:rPr>
      </w:pPr>
      <w:r>
        <w:rPr>
          <w:lang w:val="uk-UA"/>
        </w:rPr>
        <w:t xml:space="preserve">  </w:t>
      </w:r>
    </w:p>
    <w:p w:rsidR="00850081" w:rsidRDefault="00850081"/>
    <w:sectPr w:rsidR="00850081" w:rsidSect="001D1F74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52201"/>
    <w:multiLevelType w:val="multilevel"/>
    <w:tmpl w:val="4D5AE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C80798"/>
    <w:multiLevelType w:val="hybridMultilevel"/>
    <w:tmpl w:val="D7B4A5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E2D0EDE"/>
    <w:multiLevelType w:val="hybridMultilevel"/>
    <w:tmpl w:val="95487338"/>
    <w:lvl w:ilvl="0" w:tplc="810889D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3C19"/>
    <w:rsid w:val="00000075"/>
    <w:rsid w:val="00031025"/>
    <w:rsid w:val="00071C9E"/>
    <w:rsid w:val="000A3278"/>
    <w:rsid w:val="00106D50"/>
    <w:rsid w:val="00107D09"/>
    <w:rsid w:val="00146014"/>
    <w:rsid w:val="00174F5F"/>
    <w:rsid w:val="00187B95"/>
    <w:rsid w:val="00197F7B"/>
    <w:rsid w:val="001A721C"/>
    <w:rsid w:val="001B0069"/>
    <w:rsid w:val="001D1F74"/>
    <w:rsid w:val="001D40F9"/>
    <w:rsid w:val="001D440C"/>
    <w:rsid w:val="001E6034"/>
    <w:rsid w:val="001F558F"/>
    <w:rsid w:val="002246B8"/>
    <w:rsid w:val="00232B29"/>
    <w:rsid w:val="00261500"/>
    <w:rsid w:val="002E250F"/>
    <w:rsid w:val="002E521A"/>
    <w:rsid w:val="002E744F"/>
    <w:rsid w:val="00354CC9"/>
    <w:rsid w:val="003B27D3"/>
    <w:rsid w:val="003E105C"/>
    <w:rsid w:val="003E66D9"/>
    <w:rsid w:val="004243D4"/>
    <w:rsid w:val="004371A5"/>
    <w:rsid w:val="00482639"/>
    <w:rsid w:val="004C0717"/>
    <w:rsid w:val="005302A3"/>
    <w:rsid w:val="00560B99"/>
    <w:rsid w:val="00560F11"/>
    <w:rsid w:val="00595CDF"/>
    <w:rsid w:val="00640BC1"/>
    <w:rsid w:val="0065572D"/>
    <w:rsid w:val="006879A0"/>
    <w:rsid w:val="006E603D"/>
    <w:rsid w:val="007245CA"/>
    <w:rsid w:val="00730105"/>
    <w:rsid w:val="00747923"/>
    <w:rsid w:val="00787E6E"/>
    <w:rsid w:val="007D66A4"/>
    <w:rsid w:val="007F7F2C"/>
    <w:rsid w:val="00850081"/>
    <w:rsid w:val="00881443"/>
    <w:rsid w:val="008A1523"/>
    <w:rsid w:val="00907C52"/>
    <w:rsid w:val="009126B7"/>
    <w:rsid w:val="00950638"/>
    <w:rsid w:val="00952E46"/>
    <w:rsid w:val="009724EA"/>
    <w:rsid w:val="00994887"/>
    <w:rsid w:val="009E3F3E"/>
    <w:rsid w:val="00A02027"/>
    <w:rsid w:val="00A02FFB"/>
    <w:rsid w:val="00A22747"/>
    <w:rsid w:val="00A25526"/>
    <w:rsid w:val="00A43CAD"/>
    <w:rsid w:val="00A618BD"/>
    <w:rsid w:val="00A81CEF"/>
    <w:rsid w:val="00A8482D"/>
    <w:rsid w:val="00A9013B"/>
    <w:rsid w:val="00B26E07"/>
    <w:rsid w:val="00B633D9"/>
    <w:rsid w:val="00BA27D3"/>
    <w:rsid w:val="00BE39BD"/>
    <w:rsid w:val="00C00172"/>
    <w:rsid w:val="00C97F9C"/>
    <w:rsid w:val="00CA36B9"/>
    <w:rsid w:val="00CA6542"/>
    <w:rsid w:val="00D50240"/>
    <w:rsid w:val="00D97FA8"/>
    <w:rsid w:val="00DD4693"/>
    <w:rsid w:val="00F14E36"/>
    <w:rsid w:val="00F3759D"/>
    <w:rsid w:val="00F56771"/>
    <w:rsid w:val="00F617A0"/>
    <w:rsid w:val="00F768A9"/>
    <w:rsid w:val="00F9413A"/>
    <w:rsid w:val="00FA72AD"/>
    <w:rsid w:val="00FB3C19"/>
    <w:rsid w:val="00FC5054"/>
    <w:rsid w:val="00FD2CF8"/>
    <w:rsid w:val="00FE1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44F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FB3C1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B3C1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NormalWeb">
    <w:name w:val="Normal (Web)"/>
    <w:basedOn w:val="Normal"/>
    <w:uiPriority w:val="99"/>
    <w:rsid w:val="00FB3C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NoSpacing">
    <w:name w:val="No Spacing"/>
    <w:uiPriority w:val="99"/>
    <w:qFormat/>
    <w:rsid w:val="00FB3C19"/>
    <w:rPr>
      <w:rFonts w:ascii="Times New Roman" w:hAnsi="Times New Roman"/>
      <w:sz w:val="20"/>
      <w:szCs w:val="20"/>
    </w:rPr>
  </w:style>
  <w:style w:type="paragraph" w:styleId="Caption">
    <w:name w:val="caption"/>
    <w:basedOn w:val="Normal"/>
    <w:uiPriority w:val="99"/>
    <w:qFormat/>
    <w:rsid w:val="00FB3C19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FB3C19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FB3C19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FB3C19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FB3C1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FB3C19"/>
  </w:style>
  <w:style w:type="character" w:customStyle="1" w:styleId="rvts9">
    <w:name w:val="rvts9"/>
    <w:basedOn w:val="DefaultParagraphFont"/>
    <w:uiPriority w:val="99"/>
    <w:rsid w:val="00FB3C19"/>
    <w:rPr>
      <w:rFonts w:cs="Times New Roman"/>
    </w:rPr>
  </w:style>
  <w:style w:type="paragraph" w:styleId="ListParagraph">
    <w:name w:val="List Paragraph"/>
    <w:basedOn w:val="Normal"/>
    <w:uiPriority w:val="99"/>
    <w:qFormat/>
    <w:rsid w:val="00F617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490</Words>
  <Characters>2793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2025-06-17T06:25:00Z</cp:lastPrinted>
  <dcterms:created xsi:type="dcterms:W3CDTF">2025-06-11T07:31:00Z</dcterms:created>
  <dcterms:modified xsi:type="dcterms:W3CDTF">2025-06-18T11:52:00Z</dcterms:modified>
</cp:coreProperties>
</file>