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4A7" w:rsidRDefault="00D914A7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8659630" r:id="rId6"/>
        </w:object>
      </w:r>
    </w:p>
    <w:p w:rsidR="00D914A7" w:rsidRDefault="00D914A7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D914A7" w:rsidRDefault="00D914A7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D914A7" w:rsidRDefault="00D914A7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D914A7" w:rsidRDefault="00D914A7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D914A7" w:rsidRDefault="00D914A7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914A7" w:rsidRDefault="00D914A7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14A7" w:rsidRDefault="00D914A7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14A7" w:rsidRDefault="00D914A7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D914A7" w:rsidRDefault="00D914A7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D914A7" w:rsidRDefault="00D914A7" w:rsidP="00E345D2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07 травня 2025                                           м. Кіцмань                                                         </w:t>
      </w:r>
      <w:r w:rsidRPr="00927F01">
        <w:rPr>
          <w:rFonts w:ascii="Times New Roman" w:hAnsi="Times New Roman" w:cs="Times New Roman"/>
          <w:b/>
          <w:color w:val="000000"/>
          <w:sz w:val="24"/>
          <w:szCs w:val="24"/>
        </w:rPr>
        <w:t>№ 177/5</w:t>
      </w:r>
    </w:p>
    <w:p w:rsidR="00D914A7" w:rsidRDefault="00D914A7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914A7" w:rsidRDefault="00D914A7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Кіцманської міської ради Чернівецького району Чернівецької області про присвоєння поштової адреси</w:t>
      </w:r>
    </w:p>
    <w:p w:rsidR="00D914A7" w:rsidRDefault="00D914A7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914A7" w:rsidRDefault="00D914A7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914A7" w:rsidRDefault="00D914A7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D914A7" w:rsidRDefault="00D914A7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914A7" w:rsidRDefault="00D914A7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D914A7" w:rsidRPr="00DA5607" w:rsidRDefault="00D914A7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A5607">
        <w:rPr>
          <w:rFonts w:ascii="Times New Roman" w:hAnsi="Times New Roman" w:cs="Times New Roman"/>
          <w:sz w:val="24"/>
          <w:szCs w:val="24"/>
        </w:rPr>
        <w:t>Затвердити:</w:t>
      </w:r>
    </w:p>
    <w:p w:rsidR="00D914A7" w:rsidRPr="002267DB" w:rsidRDefault="00D914A7" w:rsidP="00852EAB">
      <w:pPr>
        <w:pStyle w:val="normal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DA5607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99</w:t>
      </w:r>
      <w:r w:rsidRPr="00DA5607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DA5607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A5607">
        <w:rPr>
          <w:rFonts w:ascii="Times New Roman" w:hAnsi="Times New Roman" w:cs="Times New Roman"/>
          <w:sz w:val="24"/>
          <w:szCs w:val="24"/>
        </w:rPr>
        <w:t>.2025 року «Про присвоєння поштової адреси»;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67DB">
        <w:rPr>
          <w:rFonts w:ascii="Times New Roman" w:hAnsi="Times New Roman" w:cs="Times New Roman"/>
          <w:color w:val="FFFFFF"/>
          <w:sz w:val="24"/>
          <w:szCs w:val="24"/>
        </w:rPr>
        <w:t>(вул.Л.Українки, 8 с.Витилівка, Скорейко Василь Ігорович)</w:t>
      </w:r>
    </w:p>
    <w:p w:rsidR="00D914A7" w:rsidRPr="002267DB" w:rsidRDefault="00D914A7" w:rsidP="00852EAB">
      <w:pPr>
        <w:pStyle w:val="normal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DA5607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111</w:t>
      </w:r>
      <w:r w:rsidRPr="00DA5607">
        <w:rPr>
          <w:rFonts w:ascii="Times New Roman" w:hAnsi="Times New Roman" w:cs="Times New Roman"/>
          <w:sz w:val="24"/>
          <w:szCs w:val="24"/>
        </w:rPr>
        <w:t>-р від 2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DA5607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A5607">
        <w:rPr>
          <w:rFonts w:ascii="Times New Roman" w:hAnsi="Times New Roman" w:cs="Times New Roman"/>
          <w:sz w:val="24"/>
          <w:szCs w:val="24"/>
        </w:rPr>
        <w:t>.2025 року «Про присвоєння поштової адреси»;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67DB">
        <w:rPr>
          <w:rFonts w:ascii="Times New Roman" w:hAnsi="Times New Roman" w:cs="Times New Roman"/>
          <w:color w:val="FFFFFF"/>
          <w:sz w:val="24"/>
          <w:szCs w:val="24"/>
        </w:rPr>
        <w:t>(вул.Л.Українки,86-А с.Шипинці Мельник Борис Денисович)</w:t>
      </w:r>
    </w:p>
    <w:p w:rsidR="00D914A7" w:rsidRPr="002267DB" w:rsidRDefault="00D914A7" w:rsidP="00852EAB">
      <w:pPr>
        <w:pStyle w:val="normal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DA5607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112</w:t>
      </w:r>
      <w:r w:rsidRPr="00DA5607">
        <w:rPr>
          <w:rFonts w:ascii="Times New Roman" w:hAnsi="Times New Roman" w:cs="Times New Roman"/>
          <w:sz w:val="24"/>
          <w:szCs w:val="24"/>
        </w:rPr>
        <w:t>-р від 2</w:t>
      </w:r>
      <w:r>
        <w:rPr>
          <w:rFonts w:ascii="Times New Roman" w:hAnsi="Times New Roman" w:cs="Times New Roman"/>
          <w:sz w:val="24"/>
          <w:szCs w:val="24"/>
        </w:rPr>
        <w:t>9.04</w:t>
      </w:r>
      <w:r w:rsidRPr="00DA5607">
        <w:rPr>
          <w:rFonts w:ascii="Times New Roman" w:hAnsi="Times New Roman" w:cs="Times New Roman"/>
          <w:sz w:val="24"/>
          <w:szCs w:val="24"/>
        </w:rPr>
        <w:t>.2025 року «Про присвоєння поштової адреси»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2267DB">
        <w:rPr>
          <w:rFonts w:ascii="Times New Roman" w:hAnsi="Times New Roman" w:cs="Times New Roman"/>
          <w:color w:val="FFFFFF"/>
          <w:sz w:val="24"/>
          <w:szCs w:val="24"/>
        </w:rPr>
        <w:t>(вул.Миколайчука,10-А м.Кіцмань Заклад вищої освіти «Подільський Державний університет»).</w:t>
      </w:r>
    </w:p>
    <w:p w:rsidR="00D914A7" w:rsidRDefault="00D914A7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справами (секретара) виконавчого комітету Кіцманської міської ради Ярославу РАКОВІЦУ.</w:t>
      </w:r>
    </w:p>
    <w:p w:rsidR="00D914A7" w:rsidRDefault="00D914A7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14A7" w:rsidRDefault="00D914A7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14A7" w:rsidRDefault="00D914A7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14A7" w:rsidRDefault="00D914A7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     Іван СЕМЕНЮК</w:t>
      </w:r>
    </w:p>
    <w:p w:rsidR="00D914A7" w:rsidRDefault="00D914A7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14A7" w:rsidRDefault="00D914A7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D914A7" w:rsidRDefault="00D914A7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D914A7" w:rsidRDefault="00D914A7" w:rsidP="004E36FE">
      <w:pPr>
        <w:pStyle w:val="normal0"/>
      </w:pPr>
    </w:p>
    <w:p w:rsidR="00D914A7" w:rsidRDefault="00D914A7" w:rsidP="004E36FE">
      <w:pPr>
        <w:pStyle w:val="normal0"/>
      </w:pPr>
    </w:p>
    <w:sectPr w:rsidR="00D914A7" w:rsidSect="008B38A9">
      <w:pgSz w:w="11906" w:h="16838"/>
      <w:pgMar w:top="719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87D11"/>
    <w:rsid w:val="000C5FDC"/>
    <w:rsid w:val="000F706E"/>
    <w:rsid w:val="00131A97"/>
    <w:rsid w:val="001722E8"/>
    <w:rsid w:val="001862FC"/>
    <w:rsid w:val="0019109C"/>
    <w:rsid w:val="001A378C"/>
    <w:rsid w:val="001D1B6B"/>
    <w:rsid w:val="001D477D"/>
    <w:rsid w:val="001D4A35"/>
    <w:rsid w:val="001E139C"/>
    <w:rsid w:val="001F515B"/>
    <w:rsid w:val="0020665A"/>
    <w:rsid w:val="00212426"/>
    <w:rsid w:val="002267DB"/>
    <w:rsid w:val="00264A16"/>
    <w:rsid w:val="002673B8"/>
    <w:rsid w:val="003177CD"/>
    <w:rsid w:val="00351C64"/>
    <w:rsid w:val="003B3E2D"/>
    <w:rsid w:val="00431BCC"/>
    <w:rsid w:val="004353B3"/>
    <w:rsid w:val="004604C7"/>
    <w:rsid w:val="00467FE2"/>
    <w:rsid w:val="004E36FE"/>
    <w:rsid w:val="004F3EFD"/>
    <w:rsid w:val="0050289F"/>
    <w:rsid w:val="00641690"/>
    <w:rsid w:val="00656DC4"/>
    <w:rsid w:val="006E3B45"/>
    <w:rsid w:val="006F2CFA"/>
    <w:rsid w:val="00715E63"/>
    <w:rsid w:val="00756D60"/>
    <w:rsid w:val="007F2ADE"/>
    <w:rsid w:val="008023D5"/>
    <w:rsid w:val="00852EAB"/>
    <w:rsid w:val="008534EC"/>
    <w:rsid w:val="00880044"/>
    <w:rsid w:val="0088066B"/>
    <w:rsid w:val="008B38A9"/>
    <w:rsid w:val="008C5D8B"/>
    <w:rsid w:val="008D6FE0"/>
    <w:rsid w:val="008E61FD"/>
    <w:rsid w:val="00901549"/>
    <w:rsid w:val="00905518"/>
    <w:rsid w:val="00927F01"/>
    <w:rsid w:val="00955C09"/>
    <w:rsid w:val="009B593F"/>
    <w:rsid w:val="009E2573"/>
    <w:rsid w:val="00A0758A"/>
    <w:rsid w:val="00A24948"/>
    <w:rsid w:val="00B25593"/>
    <w:rsid w:val="00B34730"/>
    <w:rsid w:val="00B54F7F"/>
    <w:rsid w:val="00C73872"/>
    <w:rsid w:val="00C919C0"/>
    <w:rsid w:val="00C9272E"/>
    <w:rsid w:val="00CA1C4C"/>
    <w:rsid w:val="00CE6621"/>
    <w:rsid w:val="00CF58AE"/>
    <w:rsid w:val="00CF66EC"/>
    <w:rsid w:val="00D73BEA"/>
    <w:rsid w:val="00D86FA8"/>
    <w:rsid w:val="00D87745"/>
    <w:rsid w:val="00D914A7"/>
    <w:rsid w:val="00DA5607"/>
    <w:rsid w:val="00E345D2"/>
    <w:rsid w:val="00EB6DDD"/>
    <w:rsid w:val="00EC44FA"/>
    <w:rsid w:val="00EC732A"/>
    <w:rsid w:val="00EE35A6"/>
    <w:rsid w:val="00EF00DC"/>
    <w:rsid w:val="00EF76DC"/>
    <w:rsid w:val="00F2076E"/>
    <w:rsid w:val="00F71D37"/>
    <w:rsid w:val="00FB4DF4"/>
    <w:rsid w:val="00FB7602"/>
    <w:rsid w:val="00FE00ED"/>
    <w:rsid w:val="00FF5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E61FD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E61FD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E61FD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8E61FD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E61FD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8E61FD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8E61FD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8E61FD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662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278</Words>
  <Characters>1586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6</cp:revision>
  <cp:lastPrinted>2025-05-13T13:40:00Z</cp:lastPrinted>
  <dcterms:created xsi:type="dcterms:W3CDTF">2025-05-02T12:26:00Z</dcterms:created>
  <dcterms:modified xsi:type="dcterms:W3CDTF">2025-05-13T13:41:00Z</dcterms:modified>
</cp:coreProperties>
</file>