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4C6" w:rsidRPr="00685857" w:rsidRDefault="001524C6" w:rsidP="00723CF7">
      <w:pPr>
        <w:widowControl w:val="0"/>
        <w:spacing w:after="0" w:line="240" w:lineRule="auto"/>
        <w:ind w:left="5245"/>
        <w:rPr>
          <w:rFonts w:ascii="Times New Roman" w:hAnsi="Times New Roman"/>
          <w:b/>
          <w:bCs/>
          <w:sz w:val="24"/>
          <w:szCs w:val="24"/>
        </w:rPr>
      </w:pPr>
      <w:r w:rsidRPr="00685857">
        <w:rPr>
          <w:rFonts w:ascii="Times New Roman" w:hAnsi="Times New Roman"/>
          <w:b/>
          <w:bCs/>
          <w:sz w:val="24"/>
          <w:szCs w:val="24"/>
        </w:rPr>
        <w:t xml:space="preserve">ЗАТВЕРДЖЕНО </w:t>
      </w:r>
    </w:p>
    <w:p w:rsidR="001524C6" w:rsidRPr="00685857" w:rsidRDefault="001524C6" w:rsidP="00723CF7">
      <w:pPr>
        <w:widowControl w:val="0"/>
        <w:spacing w:after="0" w:line="240" w:lineRule="auto"/>
        <w:ind w:left="5245"/>
        <w:rPr>
          <w:rFonts w:ascii="Times New Roman" w:hAnsi="Times New Roman"/>
          <w:b/>
          <w:bCs/>
          <w:sz w:val="24"/>
          <w:szCs w:val="24"/>
        </w:rPr>
      </w:pPr>
      <w:r w:rsidRPr="00685857">
        <w:rPr>
          <w:rFonts w:ascii="Times New Roman" w:hAnsi="Times New Roman"/>
          <w:b/>
          <w:bCs/>
          <w:sz w:val="24"/>
          <w:szCs w:val="24"/>
        </w:rPr>
        <w:t>рішення виконавчого комітету Кіцманської міської ради</w:t>
      </w:r>
    </w:p>
    <w:p w:rsidR="001524C6" w:rsidRPr="00685857" w:rsidRDefault="001524C6" w:rsidP="00723CF7">
      <w:pPr>
        <w:widowControl w:val="0"/>
        <w:spacing w:after="0" w:line="240" w:lineRule="auto"/>
        <w:ind w:left="5245"/>
        <w:rPr>
          <w:rFonts w:ascii="Times New Roman" w:hAnsi="Times New Roman"/>
          <w:b/>
          <w:bCs/>
          <w:sz w:val="24"/>
          <w:szCs w:val="24"/>
        </w:rPr>
      </w:pPr>
      <w:r w:rsidRPr="00685857">
        <w:rPr>
          <w:rFonts w:ascii="Times New Roman" w:hAnsi="Times New Roman"/>
          <w:b/>
          <w:bCs/>
          <w:sz w:val="24"/>
          <w:szCs w:val="24"/>
        </w:rPr>
        <w:t xml:space="preserve">від </w:t>
      </w:r>
      <w:r>
        <w:rPr>
          <w:rFonts w:ascii="Times New Roman" w:hAnsi="Times New Roman"/>
          <w:b/>
          <w:bCs/>
          <w:sz w:val="24"/>
          <w:szCs w:val="24"/>
        </w:rPr>
        <w:t>07.05.2025 року № 188/5</w:t>
      </w:r>
    </w:p>
    <w:p w:rsidR="001524C6" w:rsidRPr="00685857" w:rsidRDefault="001524C6" w:rsidP="00AA4BED">
      <w:pPr>
        <w:shd w:val="clear" w:color="auto" w:fill="FFFFFF"/>
        <w:spacing w:after="0" w:line="240" w:lineRule="auto"/>
        <w:jc w:val="center"/>
        <w:rPr>
          <w:rFonts w:ascii="Times New Roman" w:hAnsi="Times New Roman"/>
          <w:b/>
          <w:bCs/>
          <w:color w:val="000000"/>
          <w:sz w:val="24"/>
          <w:szCs w:val="24"/>
          <w:lang w:eastAsia="uk-UA"/>
        </w:rPr>
      </w:pPr>
    </w:p>
    <w:p w:rsidR="001524C6" w:rsidRPr="00685857" w:rsidRDefault="001524C6" w:rsidP="00AA4BED">
      <w:pPr>
        <w:shd w:val="clear" w:color="auto" w:fill="FFFFFF"/>
        <w:spacing w:after="0" w:line="240" w:lineRule="auto"/>
        <w:jc w:val="center"/>
        <w:rPr>
          <w:rFonts w:ascii="Times New Roman" w:hAnsi="Times New Roman"/>
          <w:b/>
          <w:bCs/>
          <w:color w:val="000000"/>
          <w:sz w:val="24"/>
          <w:szCs w:val="24"/>
          <w:lang w:eastAsia="uk-UA"/>
        </w:rPr>
      </w:pPr>
      <w:r w:rsidRPr="00685857">
        <w:rPr>
          <w:rFonts w:ascii="Times New Roman" w:hAnsi="Times New Roman"/>
          <w:b/>
          <w:bCs/>
          <w:color w:val="000000"/>
          <w:sz w:val="24"/>
          <w:szCs w:val="24"/>
          <w:lang w:eastAsia="uk-UA"/>
        </w:rPr>
        <w:t>ПЛАН ЗАХОДІВ </w:t>
      </w:r>
      <w:r w:rsidRPr="00685857">
        <w:rPr>
          <w:rFonts w:ascii="Times New Roman" w:hAnsi="Times New Roman"/>
          <w:color w:val="000000"/>
          <w:sz w:val="24"/>
          <w:szCs w:val="24"/>
          <w:lang w:eastAsia="uk-UA"/>
        </w:rPr>
        <w:br/>
      </w:r>
      <w:r w:rsidRPr="00685857">
        <w:rPr>
          <w:rFonts w:ascii="Times New Roman" w:hAnsi="Times New Roman"/>
          <w:b/>
          <w:bCs/>
          <w:color w:val="000000"/>
          <w:sz w:val="24"/>
          <w:szCs w:val="24"/>
          <w:lang w:eastAsia="uk-UA"/>
        </w:rPr>
        <w:t xml:space="preserve">щодо складання прогнозу  бюджету Кіцманської міської </w:t>
      </w:r>
    </w:p>
    <w:p w:rsidR="001524C6" w:rsidRPr="00685857" w:rsidRDefault="001524C6" w:rsidP="00AA4BED">
      <w:pPr>
        <w:shd w:val="clear" w:color="auto" w:fill="FFFFFF"/>
        <w:spacing w:after="0" w:line="240" w:lineRule="auto"/>
        <w:jc w:val="center"/>
        <w:rPr>
          <w:rFonts w:ascii="Times New Roman" w:hAnsi="Times New Roman"/>
          <w:b/>
          <w:bCs/>
          <w:color w:val="000000"/>
          <w:sz w:val="24"/>
          <w:szCs w:val="24"/>
          <w:lang w:eastAsia="uk-UA"/>
        </w:rPr>
      </w:pPr>
      <w:r w:rsidRPr="00685857">
        <w:rPr>
          <w:rFonts w:ascii="Times New Roman" w:hAnsi="Times New Roman"/>
          <w:b/>
          <w:bCs/>
          <w:color w:val="000000"/>
          <w:sz w:val="24"/>
          <w:szCs w:val="24"/>
          <w:lang w:eastAsia="uk-UA"/>
        </w:rPr>
        <w:t>територіальної ради на 2026-2028 роки</w:t>
      </w:r>
    </w:p>
    <w:p w:rsidR="001524C6" w:rsidRPr="00685857" w:rsidRDefault="001524C6" w:rsidP="00AA4BED">
      <w:pPr>
        <w:shd w:val="clear" w:color="auto" w:fill="FFFFFF"/>
        <w:spacing w:after="0" w:line="240" w:lineRule="auto"/>
        <w:jc w:val="center"/>
        <w:rPr>
          <w:rFonts w:ascii="Times New Roman" w:hAnsi="Times New Roman"/>
          <w:b/>
          <w:bCs/>
          <w:color w:val="000000"/>
          <w:sz w:val="24"/>
          <w:szCs w:val="24"/>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385"/>
        <w:gridCol w:w="4409"/>
        <w:gridCol w:w="1852"/>
        <w:gridCol w:w="3022"/>
      </w:tblGrid>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AA4BED">
            <w:pPr>
              <w:spacing w:after="0" w:line="240" w:lineRule="auto"/>
              <w:jc w:val="center"/>
              <w:rPr>
                <w:rFonts w:ascii="Times New Roman" w:hAnsi="Times New Roman"/>
                <w:sz w:val="24"/>
                <w:szCs w:val="24"/>
                <w:lang w:eastAsia="uk-UA"/>
              </w:rPr>
            </w:pPr>
            <w:bookmarkStart w:id="0" w:name="n75"/>
            <w:bookmarkEnd w:id="0"/>
            <w:r w:rsidRPr="00685857">
              <w:rPr>
                <w:rFonts w:ascii="Times New Roman" w:hAnsi="Times New Roman"/>
                <w:b/>
                <w:bCs/>
                <w:color w:val="000000"/>
                <w:sz w:val="24"/>
                <w:szCs w:val="24"/>
                <w:lang w:eastAsia="uk-UA"/>
              </w:rPr>
              <w:t>№ з/п</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AA4BED">
            <w:pPr>
              <w:spacing w:after="0" w:line="240" w:lineRule="auto"/>
              <w:jc w:val="center"/>
              <w:rPr>
                <w:rFonts w:ascii="Times New Roman" w:hAnsi="Times New Roman"/>
                <w:sz w:val="24"/>
                <w:szCs w:val="24"/>
                <w:lang w:eastAsia="uk-UA"/>
              </w:rPr>
            </w:pPr>
            <w:r w:rsidRPr="00685857">
              <w:rPr>
                <w:rFonts w:ascii="Times New Roman" w:hAnsi="Times New Roman"/>
                <w:b/>
                <w:bCs/>
                <w:color w:val="000000"/>
                <w:sz w:val="24"/>
                <w:szCs w:val="24"/>
                <w:lang w:eastAsia="uk-UA"/>
              </w:rPr>
              <w:t>Зміст заходів</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AA4BED">
            <w:pPr>
              <w:spacing w:after="0" w:line="240" w:lineRule="auto"/>
              <w:jc w:val="center"/>
              <w:rPr>
                <w:rFonts w:ascii="Times New Roman" w:hAnsi="Times New Roman"/>
                <w:sz w:val="24"/>
                <w:szCs w:val="24"/>
                <w:lang w:eastAsia="uk-UA"/>
              </w:rPr>
            </w:pPr>
            <w:r w:rsidRPr="00685857">
              <w:rPr>
                <w:rFonts w:ascii="Times New Roman" w:hAnsi="Times New Roman"/>
                <w:b/>
                <w:bCs/>
                <w:color w:val="000000"/>
                <w:sz w:val="24"/>
                <w:szCs w:val="24"/>
                <w:lang w:eastAsia="uk-UA"/>
              </w:rPr>
              <w:t>Термін виконання</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AA4BED">
            <w:pPr>
              <w:spacing w:after="0" w:line="240" w:lineRule="auto"/>
              <w:jc w:val="center"/>
              <w:rPr>
                <w:rFonts w:ascii="Times New Roman" w:hAnsi="Times New Roman"/>
                <w:sz w:val="24"/>
                <w:szCs w:val="24"/>
                <w:lang w:eastAsia="uk-UA"/>
              </w:rPr>
            </w:pPr>
            <w:r w:rsidRPr="00685857">
              <w:rPr>
                <w:rFonts w:ascii="Times New Roman" w:hAnsi="Times New Roman"/>
                <w:b/>
                <w:bCs/>
                <w:color w:val="000000"/>
                <w:sz w:val="24"/>
                <w:szCs w:val="24"/>
                <w:lang w:eastAsia="uk-UA"/>
              </w:rPr>
              <w:t>Відповідальні за виконання</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3E4E19">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Здійснити аналіз виконання бюджету Кіцманської</w:t>
            </w:r>
            <w:r w:rsidRPr="00685857">
              <w:rPr>
                <w:rFonts w:ascii="Times New Roman" w:hAnsi="Times New Roman"/>
                <w:sz w:val="24"/>
                <w:szCs w:val="24"/>
              </w:rPr>
              <w:t xml:space="preserve"> </w:t>
            </w:r>
            <w:r w:rsidRPr="00685857">
              <w:rPr>
                <w:rFonts w:ascii="Times New Roman" w:hAnsi="Times New Roman"/>
                <w:sz w:val="24"/>
                <w:szCs w:val="24"/>
                <w:lang w:eastAsia="uk-UA"/>
              </w:rPr>
              <w:t>міської</w:t>
            </w:r>
            <w:r w:rsidRPr="00685857">
              <w:rPr>
                <w:rFonts w:ascii="Times New Roman" w:hAnsi="Times New Roman"/>
                <w:sz w:val="24"/>
                <w:szCs w:val="24"/>
              </w:rPr>
              <w:t xml:space="preserve"> територіальної громади</w:t>
            </w:r>
            <w:r w:rsidRPr="00685857">
              <w:rPr>
                <w:rFonts w:ascii="Times New Roman" w:hAnsi="Times New Roman"/>
                <w:sz w:val="24"/>
                <w:szCs w:val="24"/>
                <w:lang w:eastAsia="uk-UA"/>
              </w:rPr>
              <w:t xml:space="preserve"> бюджету упродовж 2022-2024 років та І кварталу 2025 року, виявити тенденції у виконанні доходної та видаткової частин бюджету</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25 травня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p w:rsidR="001524C6" w:rsidRPr="00685857" w:rsidRDefault="001524C6" w:rsidP="00D85B77">
            <w:pPr>
              <w:spacing w:after="0" w:line="240" w:lineRule="auto"/>
              <w:rPr>
                <w:rFonts w:ascii="Times New Roman" w:hAnsi="Times New Roman"/>
                <w:sz w:val="24"/>
                <w:szCs w:val="24"/>
                <w:lang w:eastAsia="uk-UA"/>
              </w:rPr>
            </w:pP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2.</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Довести до головних розпорядників коштів бюджету міської територіальної громади організаційно-методологічні засади складання прогнозу бюджету міської територіальної громади, визначені Мінфіном та інструктивний лист щодо основних організаційних засад процесу підготовки пропозицій до прогнозу бюджету</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У дводенний термін з моменту отримання інформації від Мінфіну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3.</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Надати до фінансового управління Кіцманської міської ради:</w:t>
            </w: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1) інформацію щодо чисельності населення</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2) основні прогнозні показники економічного і соціального розвитку Кіцманської  міської територіальної громади на середньостроковий період</w:t>
            </w:r>
          </w:p>
          <w:p w:rsidR="001524C6" w:rsidRPr="00685857" w:rsidRDefault="001524C6" w:rsidP="00D85B77">
            <w:pPr>
              <w:spacing w:after="0" w:line="240" w:lineRule="auto"/>
              <w:rPr>
                <w:rFonts w:ascii="Times New Roman" w:hAnsi="Times New Roman"/>
                <w:sz w:val="24"/>
                <w:szCs w:val="24"/>
                <w:lang w:eastAsia="uk-UA"/>
              </w:rPr>
            </w:pPr>
          </w:p>
          <w:p w:rsidR="001524C6" w:rsidRDefault="001524C6" w:rsidP="00D85B77">
            <w:pPr>
              <w:spacing w:after="0" w:line="240" w:lineRule="auto"/>
              <w:rPr>
                <w:rFonts w:ascii="Times New Roman" w:hAnsi="Times New Roman"/>
                <w:sz w:val="24"/>
                <w:szCs w:val="24"/>
              </w:rPr>
            </w:pPr>
            <w:r w:rsidRPr="00685857">
              <w:rPr>
                <w:rFonts w:ascii="Times New Roman" w:hAnsi="Times New Roman"/>
                <w:sz w:val="24"/>
                <w:szCs w:val="24"/>
                <w:lang w:eastAsia="uk-UA"/>
              </w:rPr>
              <w:t xml:space="preserve">3) </w:t>
            </w:r>
            <w:r w:rsidRPr="00685857">
              <w:rPr>
                <w:rFonts w:ascii="Times New Roman" w:hAnsi="Times New Roman"/>
                <w:sz w:val="24"/>
                <w:szCs w:val="24"/>
              </w:rPr>
              <w:t>прогнозні показники податку на прибуток та частини чистого прибутку (доходу) господарських організацій (які належать до комунальної власності);</w:t>
            </w: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4) пропозиції щодо необхідного обсягу співфінансування об’єктів, які включені до переліку об’єктів, що фінансуватимуться у 2026 році за рахунок коштів державного фонду регіонального розвитку та субвенції з державного бюджету місцевим бюджетам на здійснення заходів щодо соціально-економічного розвитку окремих територій, прогнозні переліки об’єктів, які пропонується фінансувати за рахунок вищезазначених джерел, окремо у 2027 та 2028 роках;</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5) інформацію про загальну площу земель у розрізі видів угідь, стан проведення грошової оцінки землі, розміри грошової оцінки на останню звітну дату, площу земель, які можуть бути надані в оренду, в т.ч. наданих в оренду станом на 01 червня 2025 року, та обґрунтовані прогнозні показники надходження коштів від продажу земельних ділянок несільськогосподарського призначення та коштів від відшкодування втрат сільськогосподарського і лісогосподарського виробництва на 2026 рік і два наступні бюджетні періоди</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6) прогнозні обсяги доходів бюджету міської територіальної громади на середньостроковий період відповідно до типової форми прогнозу бюджету</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0F2690">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7) інформацію щодо обсягу розрахункових втрат місцевих бюджетів на середньостроковий період внаслідок надання державою податкових пільг зі сплати податку на доходи фізичних осіб та земельного податку</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20 червня 2025 року</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532E52">
            <w:pPr>
              <w:spacing w:after="0" w:line="240" w:lineRule="auto"/>
              <w:rPr>
                <w:rFonts w:ascii="Times New Roman" w:hAnsi="Times New Roman"/>
                <w:sz w:val="24"/>
                <w:szCs w:val="24"/>
                <w:lang w:eastAsia="uk-UA"/>
              </w:rPr>
            </w:pP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Управління ДМС у Чернівецькій області</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міської ради</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одержувачі бюджетних коштів</w:t>
            </w: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міської ради </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міської ради</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міської ради</w:t>
            </w: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lang w:eastAsia="uk-UA"/>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r w:rsidRPr="00685857">
              <w:rPr>
                <w:rFonts w:ascii="Times New Roman" w:hAnsi="Times New Roman"/>
                <w:sz w:val="24"/>
                <w:szCs w:val="24"/>
              </w:rPr>
              <w:t>ГУ ДПС у Чернівецькій                                                                 області</w:t>
            </w: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p>
          <w:p w:rsidR="001524C6" w:rsidRPr="00685857" w:rsidRDefault="001524C6" w:rsidP="00D85B77">
            <w:pPr>
              <w:spacing w:after="0" w:line="240" w:lineRule="auto"/>
              <w:rPr>
                <w:rFonts w:ascii="Times New Roman" w:hAnsi="Times New Roman"/>
                <w:sz w:val="24"/>
                <w:szCs w:val="24"/>
              </w:rPr>
            </w:pPr>
            <w:r w:rsidRPr="00685857">
              <w:rPr>
                <w:rFonts w:ascii="Times New Roman" w:hAnsi="Times New Roman"/>
                <w:sz w:val="24"/>
                <w:szCs w:val="24"/>
              </w:rPr>
              <w:t>ГУ ДПС у Чернівецькій                                                                 області</w:t>
            </w:r>
          </w:p>
          <w:p w:rsidR="001524C6" w:rsidRPr="00685857" w:rsidRDefault="001524C6" w:rsidP="00D85B77">
            <w:pPr>
              <w:spacing w:after="0" w:line="240" w:lineRule="auto"/>
              <w:rPr>
                <w:rFonts w:ascii="Times New Roman" w:hAnsi="Times New Roman"/>
                <w:sz w:val="24"/>
                <w:szCs w:val="24"/>
                <w:lang w:eastAsia="uk-UA"/>
              </w:rPr>
            </w:pPr>
          </w:p>
        </w:tc>
      </w:tr>
      <w:tr w:rsidR="001524C6" w:rsidRPr="00685857"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4.</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E83C2C">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Забезпечити прогнозування обсягу доходів бюджету міської територіальної громади, визначення обсягу фінансування бюджету міської територіальної громади та орієнтовних граничних показників видатків бюджету міської територіальної громади на середньостроковий період на підставі прогнозу економічного і соціального розвитку Кіцманської міської  територіальної громади, аналізу виконання бюджету міської територіальної громади упродовж 2023-2024 років</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9029D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01 липня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5.</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5761D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Довести до головних розпорядників коштів орієнтовні граничні показники видатків бюджету міської територіальної громади на 2026-2028 роки</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B1214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До 20 липня 2025 року </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rPr>
          <w:trHeight w:val="2238"/>
        </w:trPr>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6.</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B1214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Надати до фінансового управління Кіцманської міської ради пропозиції до прогнозу бюджету міської територіальної громади на 2026-2028 роки</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B1214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25 липня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Головні розпорядники, одержувачі бюджетних  коштів бюджету міської територіальної громади та відповідні структурні підрозділи міської ради</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7.</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Здійснити аналіз поданих головними розпорядниками, одержувачами бюджетних коштів, відповідними структурними підрозділами міської ради пропозицій до прогнозу бюджету міської територіальної громади на відповідність доведеним індикативним прогнозним показникам</w:t>
            </w:r>
          </w:p>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 </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Протягом 5 робочих днів з моменту отримання</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rPr>
          <w:trHeight w:val="1946"/>
        </w:trPr>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8.</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822761">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Підготувати показники прогнозу бюджету міської територіальної громади на 2026-2028 роки </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822761">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01 серпня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9.</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FE36C4">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Провести погоджувальні наради з головними розпорядниками, одержувачами бюджетних  коштів, щодо узгодження показників прогнозу бюджету Кіцманської міської територіальної громади </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FE36C4">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05 серпня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rPr>
          <w:trHeight w:val="396"/>
        </w:trPr>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10.</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1028CF">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Забезпечити доопрацювання прогнозу бюджету міської територіальної громади за результатами проведених погоджувальних нарад та інформацій, отриманих від структурних підрозділів міської ради</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FE36C4">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10 серпня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11.</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Подати прогноз бюджету міської територіальної громади на 2026-2028 роки разом із фінансово-економічним обґрунтуванням до виконавчого комітету Кіцманської міської ради </w:t>
            </w:r>
          </w:p>
          <w:p w:rsidR="001524C6" w:rsidRPr="00685857" w:rsidRDefault="001524C6" w:rsidP="00D85B77">
            <w:pPr>
              <w:spacing w:after="0" w:line="240" w:lineRule="auto"/>
              <w:rPr>
                <w:rFonts w:ascii="Times New Roman" w:hAnsi="Times New Roman"/>
                <w:sz w:val="24"/>
                <w:szCs w:val="24"/>
                <w:lang w:eastAsia="uk-UA"/>
              </w:rPr>
            </w:pP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 До 15 серпня</w:t>
            </w:r>
          </w:p>
          <w:p w:rsidR="001524C6" w:rsidRPr="00685857" w:rsidRDefault="001524C6" w:rsidP="00EB2CF6">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12.</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AD0CF7">
            <w:pPr>
              <w:spacing w:after="0" w:line="240" w:lineRule="auto"/>
              <w:rPr>
                <w:rFonts w:ascii="Times New Roman" w:hAnsi="Times New Roman"/>
                <w:sz w:val="24"/>
                <w:szCs w:val="24"/>
                <w:lang w:eastAsia="uk-UA"/>
              </w:rPr>
            </w:pPr>
            <w:r w:rsidRPr="00685857">
              <w:rPr>
                <w:rFonts w:ascii="Times New Roman" w:hAnsi="Times New Roman"/>
                <w:sz w:val="24"/>
                <w:szCs w:val="24"/>
                <w:shd w:val="clear" w:color="auto" w:fill="FFFFFF"/>
              </w:rPr>
              <w:t xml:space="preserve">Розглянути та схвалити прогноз </w:t>
            </w:r>
            <w:r w:rsidRPr="00685857">
              <w:rPr>
                <w:rFonts w:ascii="Times New Roman" w:hAnsi="Times New Roman"/>
                <w:sz w:val="24"/>
                <w:szCs w:val="24"/>
                <w:lang w:eastAsia="uk-UA"/>
              </w:rPr>
              <w:t>бюджету міської територіальної громади Кіцманської територіальної громади  на 2026-2028 роки</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EB2CF6">
            <w:pPr>
              <w:spacing w:after="0" w:line="240" w:lineRule="auto"/>
              <w:rPr>
                <w:rFonts w:ascii="Times New Roman" w:hAnsi="Times New Roman"/>
                <w:sz w:val="24"/>
                <w:szCs w:val="24"/>
                <w:highlight w:val="yellow"/>
                <w:lang w:eastAsia="uk-UA"/>
              </w:rPr>
            </w:pPr>
            <w:r w:rsidRPr="00685857">
              <w:rPr>
                <w:rFonts w:ascii="Times New Roman" w:hAnsi="Times New Roman"/>
                <w:sz w:val="24"/>
                <w:szCs w:val="24"/>
                <w:lang w:eastAsia="uk-UA"/>
              </w:rPr>
              <w:t>До 1 вересня 2025 року</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Виконавчий комітет Кіцманської міської ради </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13.</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BC5D40">
            <w:pPr>
              <w:spacing w:after="0" w:line="240" w:lineRule="auto"/>
              <w:rPr>
                <w:rFonts w:ascii="Times New Roman" w:hAnsi="Times New Roman"/>
                <w:sz w:val="24"/>
                <w:szCs w:val="24"/>
                <w:lang w:eastAsia="uk-UA"/>
              </w:rPr>
            </w:pPr>
            <w:r w:rsidRPr="00685857">
              <w:rPr>
                <w:rFonts w:ascii="Times New Roman" w:hAnsi="Times New Roman"/>
                <w:sz w:val="24"/>
                <w:szCs w:val="24"/>
                <w:shd w:val="clear" w:color="auto" w:fill="FFFFFF"/>
              </w:rPr>
              <w:t xml:space="preserve">Подати прогноз бюджету міської територіальної громади </w:t>
            </w:r>
            <w:r w:rsidRPr="00685857">
              <w:rPr>
                <w:rFonts w:ascii="Times New Roman" w:hAnsi="Times New Roman"/>
                <w:sz w:val="24"/>
                <w:szCs w:val="24"/>
                <w:lang w:eastAsia="uk-UA"/>
              </w:rPr>
              <w:t>на 2026-2028 роки</w:t>
            </w:r>
            <w:r w:rsidRPr="00685857">
              <w:rPr>
                <w:rFonts w:ascii="Times New Roman" w:hAnsi="Times New Roman"/>
                <w:sz w:val="24"/>
                <w:szCs w:val="24"/>
                <w:shd w:val="clear" w:color="auto" w:fill="FFFFFF"/>
              </w:rPr>
              <w:t xml:space="preserve">  разом із фінансово-економічним обґрунтуванням</w:t>
            </w:r>
            <w:r w:rsidRPr="00685857">
              <w:rPr>
                <w:rFonts w:ascii="Times New Roman" w:hAnsi="Times New Roman"/>
                <w:sz w:val="24"/>
                <w:szCs w:val="24"/>
              </w:rPr>
              <w:t xml:space="preserve"> до Кіцманської</w:t>
            </w:r>
            <w:r w:rsidRPr="00685857">
              <w:rPr>
                <w:rFonts w:ascii="Times New Roman" w:hAnsi="Times New Roman"/>
                <w:sz w:val="24"/>
                <w:szCs w:val="24"/>
                <w:lang w:eastAsia="uk-UA"/>
              </w:rPr>
              <w:t xml:space="preserve"> міської ради для розгляду в порядку, визначеному радою</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highlight w:val="yellow"/>
                <w:lang w:eastAsia="uk-UA"/>
              </w:rPr>
            </w:pPr>
          </w:p>
          <w:p w:rsidR="001524C6" w:rsidRPr="00685857" w:rsidRDefault="001524C6" w:rsidP="00D85B77">
            <w:pPr>
              <w:spacing w:after="0" w:line="240" w:lineRule="auto"/>
              <w:rPr>
                <w:rFonts w:ascii="Times New Roman" w:hAnsi="Times New Roman"/>
                <w:sz w:val="24"/>
                <w:szCs w:val="24"/>
                <w:highlight w:val="yellow"/>
                <w:lang w:eastAsia="uk-UA"/>
              </w:rPr>
            </w:pPr>
            <w:r w:rsidRPr="00685857">
              <w:rPr>
                <w:rFonts w:ascii="Times New Roman" w:hAnsi="Times New Roman"/>
                <w:sz w:val="24"/>
                <w:szCs w:val="24"/>
                <w:lang w:eastAsia="uk-UA"/>
              </w:rPr>
              <w:t xml:space="preserve"> У 5 денний строк після схвалення</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Виконавчий комітет, Фінансове управління Кіцманської міської ради</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14.</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93732A">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Оприлюднити прогноз бюджету міської територіальної громади на 2026-2028 роки на офіційному сайті міської ради  </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У визначені терміни</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Кіцманська міська рада</w:t>
            </w:r>
          </w:p>
        </w:tc>
      </w:tr>
      <w:tr w:rsidR="001524C6" w:rsidRPr="00685857" w:rsidTr="00D85B77">
        <w:tc>
          <w:tcPr>
            <w:tcW w:w="199" w:type="pct"/>
            <w:tcBorders>
              <w:top w:val="single" w:sz="6" w:space="0" w:color="000000"/>
              <w:left w:val="single" w:sz="6" w:space="0" w:color="000000"/>
              <w:bottom w:val="single" w:sz="6" w:space="0" w:color="000000"/>
              <w:right w:val="single" w:sz="6" w:space="0" w:color="000000"/>
            </w:tcBorders>
          </w:tcPr>
          <w:p w:rsidR="001524C6" w:rsidRPr="00685857" w:rsidRDefault="001524C6"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 xml:space="preserve">15. </w:t>
            </w:r>
          </w:p>
        </w:tc>
        <w:tc>
          <w:tcPr>
            <w:tcW w:w="2280" w:type="pct"/>
            <w:tcBorders>
              <w:top w:val="single" w:sz="6" w:space="0" w:color="000000"/>
              <w:left w:val="single" w:sz="6" w:space="0" w:color="000000"/>
              <w:bottom w:val="single" w:sz="6" w:space="0" w:color="000000"/>
              <w:right w:val="single" w:sz="6" w:space="0" w:color="000000"/>
            </w:tcBorders>
          </w:tcPr>
          <w:p w:rsidR="001524C6" w:rsidRPr="00685857" w:rsidRDefault="001524C6" w:rsidP="0093732A">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Схвалений прогноз бюджету міської територіальної громади на 2026-2028 роки подати з використанням автоматизованої інформаційно-аналітичної системи до Міністерства фінансів України для зведення показників місцевих бюджетів на середньостроковий період</w:t>
            </w:r>
          </w:p>
        </w:tc>
        <w:tc>
          <w:tcPr>
            <w:tcW w:w="958" w:type="pct"/>
            <w:tcBorders>
              <w:top w:val="single" w:sz="6" w:space="0" w:color="000000"/>
              <w:left w:val="single" w:sz="6" w:space="0" w:color="000000"/>
              <w:bottom w:val="single" w:sz="6" w:space="0" w:color="000000"/>
              <w:right w:val="single" w:sz="6" w:space="0" w:color="000000"/>
            </w:tcBorders>
          </w:tcPr>
          <w:p w:rsidR="001524C6" w:rsidRPr="00685857" w:rsidRDefault="001524C6" w:rsidP="00CA0F43">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У п’ятиденний строк після схвалення прогнозу   </w:t>
            </w:r>
          </w:p>
        </w:tc>
        <w:tc>
          <w:tcPr>
            <w:tcW w:w="1563" w:type="pct"/>
            <w:tcBorders>
              <w:top w:val="single" w:sz="6" w:space="0" w:color="000000"/>
              <w:left w:val="single" w:sz="6" w:space="0" w:color="000000"/>
              <w:bottom w:val="single" w:sz="6" w:space="0" w:color="000000"/>
              <w:right w:val="single" w:sz="6" w:space="0" w:color="000000"/>
            </w:tcBorders>
          </w:tcPr>
          <w:p w:rsidR="001524C6" w:rsidRPr="00685857" w:rsidRDefault="001524C6" w:rsidP="00D85B77">
            <w:pPr>
              <w:spacing w:after="0" w:line="240" w:lineRule="auto"/>
              <w:rPr>
                <w:rFonts w:ascii="Times New Roman" w:hAnsi="Times New Roman"/>
                <w:sz w:val="24"/>
                <w:szCs w:val="24"/>
                <w:highlight w:val="green"/>
                <w:lang w:eastAsia="uk-UA"/>
              </w:rPr>
            </w:pPr>
            <w:r w:rsidRPr="00685857">
              <w:rPr>
                <w:rFonts w:ascii="Times New Roman" w:hAnsi="Times New Roman"/>
                <w:sz w:val="24"/>
                <w:szCs w:val="24"/>
                <w:lang w:eastAsia="uk-UA"/>
              </w:rPr>
              <w:t>Фінансове управління Кіцманської міської ради</w:t>
            </w:r>
          </w:p>
        </w:tc>
      </w:tr>
    </w:tbl>
    <w:p w:rsidR="001524C6" w:rsidRPr="00685857" w:rsidRDefault="001524C6" w:rsidP="00AA4BED">
      <w:pPr>
        <w:spacing w:after="0" w:line="240" w:lineRule="auto"/>
        <w:rPr>
          <w:sz w:val="24"/>
          <w:szCs w:val="24"/>
        </w:rPr>
      </w:pPr>
    </w:p>
    <w:p w:rsidR="001524C6" w:rsidRPr="00685857" w:rsidRDefault="001524C6" w:rsidP="00AA4BED">
      <w:pPr>
        <w:spacing w:after="0" w:line="240" w:lineRule="auto"/>
        <w:rPr>
          <w:sz w:val="24"/>
          <w:szCs w:val="24"/>
        </w:rPr>
      </w:pPr>
    </w:p>
    <w:p w:rsidR="001524C6" w:rsidRPr="00685857" w:rsidRDefault="001524C6" w:rsidP="00AA4BED">
      <w:pPr>
        <w:spacing w:after="0" w:line="240" w:lineRule="auto"/>
        <w:rPr>
          <w:sz w:val="24"/>
          <w:szCs w:val="24"/>
        </w:rPr>
      </w:pPr>
    </w:p>
    <w:p w:rsidR="001524C6" w:rsidRPr="00685857" w:rsidRDefault="001524C6" w:rsidP="00FA70C3">
      <w:pPr>
        <w:spacing w:after="0" w:line="240" w:lineRule="auto"/>
        <w:jc w:val="both"/>
        <w:rPr>
          <w:rFonts w:ascii="Times New Roman" w:hAnsi="Times New Roman"/>
          <w:b/>
          <w:sz w:val="24"/>
          <w:szCs w:val="24"/>
        </w:rPr>
      </w:pPr>
      <w:r w:rsidRPr="00685857">
        <w:rPr>
          <w:rFonts w:ascii="Times New Roman" w:hAnsi="Times New Roman"/>
          <w:b/>
          <w:sz w:val="24"/>
          <w:szCs w:val="24"/>
        </w:rPr>
        <w:t>Керуюча справами</w:t>
      </w:r>
      <w:r w:rsidRPr="00685857">
        <w:rPr>
          <w:rFonts w:ascii="Times New Roman" w:hAnsi="Times New Roman"/>
          <w:b/>
          <w:sz w:val="24"/>
          <w:szCs w:val="24"/>
        </w:rPr>
        <w:tab/>
        <w:t xml:space="preserve">                                  </w:t>
      </w:r>
      <w:r>
        <w:rPr>
          <w:rFonts w:ascii="Times New Roman" w:hAnsi="Times New Roman"/>
          <w:b/>
          <w:sz w:val="24"/>
          <w:szCs w:val="24"/>
        </w:rPr>
        <w:t xml:space="preserve">                                    </w:t>
      </w:r>
      <w:r w:rsidRPr="00685857">
        <w:rPr>
          <w:rFonts w:ascii="Times New Roman" w:hAnsi="Times New Roman"/>
          <w:b/>
          <w:sz w:val="24"/>
          <w:szCs w:val="24"/>
        </w:rPr>
        <w:t xml:space="preserve">              Ярослава РАКОВІЦА</w:t>
      </w:r>
    </w:p>
    <w:p w:rsidR="001524C6" w:rsidRPr="00685857" w:rsidRDefault="001524C6" w:rsidP="00FA70C3">
      <w:pPr>
        <w:widowControl w:val="0"/>
        <w:spacing w:after="0" w:line="240" w:lineRule="auto"/>
        <w:jc w:val="both"/>
        <w:rPr>
          <w:sz w:val="24"/>
          <w:szCs w:val="24"/>
        </w:rPr>
      </w:pPr>
    </w:p>
    <w:sectPr w:rsidR="001524C6" w:rsidRPr="00685857" w:rsidSect="00502A7E">
      <w:pgSz w:w="11906" w:h="16838"/>
      <w:pgMar w:top="993"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0430"/>
    <w:rsid w:val="00034DFD"/>
    <w:rsid w:val="00035300"/>
    <w:rsid w:val="00050BF6"/>
    <w:rsid w:val="00053C4F"/>
    <w:rsid w:val="0005792F"/>
    <w:rsid w:val="00070CAA"/>
    <w:rsid w:val="00074DFD"/>
    <w:rsid w:val="000909F0"/>
    <w:rsid w:val="000979EC"/>
    <w:rsid w:val="000A4E8A"/>
    <w:rsid w:val="000C539D"/>
    <w:rsid w:val="000D163E"/>
    <w:rsid w:val="000D6087"/>
    <w:rsid w:val="000E63BC"/>
    <w:rsid w:val="000F2690"/>
    <w:rsid w:val="00101952"/>
    <w:rsid w:val="001028CF"/>
    <w:rsid w:val="00107C37"/>
    <w:rsid w:val="001227BF"/>
    <w:rsid w:val="00132349"/>
    <w:rsid w:val="00133139"/>
    <w:rsid w:val="001407BC"/>
    <w:rsid w:val="00146AA1"/>
    <w:rsid w:val="001524C6"/>
    <w:rsid w:val="00162323"/>
    <w:rsid w:val="001624B4"/>
    <w:rsid w:val="0016587C"/>
    <w:rsid w:val="00177EC4"/>
    <w:rsid w:val="001810ED"/>
    <w:rsid w:val="0019371A"/>
    <w:rsid w:val="001A17B4"/>
    <w:rsid w:val="001A738A"/>
    <w:rsid w:val="0020406B"/>
    <w:rsid w:val="00227A48"/>
    <w:rsid w:val="00252E0A"/>
    <w:rsid w:val="00276788"/>
    <w:rsid w:val="002861E2"/>
    <w:rsid w:val="002B0DEA"/>
    <w:rsid w:val="002B320E"/>
    <w:rsid w:val="002C44F2"/>
    <w:rsid w:val="0030130F"/>
    <w:rsid w:val="003034AD"/>
    <w:rsid w:val="003162FE"/>
    <w:rsid w:val="003202F0"/>
    <w:rsid w:val="00335054"/>
    <w:rsid w:val="00337712"/>
    <w:rsid w:val="0034755C"/>
    <w:rsid w:val="0038393C"/>
    <w:rsid w:val="00386E1B"/>
    <w:rsid w:val="003A5B6A"/>
    <w:rsid w:val="003B40E2"/>
    <w:rsid w:val="003D1016"/>
    <w:rsid w:val="003E4E19"/>
    <w:rsid w:val="003E5E31"/>
    <w:rsid w:val="003E74C3"/>
    <w:rsid w:val="003F3A7C"/>
    <w:rsid w:val="004106F4"/>
    <w:rsid w:val="004137B2"/>
    <w:rsid w:val="0042155D"/>
    <w:rsid w:val="00433E53"/>
    <w:rsid w:val="004541A8"/>
    <w:rsid w:val="00464241"/>
    <w:rsid w:val="00475B80"/>
    <w:rsid w:val="00477ABC"/>
    <w:rsid w:val="004840B7"/>
    <w:rsid w:val="00484320"/>
    <w:rsid w:val="00486B79"/>
    <w:rsid w:val="00490430"/>
    <w:rsid w:val="004965DB"/>
    <w:rsid w:val="004B2E30"/>
    <w:rsid w:val="004C09F1"/>
    <w:rsid w:val="004C441B"/>
    <w:rsid w:val="004D2EFF"/>
    <w:rsid w:val="004F10A9"/>
    <w:rsid w:val="004F3849"/>
    <w:rsid w:val="00502A7E"/>
    <w:rsid w:val="0050515C"/>
    <w:rsid w:val="00511529"/>
    <w:rsid w:val="0051315B"/>
    <w:rsid w:val="00532E52"/>
    <w:rsid w:val="0053344B"/>
    <w:rsid w:val="0053364B"/>
    <w:rsid w:val="00541007"/>
    <w:rsid w:val="0054153A"/>
    <w:rsid w:val="005516BD"/>
    <w:rsid w:val="00554CC1"/>
    <w:rsid w:val="00562C3F"/>
    <w:rsid w:val="0056431F"/>
    <w:rsid w:val="005761D7"/>
    <w:rsid w:val="005851FB"/>
    <w:rsid w:val="005971EC"/>
    <w:rsid w:val="005A09CC"/>
    <w:rsid w:val="005D3DFC"/>
    <w:rsid w:val="00602A18"/>
    <w:rsid w:val="00614B1E"/>
    <w:rsid w:val="00633645"/>
    <w:rsid w:val="00645ECF"/>
    <w:rsid w:val="00655967"/>
    <w:rsid w:val="006576A6"/>
    <w:rsid w:val="00670F37"/>
    <w:rsid w:val="00685857"/>
    <w:rsid w:val="00690498"/>
    <w:rsid w:val="006E18EA"/>
    <w:rsid w:val="006F4B3F"/>
    <w:rsid w:val="00704B75"/>
    <w:rsid w:val="007068AA"/>
    <w:rsid w:val="0071763D"/>
    <w:rsid w:val="00723CF7"/>
    <w:rsid w:val="007265D3"/>
    <w:rsid w:val="007312A8"/>
    <w:rsid w:val="0073528E"/>
    <w:rsid w:val="00740150"/>
    <w:rsid w:val="007435A2"/>
    <w:rsid w:val="00744A16"/>
    <w:rsid w:val="007804EF"/>
    <w:rsid w:val="007901A9"/>
    <w:rsid w:val="00790CDE"/>
    <w:rsid w:val="0079767B"/>
    <w:rsid w:val="007A043C"/>
    <w:rsid w:val="007A4DE5"/>
    <w:rsid w:val="007B1331"/>
    <w:rsid w:val="007C71DA"/>
    <w:rsid w:val="007E3650"/>
    <w:rsid w:val="007F721E"/>
    <w:rsid w:val="00800146"/>
    <w:rsid w:val="00803CB6"/>
    <w:rsid w:val="008131EE"/>
    <w:rsid w:val="008179C7"/>
    <w:rsid w:val="00822761"/>
    <w:rsid w:val="00825DAF"/>
    <w:rsid w:val="0083007C"/>
    <w:rsid w:val="008312A4"/>
    <w:rsid w:val="00837087"/>
    <w:rsid w:val="0085700C"/>
    <w:rsid w:val="008815D7"/>
    <w:rsid w:val="0088361F"/>
    <w:rsid w:val="008A701F"/>
    <w:rsid w:val="008D350C"/>
    <w:rsid w:val="008D6202"/>
    <w:rsid w:val="008F1E0A"/>
    <w:rsid w:val="008F32E4"/>
    <w:rsid w:val="009029D7"/>
    <w:rsid w:val="00907F71"/>
    <w:rsid w:val="00916BD1"/>
    <w:rsid w:val="009215A9"/>
    <w:rsid w:val="009256DD"/>
    <w:rsid w:val="00927767"/>
    <w:rsid w:val="00932834"/>
    <w:rsid w:val="009348F0"/>
    <w:rsid w:val="0093732A"/>
    <w:rsid w:val="009445C2"/>
    <w:rsid w:val="009513AD"/>
    <w:rsid w:val="00955884"/>
    <w:rsid w:val="00956520"/>
    <w:rsid w:val="00960545"/>
    <w:rsid w:val="00981604"/>
    <w:rsid w:val="00984E85"/>
    <w:rsid w:val="00992B52"/>
    <w:rsid w:val="00992CBE"/>
    <w:rsid w:val="00993AF6"/>
    <w:rsid w:val="009A1F20"/>
    <w:rsid w:val="009A633B"/>
    <w:rsid w:val="009B4C20"/>
    <w:rsid w:val="009E337F"/>
    <w:rsid w:val="00A07867"/>
    <w:rsid w:val="00A20220"/>
    <w:rsid w:val="00A27E0B"/>
    <w:rsid w:val="00A36137"/>
    <w:rsid w:val="00A3759F"/>
    <w:rsid w:val="00A41957"/>
    <w:rsid w:val="00A46FE7"/>
    <w:rsid w:val="00A6731E"/>
    <w:rsid w:val="00A71962"/>
    <w:rsid w:val="00AA4BED"/>
    <w:rsid w:val="00AA774A"/>
    <w:rsid w:val="00AD0CF7"/>
    <w:rsid w:val="00AD5304"/>
    <w:rsid w:val="00B12147"/>
    <w:rsid w:val="00B2317F"/>
    <w:rsid w:val="00B535DC"/>
    <w:rsid w:val="00B55772"/>
    <w:rsid w:val="00B60776"/>
    <w:rsid w:val="00B66A67"/>
    <w:rsid w:val="00B84794"/>
    <w:rsid w:val="00B91272"/>
    <w:rsid w:val="00B95B2E"/>
    <w:rsid w:val="00B967E7"/>
    <w:rsid w:val="00BB6F91"/>
    <w:rsid w:val="00BC4069"/>
    <w:rsid w:val="00BC45DD"/>
    <w:rsid w:val="00BC5D40"/>
    <w:rsid w:val="00BF201F"/>
    <w:rsid w:val="00C01B36"/>
    <w:rsid w:val="00C13EB5"/>
    <w:rsid w:val="00C1661F"/>
    <w:rsid w:val="00C17B01"/>
    <w:rsid w:val="00C22AAE"/>
    <w:rsid w:val="00C3440C"/>
    <w:rsid w:val="00C37518"/>
    <w:rsid w:val="00C42EFC"/>
    <w:rsid w:val="00C50A58"/>
    <w:rsid w:val="00C62789"/>
    <w:rsid w:val="00C640C5"/>
    <w:rsid w:val="00C71AE8"/>
    <w:rsid w:val="00CA0F43"/>
    <w:rsid w:val="00CC3F9C"/>
    <w:rsid w:val="00CD7551"/>
    <w:rsid w:val="00CE517F"/>
    <w:rsid w:val="00CF33FB"/>
    <w:rsid w:val="00D117E9"/>
    <w:rsid w:val="00D16107"/>
    <w:rsid w:val="00D17E2E"/>
    <w:rsid w:val="00D4561D"/>
    <w:rsid w:val="00D6175C"/>
    <w:rsid w:val="00D76427"/>
    <w:rsid w:val="00D85B77"/>
    <w:rsid w:val="00D960D6"/>
    <w:rsid w:val="00D97D9F"/>
    <w:rsid w:val="00DE29DD"/>
    <w:rsid w:val="00E07531"/>
    <w:rsid w:val="00E07943"/>
    <w:rsid w:val="00E1308A"/>
    <w:rsid w:val="00E20919"/>
    <w:rsid w:val="00E77121"/>
    <w:rsid w:val="00E80235"/>
    <w:rsid w:val="00E83C2C"/>
    <w:rsid w:val="00EB2124"/>
    <w:rsid w:val="00EB2CF6"/>
    <w:rsid w:val="00EB4DCA"/>
    <w:rsid w:val="00EC7CB2"/>
    <w:rsid w:val="00ED7517"/>
    <w:rsid w:val="00EF787C"/>
    <w:rsid w:val="00F166B0"/>
    <w:rsid w:val="00F20D3A"/>
    <w:rsid w:val="00F211A3"/>
    <w:rsid w:val="00F34E5B"/>
    <w:rsid w:val="00F438C0"/>
    <w:rsid w:val="00F52DC4"/>
    <w:rsid w:val="00F64661"/>
    <w:rsid w:val="00F81F74"/>
    <w:rsid w:val="00FA70C3"/>
    <w:rsid w:val="00FB4135"/>
    <w:rsid w:val="00FB729C"/>
    <w:rsid w:val="00FD0875"/>
    <w:rsid w:val="00FD5A34"/>
    <w:rsid w:val="00FD7409"/>
    <w:rsid w:val="00FE36C4"/>
    <w:rsid w:val="00FE4B56"/>
    <w:rsid w:val="00FF43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430"/>
    <w:pPr>
      <w:spacing w:after="200" w:line="276"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D7551"/>
    <w:pPr>
      <w:ind w:left="720"/>
      <w:contextualSpacing/>
    </w:pPr>
  </w:style>
  <w:style w:type="paragraph" w:styleId="BalloonText">
    <w:name w:val="Balloon Text"/>
    <w:basedOn w:val="Normal"/>
    <w:link w:val="BalloonTextChar"/>
    <w:uiPriority w:val="99"/>
    <w:semiHidden/>
    <w:rsid w:val="00162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6232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26514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Pages>
  <Words>982</Words>
  <Characters>5598</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217-2</dc:creator>
  <cp:keywords/>
  <dc:description/>
  <cp:lastModifiedBy>пк</cp:lastModifiedBy>
  <cp:revision>3</cp:revision>
  <cp:lastPrinted>2025-05-14T06:24:00Z</cp:lastPrinted>
  <dcterms:created xsi:type="dcterms:W3CDTF">2025-05-13T14:49:00Z</dcterms:created>
  <dcterms:modified xsi:type="dcterms:W3CDTF">2025-05-14T06:25:00Z</dcterms:modified>
</cp:coreProperties>
</file>