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BDF" w:rsidRDefault="00285BDF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5886815" r:id="rId6"/>
        </w:object>
      </w:r>
    </w:p>
    <w:p w:rsidR="00285BDF" w:rsidRPr="004904AB" w:rsidRDefault="00285BDF" w:rsidP="00D425DF">
      <w:pPr>
        <w:ind w:right="-2"/>
        <w:jc w:val="center"/>
        <w:rPr>
          <w:color w:val="000000"/>
        </w:rPr>
      </w:pPr>
    </w:p>
    <w:p w:rsidR="00285BDF" w:rsidRPr="00F97066" w:rsidRDefault="00285BDF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F97066">
        <w:rPr>
          <w:b/>
          <w:color w:val="000000"/>
          <w:sz w:val="28"/>
          <w:szCs w:val="28"/>
        </w:rPr>
        <w:t>КІЦМАНСЬКА МІСЬКА РАДА</w:t>
      </w:r>
    </w:p>
    <w:p w:rsidR="00285BDF" w:rsidRPr="00F97066" w:rsidRDefault="00285BDF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F97066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285BDF" w:rsidRPr="00F97066" w:rsidRDefault="00285BDF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F97066">
        <w:rPr>
          <w:b/>
          <w:color w:val="000000"/>
          <w:sz w:val="28"/>
          <w:szCs w:val="28"/>
        </w:rPr>
        <w:t>ВИКОНАВЧИЙ КОМІТЕТ</w:t>
      </w:r>
    </w:p>
    <w:p w:rsidR="00285BDF" w:rsidRDefault="00285BDF" w:rsidP="00D425DF">
      <w:pPr>
        <w:ind w:right="-2"/>
        <w:jc w:val="center"/>
        <w:rPr>
          <w:b/>
          <w:color w:val="000000"/>
        </w:rPr>
      </w:pPr>
    </w:p>
    <w:p w:rsidR="00285BDF" w:rsidRDefault="00285BDF" w:rsidP="00D425DF">
      <w:pPr>
        <w:jc w:val="center"/>
        <w:rPr>
          <w:b/>
          <w:color w:val="000000"/>
        </w:rPr>
      </w:pPr>
    </w:p>
    <w:p w:rsidR="00285BDF" w:rsidRDefault="00285BDF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285BDF" w:rsidRPr="004904AB" w:rsidRDefault="00285BDF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285BDF" w:rsidRDefault="00285BDF" w:rsidP="00D425DF">
      <w:pPr>
        <w:jc w:val="center"/>
        <w:rPr>
          <w:color w:val="000000"/>
        </w:rPr>
      </w:pPr>
    </w:p>
    <w:p w:rsidR="00285BDF" w:rsidRDefault="00285BDF" w:rsidP="00D425DF">
      <w:pPr>
        <w:rPr>
          <w:color w:val="000000"/>
        </w:rPr>
      </w:pPr>
      <w:r>
        <w:rPr>
          <w:color w:val="000000"/>
        </w:rPr>
        <w:t xml:space="preserve">  09 квітня 2025                                           м. Кіцмань                                                        </w:t>
      </w:r>
      <w:r w:rsidRPr="00580779">
        <w:rPr>
          <w:b/>
          <w:color w:val="000000"/>
        </w:rPr>
        <w:t>№ 157/4</w:t>
      </w:r>
    </w:p>
    <w:p w:rsidR="00285BDF" w:rsidRDefault="00285BDF" w:rsidP="00D425DF">
      <w:pPr>
        <w:rPr>
          <w:b/>
          <w:color w:val="000000"/>
        </w:rPr>
      </w:pPr>
    </w:p>
    <w:p w:rsidR="00285BDF" w:rsidRPr="004D15C2" w:rsidRDefault="00285BDF" w:rsidP="00F97066">
      <w:pPr>
        <w:tabs>
          <w:tab w:val="left" w:pos="3828"/>
        </w:tabs>
        <w:ind w:right="4859"/>
        <w:jc w:val="both"/>
        <w:rPr>
          <w:b/>
        </w:rPr>
      </w:pPr>
      <w:r w:rsidRPr="004D15C2">
        <w:rPr>
          <w:b/>
        </w:rPr>
        <w:t xml:space="preserve">Про </w:t>
      </w:r>
      <w:r>
        <w:rPr>
          <w:b/>
        </w:rPr>
        <w:t xml:space="preserve">надання дозволу КНП «Кіцманський центр надання соціальних послуг» на проведення робіт по газифікації будівель комунальної власності </w:t>
      </w:r>
      <w:r w:rsidRPr="004D15C2">
        <w:rPr>
          <w:b/>
          <w:color w:val="212529"/>
          <w:lang w:eastAsia="uk-UA"/>
        </w:rPr>
        <w:t xml:space="preserve">по вул. </w:t>
      </w:r>
      <w:r>
        <w:rPr>
          <w:b/>
          <w:color w:val="212529"/>
          <w:lang w:eastAsia="uk-UA"/>
        </w:rPr>
        <w:t xml:space="preserve">Незалежності, 1-Г в </w:t>
      </w:r>
      <w:r w:rsidRPr="004D15C2">
        <w:rPr>
          <w:b/>
          <w:color w:val="212529"/>
          <w:lang w:eastAsia="uk-UA"/>
        </w:rPr>
        <w:t>м. Кіцмань, Чернівецького району, Чернівецької області</w:t>
      </w:r>
    </w:p>
    <w:p w:rsidR="00285BDF" w:rsidRDefault="00285BDF" w:rsidP="00D85885">
      <w:pPr>
        <w:jc w:val="both"/>
        <w:rPr>
          <w:b/>
        </w:rPr>
      </w:pPr>
    </w:p>
    <w:p w:rsidR="00285BDF" w:rsidRPr="00987B48" w:rsidRDefault="00285BDF" w:rsidP="00D85885">
      <w:pPr>
        <w:jc w:val="both"/>
        <w:rPr>
          <w:b/>
        </w:rPr>
      </w:pPr>
    </w:p>
    <w:p w:rsidR="00285BDF" w:rsidRPr="00D425DF" w:rsidRDefault="00285BDF" w:rsidP="009603E6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>Розглянувши клопотання КНП «Кіцманськ</w:t>
      </w:r>
      <w:r>
        <w:rPr>
          <w:rFonts w:ascii="Times New Roman" w:hAnsi="Times New Roman"/>
        </w:rPr>
        <w:t>ий центр надання соціальних послуг» від 03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4</w:t>
      </w:r>
      <w:r w:rsidRPr="00D425DF">
        <w:rPr>
          <w:rFonts w:ascii="Times New Roman" w:hAnsi="Times New Roman"/>
        </w:rPr>
        <w:t>.2025 р</w:t>
      </w:r>
      <w:r>
        <w:rPr>
          <w:rFonts w:ascii="Times New Roman" w:hAnsi="Times New Roman"/>
        </w:rPr>
        <w:t xml:space="preserve"> №96</w:t>
      </w:r>
      <w:r w:rsidRPr="00D425DF">
        <w:rPr>
          <w:rFonts w:ascii="Times New Roman" w:hAnsi="Times New Roman"/>
        </w:rPr>
        <w:t xml:space="preserve">, </w:t>
      </w:r>
      <w:bookmarkStart w:id="0" w:name="_GoBack"/>
      <w:bookmarkEnd w:id="0"/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</w:t>
      </w:r>
      <w:r>
        <w:rPr>
          <w:rFonts w:ascii="Times New Roman" w:hAnsi="Times New Roman"/>
        </w:rPr>
        <w:t xml:space="preserve">аттями 29, 30 </w:t>
      </w:r>
      <w:r w:rsidRPr="00D425DF">
        <w:rPr>
          <w:rFonts w:ascii="Times New Roman" w:hAnsi="Times New Roman"/>
        </w:rPr>
        <w:t xml:space="preserve"> Закону України «Про місцеве самоврядування в Україні»,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285BDF" w:rsidRPr="009603E6" w:rsidRDefault="00285BDF" w:rsidP="009603E6">
      <w:pPr>
        <w:ind w:firstLine="709"/>
        <w:jc w:val="both"/>
      </w:pPr>
    </w:p>
    <w:p w:rsidR="00285BDF" w:rsidRPr="00987B48" w:rsidRDefault="00285BDF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285BDF" w:rsidRPr="00D425DF" w:rsidRDefault="00285BDF" w:rsidP="00D85885">
      <w:pPr>
        <w:ind w:firstLine="567"/>
        <w:jc w:val="both"/>
        <w:rPr>
          <w:bCs/>
        </w:rPr>
      </w:pPr>
    </w:p>
    <w:p w:rsidR="00285BDF" w:rsidRPr="0074095D" w:rsidRDefault="00285BDF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Pr="0074095D">
        <w:rPr>
          <w:rFonts w:ascii="Times New Roman" w:hAnsi="Times New Roman"/>
        </w:rPr>
        <w:t xml:space="preserve">КНП «Кіцманський центр надання соціальних послуг» </w:t>
      </w:r>
      <w:r>
        <w:rPr>
          <w:rFonts w:ascii="Times New Roman" w:hAnsi="Times New Roman"/>
        </w:rPr>
        <w:t xml:space="preserve">(Валентина РУХТУРАК) </w:t>
      </w:r>
      <w:r w:rsidRPr="0074095D">
        <w:rPr>
          <w:rFonts w:ascii="Times New Roman" w:hAnsi="Times New Roman"/>
        </w:rPr>
        <w:t xml:space="preserve">на проведення робіт по газифікації будівель комунальної власності </w:t>
      </w:r>
      <w:r w:rsidRPr="0074095D">
        <w:rPr>
          <w:rFonts w:ascii="Times New Roman" w:hAnsi="Times New Roman"/>
          <w:lang w:eastAsia="uk-UA"/>
        </w:rPr>
        <w:t>по вул. Незалежності, 1-Г в м. Кіцмань, Чернівецького району, Чернівецької області</w:t>
      </w:r>
      <w:r>
        <w:rPr>
          <w:rFonts w:ascii="Times New Roman" w:hAnsi="Times New Roman"/>
          <w:lang w:eastAsia="uk-UA"/>
        </w:rPr>
        <w:t>.</w:t>
      </w:r>
    </w:p>
    <w:p w:rsidR="00285BDF" w:rsidRPr="00D425DF" w:rsidRDefault="00285BDF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74095D">
        <w:rPr>
          <w:rFonts w:ascii="Times New Roman" w:hAnsi="Times New Roman"/>
        </w:rPr>
        <w:t xml:space="preserve">КНП «Кіцманський центр надання соціальних послуг» </w:t>
      </w:r>
      <w:r>
        <w:rPr>
          <w:rFonts w:ascii="Times New Roman" w:hAnsi="Times New Roman"/>
        </w:rPr>
        <w:t xml:space="preserve">(Валентина РУХТУРАК) замовити та в установленому порядку виготовити робочий проект на газифікацію приміщень по вулиці Незалежності, 1-Г в м. Кіцмань Чернівецького району Чернівецької області. Роботи провести відповідно до робочого проекту.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</w:p>
    <w:p w:rsidR="00285BDF" w:rsidRPr="00D425DF" w:rsidRDefault="00285BDF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>
        <w:t xml:space="preserve"> та начальника відділу енергоменеджменту та господарського забезпечення Ярослава ГЕШКА</w:t>
      </w:r>
      <w:r w:rsidRPr="00D425DF">
        <w:t xml:space="preserve">. </w:t>
      </w:r>
    </w:p>
    <w:p w:rsidR="00285BDF" w:rsidRPr="00D425DF" w:rsidRDefault="00285BDF" w:rsidP="00D85885">
      <w:pPr>
        <w:ind w:firstLine="709"/>
        <w:jc w:val="both"/>
      </w:pPr>
    </w:p>
    <w:p w:rsidR="00285BDF" w:rsidRDefault="00285BDF" w:rsidP="00D425DF">
      <w:pPr>
        <w:rPr>
          <w:b/>
        </w:rPr>
      </w:pPr>
    </w:p>
    <w:p w:rsidR="00285BDF" w:rsidRDefault="00285BDF" w:rsidP="00D425DF">
      <w:pPr>
        <w:rPr>
          <w:b/>
        </w:rPr>
      </w:pPr>
    </w:p>
    <w:p w:rsidR="00285BDF" w:rsidRPr="00BC40F0" w:rsidRDefault="00285BDF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Іван СЕМЕНЮК</w:t>
      </w:r>
    </w:p>
    <w:sectPr w:rsidR="00285BDF" w:rsidRPr="00BC40F0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D111E"/>
    <w:rsid w:val="001E6B95"/>
    <w:rsid w:val="001F4DA6"/>
    <w:rsid w:val="00205F59"/>
    <w:rsid w:val="0023208A"/>
    <w:rsid w:val="00267D4A"/>
    <w:rsid w:val="0027007A"/>
    <w:rsid w:val="00285BDF"/>
    <w:rsid w:val="003073A3"/>
    <w:rsid w:val="003336F8"/>
    <w:rsid w:val="0035688C"/>
    <w:rsid w:val="0045567C"/>
    <w:rsid w:val="004904AB"/>
    <w:rsid w:val="004D15C2"/>
    <w:rsid w:val="004D4F78"/>
    <w:rsid w:val="004F19B4"/>
    <w:rsid w:val="004F238D"/>
    <w:rsid w:val="0050004E"/>
    <w:rsid w:val="00512D60"/>
    <w:rsid w:val="00580779"/>
    <w:rsid w:val="005A408F"/>
    <w:rsid w:val="005E0172"/>
    <w:rsid w:val="005E4956"/>
    <w:rsid w:val="00603316"/>
    <w:rsid w:val="00622703"/>
    <w:rsid w:val="00627A1C"/>
    <w:rsid w:val="0067006A"/>
    <w:rsid w:val="00697FCD"/>
    <w:rsid w:val="006A36F4"/>
    <w:rsid w:val="006D6F28"/>
    <w:rsid w:val="0072785B"/>
    <w:rsid w:val="00734CC9"/>
    <w:rsid w:val="0074095D"/>
    <w:rsid w:val="00756BF3"/>
    <w:rsid w:val="007F1DF1"/>
    <w:rsid w:val="00827F53"/>
    <w:rsid w:val="008529ED"/>
    <w:rsid w:val="008B6CB1"/>
    <w:rsid w:val="00927979"/>
    <w:rsid w:val="009603E6"/>
    <w:rsid w:val="00987B48"/>
    <w:rsid w:val="009D08A1"/>
    <w:rsid w:val="009D5A7B"/>
    <w:rsid w:val="009F059C"/>
    <w:rsid w:val="00AC2A49"/>
    <w:rsid w:val="00AF694C"/>
    <w:rsid w:val="00B1022B"/>
    <w:rsid w:val="00B3007F"/>
    <w:rsid w:val="00B35E97"/>
    <w:rsid w:val="00B91649"/>
    <w:rsid w:val="00BC40F0"/>
    <w:rsid w:val="00BC75C2"/>
    <w:rsid w:val="00BE4482"/>
    <w:rsid w:val="00C03CC3"/>
    <w:rsid w:val="00C22C7E"/>
    <w:rsid w:val="00C312BF"/>
    <w:rsid w:val="00C856D7"/>
    <w:rsid w:val="00CE5C25"/>
    <w:rsid w:val="00D425DF"/>
    <w:rsid w:val="00D80502"/>
    <w:rsid w:val="00D85885"/>
    <w:rsid w:val="00D9214F"/>
    <w:rsid w:val="00DB1660"/>
    <w:rsid w:val="00E0309D"/>
    <w:rsid w:val="00E15E85"/>
    <w:rsid w:val="00E442A7"/>
    <w:rsid w:val="00E533C2"/>
    <w:rsid w:val="00E85201"/>
    <w:rsid w:val="00EE72EB"/>
    <w:rsid w:val="00F12EA1"/>
    <w:rsid w:val="00F6065F"/>
    <w:rsid w:val="00F7794D"/>
    <w:rsid w:val="00F97066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8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248</Words>
  <Characters>1414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2025-04-11T11:27:00Z</cp:lastPrinted>
  <dcterms:created xsi:type="dcterms:W3CDTF">2025-04-08T09:37:00Z</dcterms:created>
  <dcterms:modified xsi:type="dcterms:W3CDTF">2025-04-11T11:27:00Z</dcterms:modified>
</cp:coreProperties>
</file>