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86" w:rsidRDefault="00DE0786" w:rsidP="005D0E93">
      <w:pPr>
        <w:tabs>
          <w:tab w:val="left" w:pos="1340"/>
        </w:tabs>
        <w:jc w:val="center"/>
      </w:pPr>
      <w:r w:rsidRPr="00A4707E">
        <w:rPr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5880766" r:id="rId5"/>
        </w:object>
      </w:r>
    </w:p>
    <w:p w:rsidR="00DE0786" w:rsidRDefault="00DE0786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E0786" w:rsidRDefault="00DE0786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E0786" w:rsidRDefault="00DE0786" w:rsidP="005D0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DE0786" w:rsidRPr="005D0E93" w:rsidRDefault="00DE0786" w:rsidP="005D0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DE0786" w:rsidRPr="005D0E93" w:rsidRDefault="00DE0786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09 квітня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2025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м. Кіцмань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148/4</w:t>
      </w:r>
    </w:p>
    <w:p w:rsidR="00DE0786" w:rsidRPr="005D0E93" w:rsidRDefault="00DE0786" w:rsidP="005D0E93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0786" w:rsidRPr="005D0E93" w:rsidRDefault="00DE0786" w:rsidP="005D0E9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DE0786" w:rsidRPr="005D0E93" w:rsidRDefault="00DE0786" w:rsidP="005D0E93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DE0786" w:rsidRPr="005D0E93" w:rsidRDefault="00DE0786" w:rsidP="00E16BDF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</w:rPr>
        <w:t>В И Р І Ш И В:</w:t>
      </w:r>
    </w:p>
    <w:p w:rsidR="00DE0786" w:rsidRPr="005D0E93" w:rsidRDefault="00DE0786" w:rsidP="005D0E93">
      <w:pPr>
        <w:pStyle w:val="1"/>
        <w:jc w:val="both"/>
        <w:rPr>
          <w:rFonts w:ascii="Times New Roman" w:hAnsi="Times New Roman"/>
          <w:b/>
          <w:szCs w:val="24"/>
        </w:rPr>
      </w:pPr>
    </w:p>
    <w:p w:rsidR="00DE0786" w:rsidRPr="005D0E93" w:rsidRDefault="00DE0786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5D0E93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DE0786" w:rsidRPr="005D0E93" w:rsidRDefault="00DE0786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E0786" w:rsidRPr="005D0E93" w:rsidRDefault="00DE0786" w:rsidP="005D0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>2</w:t>
      </w:r>
      <w:r w:rsidRPr="005D0E93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5D0E93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5D0E93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DE0786" w:rsidRPr="005D0E93" w:rsidRDefault="00DE0786" w:rsidP="005D0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DE0786" w:rsidRPr="005D0E93" w:rsidRDefault="00DE0786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DE0786" w:rsidRPr="005D0E93" w:rsidRDefault="00DE0786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DE0786" w:rsidRPr="005D0E93" w:rsidRDefault="00DE0786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DE0786" w:rsidRPr="005D0E93" w:rsidRDefault="00DE0786" w:rsidP="005D0E93">
      <w:pPr>
        <w:pStyle w:val="3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  <w:lang w:val="ru-RU"/>
        </w:rPr>
        <w:t xml:space="preserve">Секретар міської ради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5D0E93">
        <w:rPr>
          <w:rFonts w:ascii="Times New Roman" w:hAnsi="Times New Roman"/>
          <w:b/>
          <w:szCs w:val="24"/>
          <w:lang w:val="ru-RU"/>
        </w:rPr>
        <w:t xml:space="preserve">            Іван СЕМЕНЮК</w:t>
      </w: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Default="00DE0786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0786" w:rsidRDefault="00DE0786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0786" w:rsidRDefault="00DE0786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0786" w:rsidRDefault="00DE0786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0786" w:rsidRDefault="00DE0786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0786" w:rsidRDefault="00DE0786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0786" w:rsidRPr="005D0E93" w:rsidRDefault="00DE0786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Додаток 1</w:t>
      </w:r>
    </w:p>
    <w:p w:rsidR="00DE0786" w:rsidRPr="005D0E93" w:rsidRDefault="00DE0786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 рішення виконавчого комітету</w:t>
      </w:r>
    </w:p>
    <w:p w:rsidR="00DE0786" w:rsidRPr="005D0E93" w:rsidRDefault="00DE0786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Кіцманської міської ради</w:t>
      </w:r>
    </w:p>
    <w:p w:rsidR="00DE0786" w:rsidRDefault="00DE0786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 xml:space="preserve"> 09.04.2025 р. № 148/4</w:t>
      </w:r>
    </w:p>
    <w:p w:rsidR="00DE0786" w:rsidRPr="005D0E93" w:rsidRDefault="00DE0786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0786" w:rsidRPr="005D0E93" w:rsidRDefault="00DE0786" w:rsidP="005D0E93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DE0786" w:rsidRPr="005D0E93" w:rsidRDefault="00DE0786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DE0786" w:rsidRPr="005D0E93" w:rsidRDefault="00DE0786" w:rsidP="005D0E9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DE0786" w:rsidRPr="00E70481" w:rsidTr="00480313">
        <w:trPr>
          <w:trHeight w:val="557"/>
        </w:trPr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СЕМЕНЮК</w:t>
            </w:r>
          </w:p>
          <w:p w:rsidR="00DE0786" w:rsidRPr="00E70481" w:rsidRDefault="00DE0786" w:rsidP="005D0E93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481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секретар міської ради</w:t>
            </w:r>
            <w:r w:rsidRPr="00E7048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70481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DE0786" w:rsidRPr="00E70481" w:rsidTr="00480313">
        <w:trPr>
          <w:trHeight w:val="840"/>
        </w:trPr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РАКОВІЦА</w:t>
            </w:r>
          </w:p>
          <w:p w:rsidR="00DE0786" w:rsidRPr="00E70481" w:rsidRDefault="00DE0786" w:rsidP="005D0E93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Керуюча справами (секретар) виконавчого комітету міської  ради, </w:t>
            </w: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</w:p>
        </w:tc>
      </w:tr>
      <w:tr w:rsidR="00DE0786" w:rsidRPr="00E70481" w:rsidTr="00480313">
        <w:trPr>
          <w:trHeight w:val="564"/>
        </w:trPr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DE0786" w:rsidRPr="00E70481" w:rsidTr="00480313">
        <w:trPr>
          <w:trHeight w:val="425"/>
        </w:trPr>
        <w:tc>
          <w:tcPr>
            <w:tcW w:w="9750" w:type="dxa"/>
            <w:gridSpan w:val="3"/>
            <w:vAlign w:val="center"/>
          </w:tcPr>
          <w:p w:rsidR="00DE0786" w:rsidRPr="00E70481" w:rsidRDefault="00DE0786" w:rsidP="005D0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E7048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DE0786" w:rsidRPr="00E70481" w:rsidTr="00480313"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048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DE0786" w:rsidRPr="00E70481" w:rsidTr="00480313"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48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DE0786" w:rsidRPr="00E70481" w:rsidTr="00480313"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DE0786" w:rsidRPr="00E70481" w:rsidRDefault="00DE0786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048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DE0786" w:rsidRPr="00E70481" w:rsidTr="00480313"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48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DE0786" w:rsidRPr="00E70481" w:rsidTr="00480313"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0481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E70481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48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DE0786" w:rsidRPr="00A2508A" w:rsidTr="00480313"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правничої допомоги»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DE0786" w:rsidRPr="00A2508A" w:rsidTr="00480313"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ПАЛІЄВИЧ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Євгенія Сергіївна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НП</w:t>
            </w: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«Кіцманський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ц</w:t>
            </w: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ентр надання соціальних послуг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Кіцманської міської ради»</w:t>
            </w:r>
          </w:p>
        </w:tc>
      </w:tr>
      <w:tr w:rsidR="00DE0786" w:rsidRPr="00A2508A" w:rsidTr="00480313"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DE0786" w:rsidRPr="00A2508A" w:rsidTr="00480313">
        <w:trPr>
          <w:trHeight w:val="1631"/>
        </w:trPr>
        <w:tc>
          <w:tcPr>
            <w:tcW w:w="2661" w:type="dxa"/>
          </w:tcPr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DE0786" w:rsidRPr="00E70481" w:rsidRDefault="00DE0786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0786" w:rsidRPr="00E70481" w:rsidRDefault="00DE0786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70481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786" w:rsidRPr="005D0E93" w:rsidRDefault="00DE0786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DE0786" w:rsidRPr="001C2805" w:rsidRDefault="00DE0786" w:rsidP="001C280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DE0786" w:rsidRPr="001C2805" w:rsidSect="00A2508A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E93"/>
    <w:rsid w:val="000765A9"/>
    <w:rsid w:val="00143BE0"/>
    <w:rsid w:val="001C2805"/>
    <w:rsid w:val="00385D4A"/>
    <w:rsid w:val="003B2482"/>
    <w:rsid w:val="00480313"/>
    <w:rsid w:val="004F5DFE"/>
    <w:rsid w:val="0054460F"/>
    <w:rsid w:val="005452C2"/>
    <w:rsid w:val="005D0E93"/>
    <w:rsid w:val="006868A5"/>
    <w:rsid w:val="007B6C33"/>
    <w:rsid w:val="007D3375"/>
    <w:rsid w:val="008B1084"/>
    <w:rsid w:val="00951427"/>
    <w:rsid w:val="00A2508A"/>
    <w:rsid w:val="00A26527"/>
    <w:rsid w:val="00A4707E"/>
    <w:rsid w:val="00A93E82"/>
    <w:rsid w:val="00AA0E7F"/>
    <w:rsid w:val="00B54524"/>
    <w:rsid w:val="00C16785"/>
    <w:rsid w:val="00C83B96"/>
    <w:rsid w:val="00DD475B"/>
    <w:rsid w:val="00DE0786"/>
    <w:rsid w:val="00E1276D"/>
    <w:rsid w:val="00E16BDF"/>
    <w:rsid w:val="00E70481"/>
    <w:rsid w:val="00EC0751"/>
    <w:rsid w:val="00EE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52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D0E93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D0E93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5D0E93"/>
    <w:rPr>
      <w:rFonts w:ascii="Times New Roman" w:hAnsi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D0E93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5D0E93"/>
    <w:rPr>
      <w:rFonts w:ascii="Arial Black" w:hAnsi="Arial Black" w:cs="Times New Roman"/>
      <w:sz w:val="20"/>
      <w:szCs w:val="20"/>
      <w:lang w:val="uk-UA"/>
    </w:rPr>
  </w:style>
  <w:style w:type="paragraph" w:customStyle="1" w:styleId="Normal2">
    <w:name w:val="Normal2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D0E93"/>
  </w:style>
  <w:style w:type="paragraph" w:customStyle="1" w:styleId="14">
    <w:name w:val="Заголовок 14"/>
    <w:basedOn w:val="Normal"/>
    <w:next w:val="Normal"/>
    <w:uiPriority w:val="99"/>
    <w:rsid w:val="005D0E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D0E9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555</Words>
  <Characters>3165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2025-03-31T13:08:00Z</cp:lastPrinted>
  <dcterms:created xsi:type="dcterms:W3CDTF">2025-03-31T13:11:00Z</dcterms:created>
  <dcterms:modified xsi:type="dcterms:W3CDTF">2025-04-11T09:46:00Z</dcterms:modified>
</cp:coreProperties>
</file>