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370" w:rsidRDefault="00BC537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5880378" r:id="rId6"/>
        </w:object>
      </w:r>
    </w:p>
    <w:p w:rsidR="00BC5370" w:rsidRDefault="00BC537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5370" w:rsidRDefault="00BC5370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BC5370" w:rsidRDefault="00BC5370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BC5370" w:rsidRDefault="00BC537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BC5370" w:rsidRDefault="00BC537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C5370" w:rsidRDefault="00BC537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5370" w:rsidRDefault="00BC5370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BC5370" w:rsidRDefault="00BC537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BC5370" w:rsidRDefault="00BC537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5370" w:rsidRDefault="00BC5370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09 квітня 2025                                            м. Кіцмань                                                       </w:t>
      </w:r>
      <w:r w:rsidRPr="009D43C1">
        <w:rPr>
          <w:rFonts w:ascii="Times New Roman" w:hAnsi="Times New Roman" w:cs="Times New Roman"/>
          <w:b/>
          <w:color w:val="000000"/>
          <w:sz w:val="24"/>
          <w:szCs w:val="24"/>
        </w:rPr>
        <w:t>№ 147/4</w:t>
      </w:r>
    </w:p>
    <w:p w:rsidR="00BC5370" w:rsidRDefault="00BC537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5370" w:rsidRDefault="00BC5370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області, про присвоєння поштової адреси</w:t>
      </w:r>
    </w:p>
    <w:p w:rsidR="00BC5370" w:rsidRDefault="00BC537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5370" w:rsidRDefault="00BC537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5370" w:rsidRDefault="00BC5370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BC5370" w:rsidRDefault="00BC5370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C5370" w:rsidRDefault="00BC5370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BC5370" w:rsidRDefault="00BC5370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Затвердити:</w:t>
      </w:r>
    </w:p>
    <w:p w:rsidR="00BC5370" w:rsidRDefault="00BC5370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24-р від 06.02.2025 року «Про присвоєння поштової адреси»;</w:t>
      </w:r>
      <w:r w:rsidRPr="00FB7602">
        <w:rPr>
          <w:rFonts w:ascii="Times New Roman" w:hAnsi="Times New Roman" w:cs="Times New Roman"/>
          <w:color w:val="FFFFFF"/>
          <w:sz w:val="24"/>
          <w:szCs w:val="24"/>
        </w:rPr>
        <w:t>(вул. І.Синюка, 14 м.Кіцмань, Цюпа Перо Петрович)</w:t>
      </w:r>
    </w:p>
    <w:p w:rsidR="00BC5370" w:rsidRDefault="00BC5370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79-р від 27.03.2025 року «Про присвоєння поштової адреси»;</w:t>
      </w:r>
      <w:r w:rsidRPr="00FB7602">
        <w:rPr>
          <w:rFonts w:ascii="Times New Roman" w:hAnsi="Times New Roman" w:cs="Times New Roman"/>
          <w:color w:val="FFFFFF"/>
          <w:sz w:val="24"/>
          <w:szCs w:val="24"/>
        </w:rPr>
        <w:t>(пр.Зарудський 2-й, 3Б с.Шип. Змеул Надія Волод.)</w:t>
      </w:r>
    </w:p>
    <w:p w:rsidR="00BC5370" w:rsidRDefault="00BC5370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80-р від 27.03.2025 року «Про присвоєння поштової адреси»;</w:t>
      </w:r>
      <w:r w:rsidRPr="00FB7602">
        <w:rPr>
          <w:rFonts w:ascii="Times New Roman" w:hAnsi="Times New Roman" w:cs="Times New Roman"/>
          <w:color w:val="FFFFFF"/>
          <w:sz w:val="24"/>
          <w:szCs w:val="24"/>
        </w:rPr>
        <w:t>(вул..Кобилиці, 17 м.Кіцмань Мороз Світлана Вас.)</w:t>
      </w:r>
    </w:p>
    <w:p w:rsidR="00BC5370" w:rsidRDefault="00BC5370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92-р від 03.04.2025 року «Про присвоєння поштової адреси».</w:t>
      </w:r>
      <w:r w:rsidRPr="00FB7602">
        <w:rPr>
          <w:rFonts w:ascii="Times New Roman" w:hAnsi="Times New Roman" w:cs="Times New Roman"/>
          <w:color w:val="FFFFFF"/>
          <w:sz w:val="24"/>
          <w:szCs w:val="24"/>
        </w:rPr>
        <w:t>вул..Садова, 3 с.Шипинці Козарійчук Наталія Петр.)</w:t>
      </w:r>
    </w:p>
    <w:p w:rsidR="00BC5370" w:rsidRDefault="00BC5370" w:rsidP="00852EAB">
      <w:pPr>
        <w:pStyle w:val="normal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C5370" w:rsidRDefault="00BC5370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BC5370" w:rsidRDefault="00BC537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370" w:rsidRDefault="00BC537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370" w:rsidRDefault="00BC537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370" w:rsidRDefault="00BC537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sectPr w:rsidR="00BC5370" w:rsidSect="00BA5D0A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A596E"/>
    <w:rsid w:val="000C5FDC"/>
    <w:rsid w:val="000F706E"/>
    <w:rsid w:val="001263FD"/>
    <w:rsid w:val="00131A97"/>
    <w:rsid w:val="00165BFA"/>
    <w:rsid w:val="001722E8"/>
    <w:rsid w:val="00185564"/>
    <w:rsid w:val="0019109C"/>
    <w:rsid w:val="001C44B8"/>
    <w:rsid w:val="001D1B6B"/>
    <w:rsid w:val="001D4A35"/>
    <w:rsid w:val="001E139C"/>
    <w:rsid w:val="001F515B"/>
    <w:rsid w:val="0020665A"/>
    <w:rsid w:val="00212426"/>
    <w:rsid w:val="002467FC"/>
    <w:rsid w:val="00264A16"/>
    <w:rsid w:val="002673B8"/>
    <w:rsid w:val="003177CD"/>
    <w:rsid w:val="0033454E"/>
    <w:rsid w:val="00351C64"/>
    <w:rsid w:val="003B3E2D"/>
    <w:rsid w:val="004353B3"/>
    <w:rsid w:val="004604C7"/>
    <w:rsid w:val="00467FE2"/>
    <w:rsid w:val="00471E62"/>
    <w:rsid w:val="004E36FE"/>
    <w:rsid w:val="004F3EFD"/>
    <w:rsid w:val="0050289F"/>
    <w:rsid w:val="00583DB8"/>
    <w:rsid w:val="0059417A"/>
    <w:rsid w:val="00641690"/>
    <w:rsid w:val="00656DC4"/>
    <w:rsid w:val="006D07A1"/>
    <w:rsid w:val="006F2CFA"/>
    <w:rsid w:val="00720E9A"/>
    <w:rsid w:val="00797E2F"/>
    <w:rsid w:val="007F2ADE"/>
    <w:rsid w:val="008023D5"/>
    <w:rsid w:val="00802855"/>
    <w:rsid w:val="008272A9"/>
    <w:rsid w:val="00852EAB"/>
    <w:rsid w:val="00880044"/>
    <w:rsid w:val="008D6FE0"/>
    <w:rsid w:val="00901549"/>
    <w:rsid w:val="00905518"/>
    <w:rsid w:val="009851FF"/>
    <w:rsid w:val="009D43C1"/>
    <w:rsid w:val="00A0758A"/>
    <w:rsid w:val="00A24948"/>
    <w:rsid w:val="00B25593"/>
    <w:rsid w:val="00B34730"/>
    <w:rsid w:val="00B54F7F"/>
    <w:rsid w:val="00BA5D0A"/>
    <w:rsid w:val="00BC5370"/>
    <w:rsid w:val="00BC6EB7"/>
    <w:rsid w:val="00C73872"/>
    <w:rsid w:val="00C919C0"/>
    <w:rsid w:val="00C9272E"/>
    <w:rsid w:val="00CE5793"/>
    <w:rsid w:val="00CE6621"/>
    <w:rsid w:val="00CF58AE"/>
    <w:rsid w:val="00CF66EC"/>
    <w:rsid w:val="00D73BEA"/>
    <w:rsid w:val="00E21316"/>
    <w:rsid w:val="00E345D2"/>
    <w:rsid w:val="00E63E55"/>
    <w:rsid w:val="00E929CB"/>
    <w:rsid w:val="00EB6DDD"/>
    <w:rsid w:val="00EC732A"/>
    <w:rsid w:val="00EF00DC"/>
    <w:rsid w:val="00EF76DC"/>
    <w:rsid w:val="00F2076E"/>
    <w:rsid w:val="00F618A2"/>
    <w:rsid w:val="00F71D37"/>
    <w:rsid w:val="00FB4DF4"/>
    <w:rsid w:val="00FB76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D07A1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D07A1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D07A1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D07A1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D07A1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D07A1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6D07A1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D07A1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7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312</Words>
  <Characters>1782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7</cp:revision>
  <cp:lastPrinted>2025-04-11T09:40:00Z</cp:lastPrinted>
  <dcterms:created xsi:type="dcterms:W3CDTF">2025-04-07T06:59:00Z</dcterms:created>
  <dcterms:modified xsi:type="dcterms:W3CDTF">2025-04-11T09:40:00Z</dcterms:modified>
</cp:coreProperties>
</file>