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9EF" w:rsidRDefault="006019EF" w:rsidP="003C7AF2">
      <w:pPr>
        <w:pStyle w:val="normal0"/>
        <w:spacing w:after="0" w:line="240" w:lineRule="auto"/>
        <w:ind w:right="-2" w:firstLine="72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C732A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4923802" r:id="rId6"/>
        </w:object>
      </w:r>
    </w:p>
    <w:p w:rsidR="006019EF" w:rsidRDefault="006019EF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6019EF" w:rsidRPr="00A61197" w:rsidRDefault="006019EF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61197"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6019EF" w:rsidRDefault="006019EF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6019EF" w:rsidRDefault="006019EF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6019EF" w:rsidRDefault="006019EF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019EF" w:rsidRDefault="006019EF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019EF" w:rsidRDefault="006019EF" w:rsidP="00E345D2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6019EF" w:rsidRDefault="006019EF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6019EF" w:rsidRDefault="006019EF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6019EF" w:rsidRDefault="006019EF" w:rsidP="00E345D2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25 березня  2025                                        м. Кіцмань                                                        </w:t>
      </w:r>
      <w:r w:rsidRPr="00A61197">
        <w:rPr>
          <w:rFonts w:ascii="Times New Roman" w:hAnsi="Times New Roman" w:cs="Times New Roman"/>
          <w:b/>
          <w:color w:val="000000"/>
          <w:sz w:val="24"/>
          <w:szCs w:val="24"/>
        </w:rPr>
        <w:t>№ 125/3</w:t>
      </w:r>
    </w:p>
    <w:p w:rsidR="006019EF" w:rsidRDefault="006019EF" w:rsidP="00E345D2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019EF" w:rsidRDefault="006019EF" w:rsidP="00521B11">
      <w:pPr>
        <w:spacing w:after="0" w:line="240" w:lineRule="auto"/>
        <w:ind w:right="344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Про </w:t>
      </w:r>
      <w:r w:rsidRPr="004257A5">
        <w:rPr>
          <w:rFonts w:ascii="Times New Roman" w:hAnsi="Times New Roman" w:cs="Times New Roman"/>
          <w:b/>
          <w:sz w:val="24"/>
          <w:szCs w:val="24"/>
        </w:rPr>
        <w:t>внес</w:t>
      </w:r>
      <w:r>
        <w:rPr>
          <w:rFonts w:ascii="Times New Roman" w:hAnsi="Times New Roman" w:cs="Times New Roman"/>
          <w:b/>
          <w:sz w:val="24"/>
          <w:szCs w:val="24"/>
        </w:rPr>
        <w:t xml:space="preserve">ення </w:t>
      </w:r>
      <w:r w:rsidRPr="004257A5">
        <w:rPr>
          <w:rFonts w:ascii="Times New Roman" w:hAnsi="Times New Roman" w:cs="Times New Roman"/>
          <w:b/>
          <w:sz w:val="24"/>
          <w:szCs w:val="24"/>
        </w:rPr>
        <w:t xml:space="preserve">в перелік поіменованих об’єктів </w:t>
      </w:r>
      <w:r>
        <w:rPr>
          <w:rFonts w:ascii="Times New Roman" w:hAnsi="Times New Roman" w:cs="Times New Roman"/>
          <w:b/>
          <w:sz w:val="24"/>
          <w:szCs w:val="24"/>
        </w:rPr>
        <w:t>садівниче товариство «Діброва» в с.</w:t>
      </w:r>
      <w:r w:rsidRPr="004257A5">
        <w:rPr>
          <w:rFonts w:ascii="Times New Roman" w:hAnsi="Times New Roman" w:cs="Times New Roman"/>
          <w:b/>
          <w:sz w:val="24"/>
          <w:szCs w:val="24"/>
        </w:rPr>
        <w:t>Суховерхів Чернівецького району Чернівецької області</w:t>
      </w:r>
    </w:p>
    <w:p w:rsidR="006019EF" w:rsidRDefault="006019EF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019EF" w:rsidRDefault="006019EF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019EF" w:rsidRDefault="006019EF" w:rsidP="004E2409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Розглянувши заяву гр. Мещерякової Любові Антонівни, матеріали Т</w:t>
      </w:r>
      <w:r w:rsidRPr="004257A5">
        <w:rPr>
          <w:rFonts w:ascii="Times New Roman" w:hAnsi="Times New Roman" w:cs="Times New Roman"/>
          <w:sz w:val="24"/>
          <w:szCs w:val="24"/>
        </w:rPr>
        <w:t>ехнічної інвентаризації ТІ01:</w:t>
      </w:r>
      <w:r>
        <w:rPr>
          <w:rFonts w:ascii="Times New Roman" w:hAnsi="Times New Roman" w:cs="Times New Roman"/>
          <w:sz w:val="24"/>
          <w:szCs w:val="24"/>
        </w:rPr>
        <w:t>0950-3098-1329-0354  садового будинку з господарськими будівлями і спорудами, який розташований на земельній ділянці приватної власності для індивідуального садівництва,  кадастровий номер 7322588600:01:001:0384  та декларацію про готовність до експлуатації об’єкта за амністією ІУ161250319128, керуючись пп. 10 п «б» ст. 30 Закону України «Про місцеве самоврядування в Україні», ст. 261-265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 від 07.07.2021 року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нерухомого, які розташовані на території громади,  виконавчий комітет міської ради</w:t>
      </w:r>
    </w:p>
    <w:p w:rsidR="006019EF" w:rsidRDefault="006019EF" w:rsidP="00E503FF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19EF" w:rsidRDefault="006019EF" w:rsidP="00E503FF">
      <w:pPr>
        <w:pStyle w:val="normal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В И Р І Ш И В:  </w:t>
      </w:r>
    </w:p>
    <w:p w:rsidR="006019EF" w:rsidRDefault="006019EF" w:rsidP="00E345D2">
      <w:pPr>
        <w:pStyle w:val="normal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019EF" w:rsidRPr="004257A5" w:rsidRDefault="006019EF" w:rsidP="004257A5">
      <w:pPr>
        <w:pStyle w:val="normal0"/>
        <w:numPr>
          <w:ilvl w:val="0"/>
          <w:numId w:val="2"/>
        </w:numPr>
        <w:spacing w:after="8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4257A5">
        <w:rPr>
          <w:rFonts w:ascii="Times New Roman" w:hAnsi="Times New Roman" w:cs="Times New Roman"/>
          <w:sz w:val="24"/>
          <w:szCs w:val="24"/>
        </w:rPr>
        <w:t xml:space="preserve">нести в перелік поіменованих об’єктів </w:t>
      </w:r>
      <w:r>
        <w:rPr>
          <w:rFonts w:ascii="Times New Roman" w:hAnsi="Times New Roman" w:cs="Times New Roman"/>
          <w:sz w:val="24"/>
          <w:szCs w:val="24"/>
        </w:rPr>
        <w:t>садівниче товариство «Діброва»</w:t>
      </w:r>
      <w:r w:rsidRPr="004257A5">
        <w:rPr>
          <w:rFonts w:ascii="Times New Roman" w:hAnsi="Times New Roman" w:cs="Times New Roman"/>
          <w:sz w:val="24"/>
          <w:szCs w:val="24"/>
        </w:rPr>
        <w:t>, що розташован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4257A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селі</w:t>
      </w:r>
      <w:r w:rsidRPr="004257A5">
        <w:rPr>
          <w:rFonts w:ascii="Times New Roman" w:hAnsi="Times New Roman" w:cs="Times New Roman"/>
          <w:sz w:val="24"/>
          <w:szCs w:val="24"/>
        </w:rPr>
        <w:t xml:space="preserve"> Суховерхів Чернівецького району Чернівецької області.</w:t>
      </w:r>
    </w:p>
    <w:p w:rsidR="006019EF" w:rsidRPr="004257A5" w:rsidRDefault="006019EF" w:rsidP="004257A5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80" w:afterAutospacing="0"/>
        <w:ind w:left="0" w:firstLine="0"/>
        <w:jc w:val="both"/>
        <w:rPr>
          <w:lang w:val="uk-UA"/>
        </w:rPr>
      </w:pPr>
      <w:r w:rsidRPr="004257A5">
        <w:rPr>
          <w:lang w:val="uk-UA"/>
        </w:rPr>
        <w:t>Виконавчому органу Кіцманської міської ради здійснити організаційно-правові заходи щодо виконання пункту 1 цього рішення.</w:t>
      </w:r>
    </w:p>
    <w:p w:rsidR="006019EF" w:rsidRPr="004257A5" w:rsidRDefault="006019EF" w:rsidP="004257A5">
      <w:pPr>
        <w:pStyle w:val="ListParagraph"/>
        <w:numPr>
          <w:ilvl w:val="0"/>
          <w:numId w:val="2"/>
        </w:numPr>
        <w:spacing w:after="8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257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Оприлюднити це рішення на офіційному сайті </w:t>
      </w:r>
      <w:r w:rsidRPr="004257A5">
        <w:rPr>
          <w:rFonts w:ascii="Times New Roman" w:hAnsi="Times New Roman" w:cs="Times New Roman"/>
          <w:sz w:val="24"/>
          <w:szCs w:val="24"/>
        </w:rPr>
        <w:t>Кіцманської міської ради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019EF" w:rsidRPr="004257A5" w:rsidRDefault="006019EF" w:rsidP="004257A5">
      <w:pPr>
        <w:pStyle w:val="normal0"/>
        <w:numPr>
          <w:ilvl w:val="0"/>
          <w:numId w:val="2"/>
        </w:numPr>
        <w:spacing w:after="8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257A5">
        <w:rPr>
          <w:rFonts w:ascii="Times New Roman" w:hAnsi="Times New Roman" w:cs="Times New Roman"/>
          <w:sz w:val="24"/>
          <w:szCs w:val="24"/>
        </w:rPr>
        <w:t xml:space="preserve">Контроль за виконанням цього рішення покласти на керуючу справами </w:t>
      </w:r>
      <w:r>
        <w:rPr>
          <w:rFonts w:ascii="Times New Roman" w:hAnsi="Times New Roman" w:cs="Times New Roman"/>
          <w:sz w:val="24"/>
          <w:szCs w:val="24"/>
        </w:rPr>
        <w:t>(секретара) в</w:t>
      </w:r>
      <w:r w:rsidRPr="004257A5">
        <w:rPr>
          <w:rFonts w:ascii="Times New Roman" w:hAnsi="Times New Roman" w:cs="Times New Roman"/>
          <w:sz w:val="24"/>
          <w:szCs w:val="24"/>
        </w:rPr>
        <w:t>иконавчого комітету Кіцманської міської ради Ярославу РАКОВІЦУ.</w:t>
      </w:r>
    </w:p>
    <w:p w:rsidR="006019EF" w:rsidRDefault="006019EF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19EF" w:rsidRDefault="006019EF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19EF" w:rsidRDefault="006019EF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19EF" w:rsidRDefault="006019EF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Секретар міської ради                                                                               Інна ВЕДЕНІВСЬКА</w:t>
      </w:r>
    </w:p>
    <w:p w:rsidR="006019EF" w:rsidRDefault="006019EF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19EF" w:rsidRDefault="006019EF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6019EF" w:rsidRDefault="006019EF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6019EF" w:rsidRDefault="006019EF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6019EF" w:rsidRDefault="006019EF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6019EF" w:rsidRDefault="006019EF" w:rsidP="004E36FE">
      <w:pPr>
        <w:pStyle w:val="normal0"/>
      </w:pPr>
    </w:p>
    <w:sectPr w:rsidR="006019EF" w:rsidSect="006E4852">
      <w:pgSz w:w="11906" w:h="16838"/>
      <w:pgMar w:top="360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572E"/>
    <w:multiLevelType w:val="hybridMultilevel"/>
    <w:tmpl w:val="98C66A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CEA164D"/>
    <w:multiLevelType w:val="hybridMultilevel"/>
    <w:tmpl w:val="6B78591A"/>
    <w:lvl w:ilvl="0" w:tplc="6270D8C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0FB4084"/>
    <w:multiLevelType w:val="hybridMultilevel"/>
    <w:tmpl w:val="EAA8D41E"/>
    <w:lvl w:ilvl="0" w:tplc="6810A2C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519B6"/>
    <w:rsid w:val="00087D11"/>
    <w:rsid w:val="000A2D8B"/>
    <w:rsid w:val="000C5FDC"/>
    <w:rsid w:val="000F706E"/>
    <w:rsid w:val="001722E8"/>
    <w:rsid w:val="0019109C"/>
    <w:rsid w:val="001A2BC2"/>
    <w:rsid w:val="001D4A35"/>
    <w:rsid w:val="001E139C"/>
    <w:rsid w:val="001F515B"/>
    <w:rsid w:val="0020665A"/>
    <w:rsid w:val="00212426"/>
    <w:rsid w:val="00264A16"/>
    <w:rsid w:val="002673B8"/>
    <w:rsid w:val="003177CD"/>
    <w:rsid w:val="00351C64"/>
    <w:rsid w:val="00363D15"/>
    <w:rsid w:val="003B3E2D"/>
    <w:rsid w:val="003C7AF2"/>
    <w:rsid w:val="004257A5"/>
    <w:rsid w:val="004353B3"/>
    <w:rsid w:val="004604C7"/>
    <w:rsid w:val="00467FE2"/>
    <w:rsid w:val="00484CCA"/>
    <w:rsid w:val="004E2409"/>
    <w:rsid w:val="004E36FE"/>
    <w:rsid w:val="004F3EFD"/>
    <w:rsid w:val="0050289F"/>
    <w:rsid w:val="00521B11"/>
    <w:rsid w:val="005D6041"/>
    <w:rsid w:val="006019EF"/>
    <w:rsid w:val="00621F09"/>
    <w:rsid w:val="00641690"/>
    <w:rsid w:val="00656DC4"/>
    <w:rsid w:val="00660581"/>
    <w:rsid w:val="0067209C"/>
    <w:rsid w:val="00695BDE"/>
    <w:rsid w:val="006D2B33"/>
    <w:rsid w:val="006E4852"/>
    <w:rsid w:val="006F2CFA"/>
    <w:rsid w:val="007A3A27"/>
    <w:rsid w:val="007C5894"/>
    <w:rsid w:val="008023D5"/>
    <w:rsid w:val="008127C1"/>
    <w:rsid w:val="00852EAB"/>
    <w:rsid w:val="00880044"/>
    <w:rsid w:val="00901549"/>
    <w:rsid w:val="00905518"/>
    <w:rsid w:val="0090600C"/>
    <w:rsid w:val="00942774"/>
    <w:rsid w:val="009B2E20"/>
    <w:rsid w:val="009B6919"/>
    <w:rsid w:val="00A0758A"/>
    <w:rsid w:val="00A261F4"/>
    <w:rsid w:val="00A61197"/>
    <w:rsid w:val="00B133E6"/>
    <w:rsid w:val="00B13AA6"/>
    <w:rsid w:val="00B25593"/>
    <w:rsid w:val="00B34730"/>
    <w:rsid w:val="00B52A4E"/>
    <w:rsid w:val="00B544CC"/>
    <w:rsid w:val="00B54F7F"/>
    <w:rsid w:val="00C70DCE"/>
    <w:rsid w:val="00C73872"/>
    <w:rsid w:val="00C919C0"/>
    <w:rsid w:val="00C9272E"/>
    <w:rsid w:val="00CB2656"/>
    <w:rsid w:val="00CF66EC"/>
    <w:rsid w:val="00D275AD"/>
    <w:rsid w:val="00D73BEA"/>
    <w:rsid w:val="00DB0E98"/>
    <w:rsid w:val="00E345D2"/>
    <w:rsid w:val="00E503FF"/>
    <w:rsid w:val="00EB6DDD"/>
    <w:rsid w:val="00EC732A"/>
    <w:rsid w:val="00EF00DC"/>
    <w:rsid w:val="00EF76DC"/>
    <w:rsid w:val="00F2076E"/>
    <w:rsid w:val="00F71D37"/>
    <w:rsid w:val="00FB4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D6041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5D6041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5D6041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5D6041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5D6041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5D6041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5D6041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5D6041"/>
    <w:rPr>
      <w:rFonts w:ascii="Cambria" w:hAnsi="Cambria" w:cs="Times New Roman"/>
      <w:sz w:val="24"/>
      <w:szCs w:val="24"/>
      <w:lang w:val="uk-UA" w:eastAsia="uk-UA"/>
    </w:rPr>
  </w:style>
  <w:style w:type="paragraph" w:styleId="NormalWeb">
    <w:name w:val="Normal (Web)"/>
    <w:basedOn w:val="Normal"/>
    <w:uiPriority w:val="99"/>
    <w:rsid w:val="004257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99"/>
    <w:qFormat/>
    <w:rsid w:val="004257A5"/>
    <w:rPr>
      <w:rFonts w:cs="Times New Roman"/>
      <w:i/>
    </w:rPr>
  </w:style>
  <w:style w:type="paragraph" w:styleId="ListParagraph">
    <w:name w:val="List Paragraph"/>
    <w:basedOn w:val="Normal"/>
    <w:uiPriority w:val="99"/>
    <w:qFormat/>
    <w:rsid w:val="004257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3213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</TotalTime>
  <Pages>1</Pages>
  <Words>333</Words>
  <Characters>1904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6</cp:revision>
  <cp:lastPrinted>2025-03-31T07:57:00Z</cp:lastPrinted>
  <dcterms:created xsi:type="dcterms:W3CDTF">2025-03-25T07:20:00Z</dcterms:created>
  <dcterms:modified xsi:type="dcterms:W3CDTF">2025-03-31T07:57:00Z</dcterms:modified>
</cp:coreProperties>
</file>