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9B4" w:rsidRDefault="006759B4" w:rsidP="008529ED">
      <w:pPr>
        <w:ind w:right="-2"/>
        <w:jc w:val="center"/>
        <w:rPr>
          <w:color w:val="000000"/>
        </w:rPr>
      </w:pPr>
      <w:r w:rsidRPr="00582878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4924496" r:id="rId6"/>
        </w:object>
      </w:r>
    </w:p>
    <w:p w:rsidR="006759B4" w:rsidRDefault="006759B4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6759B4" w:rsidRDefault="006759B4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6759B4" w:rsidRDefault="006759B4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6759B4" w:rsidRDefault="006759B4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6759B4" w:rsidRDefault="006759B4" w:rsidP="008529ED">
      <w:pPr>
        <w:jc w:val="center"/>
        <w:rPr>
          <w:b/>
          <w:color w:val="000000"/>
        </w:rPr>
      </w:pPr>
    </w:p>
    <w:p w:rsidR="006759B4" w:rsidRDefault="006759B4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</w:t>
      </w:r>
    </w:p>
    <w:p w:rsidR="006759B4" w:rsidRDefault="006759B4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6759B4" w:rsidRDefault="006759B4" w:rsidP="008529ED">
      <w:pPr>
        <w:jc w:val="center"/>
        <w:rPr>
          <w:color w:val="000000"/>
        </w:rPr>
      </w:pPr>
    </w:p>
    <w:p w:rsidR="006759B4" w:rsidRDefault="006759B4" w:rsidP="008529ED">
      <w:pPr>
        <w:rPr>
          <w:color w:val="000000"/>
        </w:rPr>
      </w:pPr>
      <w:r>
        <w:rPr>
          <w:color w:val="000000"/>
        </w:rPr>
        <w:t xml:space="preserve">25 березня 2025                                          м. Кіцмань                                                        </w:t>
      </w:r>
      <w:r w:rsidRPr="005F4ECA">
        <w:rPr>
          <w:b/>
          <w:color w:val="000000"/>
        </w:rPr>
        <w:t>№ 123/3</w:t>
      </w:r>
    </w:p>
    <w:p w:rsidR="006759B4" w:rsidRDefault="006759B4" w:rsidP="008529ED">
      <w:pPr>
        <w:rPr>
          <w:b/>
          <w:color w:val="000000"/>
        </w:rPr>
      </w:pPr>
    </w:p>
    <w:p w:rsidR="006759B4" w:rsidRPr="00850345" w:rsidRDefault="006759B4" w:rsidP="00D20B6A">
      <w:pPr>
        <w:ind w:right="5243"/>
        <w:jc w:val="both"/>
        <w:rPr>
          <w:b/>
        </w:rPr>
      </w:pPr>
      <w:r w:rsidRPr="00850345">
        <w:rPr>
          <w:b/>
        </w:rPr>
        <w:t xml:space="preserve">Про надання дозволу на проведення санітарної чистки дерев </w:t>
      </w:r>
      <w:r>
        <w:rPr>
          <w:b/>
        </w:rPr>
        <w:t>в с. Іванківці</w:t>
      </w:r>
      <w:r w:rsidRPr="00850345">
        <w:rPr>
          <w:b/>
          <w:lang w:eastAsia="uk-UA"/>
        </w:rPr>
        <w:t>, Чернівецького району, Чернівецької області</w:t>
      </w:r>
    </w:p>
    <w:p w:rsidR="006759B4" w:rsidRDefault="006759B4" w:rsidP="00D85885">
      <w:pPr>
        <w:jc w:val="both"/>
        <w:rPr>
          <w:b/>
        </w:rPr>
      </w:pPr>
    </w:p>
    <w:p w:rsidR="006759B4" w:rsidRDefault="006759B4" w:rsidP="00D85885">
      <w:pPr>
        <w:jc w:val="both"/>
        <w:rPr>
          <w:b/>
        </w:rPr>
      </w:pPr>
    </w:p>
    <w:p w:rsidR="006759B4" w:rsidRPr="00850345" w:rsidRDefault="006759B4" w:rsidP="00850345">
      <w:pPr>
        <w:pStyle w:val="2"/>
        <w:ind w:firstLine="709"/>
        <w:jc w:val="both"/>
        <w:rPr>
          <w:rFonts w:ascii="Times New Roman" w:hAnsi="Times New Roman"/>
        </w:rPr>
      </w:pPr>
      <w:r w:rsidRPr="00850345">
        <w:rPr>
          <w:rFonts w:ascii="Times New Roman" w:hAnsi="Times New Roman"/>
        </w:rPr>
        <w:t>Розглянувши заяву гр.</w:t>
      </w:r>
      <w:r>
        <w:rPr>
          <w:rFonts w:ascii="Times New Roman" w:hAnsi="Times New Roman"/>
        </w:rPr>
        <w:t xml:space="preserve"> Тріски Михайла Васильовича, жителя с. Іванківці,</w:t>
      </w:r>
      <w:r w:rsidRPr="00850345">
        <w:rPr>
          <w:rFonts w:ascii="Times New Roman" w:hAnsi="Times New Roman"/>
        </w:rPr>
        <w:t xml:space="preserve"> вул. </w:t>
      </w:r>
      <w:r>
        <w:rPr>
          <w:rFonts w:ascii="Times New Roman" w:hAnsi="Times New Roman"/>
        </w:rPr>
        <w:t>Каденюка, 22</w:t>
      </w:r>
      <w:r w:rsidRPr="00850345">
        <w:rPr>
          <w:rFonts w:ascii="Times New Roman" w:hAnsi="Times New Roman"/>
        </w:rPr>
        <w:t xml:space="preserve"> (вх. № </w:t>
      </w:r>
      <w:r>
        <w:rPr>
          <w:rFonts w:ascii="Times New Roman" w:hAnsi="Times New Roman"/>
        </w:rPr>
        <w:t>97</w:t>
      </w:r>
      <w:r w:rsidRPr="00850345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04.03</w:t>
      </w:r>
      <w:r w:rsidRPr="00850345">
        <w:rPr>
          <w:rFonts w:ascii="Times New Roman" w:hAnsi="Times New Roman"/>
        </w:rPr>
        <w:t>.202</w:t>
      </w:r>
      <w:r>
        <w:rPr>
          <w:rFonts w:ascii="Times New Roman" w:hAnsi="Times New Roman"/>
        </w:rPr>
        <w:t>5</w:t>
      </w:r>
      <w:r w:rsidRPr="00850345">
        <w:rPr>
          <w:rFonts w:ascii="Times New Roman" w:hAnsi="Times New Roman"/>
        </w:rPr>
        <w:t>), про надання дозволу на про</w:t>
      </w:r>
      <w:r>
        <w:rPr>
          <w:rFonts w:ascii="Times New Roman" w:hAnsi="Times New Roman"/>
        </w:rPr>
        <w:t xml:space="preserve">ведення санітарної чистки дерев, які ростуть вздовж польової дороги </w:t>
      </w:r>
      <w:r w:rsidRPr="00850345">
        <w:rPr>
          <w:rFonts w:ascii="Times New Roman" w:hAnsi="Times New Roman"/>
        </w:rPr>
        <w:t xml:space="preserve">в с. </w:t>
      </w:r>
      <w:r>
        <w:rPr>
          <w:rFonts w:ascii="Times New Roman" w:hAnsi="Times New Roman"/>
        </w:rPr>
        <w:t>Іванківці</w:t>
      </w:r>
      <w:r w:rsidRPr="00850345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акт обстеження стану багаторічних зелених насаджень №15</w:t>
      </w:r>
      <w:bookmarkStart w:id="0" w:name="_GoBack"/>
      <w:bookmarkEnd w:id="0"/>
      <w:r>
        <w:rPr>
          <w:rFonts w:ascii="Times New Roman" w:hAnsi="Times New Roman"/>
        </w:rPr>
        <w:t xml:space="preserve"> від 12.03.2025,</w:t>
      </w:r>
      <w:r w:rsidRPr="00850345">
        <w:rPr>
          <w:rFonts w:ascii="Times New Roman" w:hAnsi="Times New Roman"/>
          <w:bCs/>
        </w:rPr>
        <w:t xml:space="preserve"> к</w:t>
      </w:r>
      <w:r w:rsidRPr="00850345">
        <w:rPr>
          <w:rFonts w:ascii="Times New Roman" w:hAnsi="Times New Roman"/>
        </w:rPr>
        <w:t>еруючись  ст. 34 Закону України «Про місцеве самоврядування в Україні», постановою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850345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</w:t>
      </w:r>
      <w:r w:rsidRPr="00850345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850345">
        <w:rPr>
          <w:rFonts w:ascii="Times New Roman" w:hAnsi="Times New Roman"/>
        </w:rPr>
        <w:t>та з метою покращення стану благоустрою, безпеки дорожнього руху</w:t>
      </w:r>
      <w:r>
        <w:rPr>
          <w:rFonts w:ascii="Times New Roman" w:hAnsi="Times New Roman"/>
        </w:rPr>
        <w:t xml:space="preserve">, </w:t>
      </w:r>
      <w:r w:rsidRPr="00850345">
        <w:rPr>
          <w:rFonts w:ascii="Times New Roman" w:hAnsi="Times New Roman"/>
          <w:bCs/>
        </w:rPr>
        <w:t xml:space="preserve"> виконавчий комітет  міської ради</w:t>
      </w:r>
    </w:p>
    <w:p w:rsidR="006759B4" w:rsidRPr="009603E6" w:rsidRDefault="006759B4" w:rsidP="009603E6">
      <w:pPr>
        <w:ind w:firstLine="709"/>
        <w:jc w:val="both"/>
      </w:pPr>
    </w:p>
    <w:p w:rsidR="006759B4" w:rsidRPr="00987B48" w:rsidRDefault="006759B4" w:rsidP="005F4ECA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6759B4" w:rsidRDefault="006759B4" w:rsidP="00850345">
      <w:pPr>
        <w:spacing w:line="276" w:lineRule="auto"/>
        <w:ind w:firstLine="720"/>
        <w:jc w:val="both"/>
        <w:rPr>
          <w:sz w:val="10"/>
          <w:szCs w:val="28"/>
        </w:rPr>
      </w:pPr>
    </w:p>
    <w:p w:rsidR="006759B4" w:rsidRPr="00EF30B6" w:rsidRDefault="006759B4" w:rsidP="00850345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rFonts w:ascii="Arial" w:hAnsi="Arial" w:cs="Arial"/>
          <w:color w:val="000000"/>
          <w:sz w:val="22"/>
        </w:rPr>
      </w:pPr>
      <w:r>
        <w:rPr>
          <w:szCs w:val="28"/>
        </w:rPr>
        <w:t xml:space="preserve">Надати дозвіл гр. Трісці Михайлу Васильовичу на проведення санітарної чистки дерев в кількості 26 (двадцять шість) шт. вздовж польової дороги в </w:t>
      </w:r>
      <w:r>
        <w:t xml:space="preserve">с. Іванківці, Чернівецького району, Чернівецької області. </w:t>
      </w:r>
    </w:p>
    <w:p w:rsidR="006759B4" w:rsidRPr="007A39A0" w:rsidRDefault="006759B4" w:rsidP="00850345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color w:val="000000"/>
        </w:rPr>
      </w:pPr>
      <w:r w:rsidRPr="00EF30B6">
        <w:rPr>
          <w:color w:val="000000"/>
        </w:rPr>
        <w:t xml:space="preserve">Зобов’язати </w:t>
      </w:r>
      <w:r>
        <w:rPr>
          <w:color w:val="000000"/>
        </w:rPr>
        <w:t xml:space="preserve">Тріску Михайла Васильовича </w:t>
      </w:r>
      <w:r w:rsidRPr="00EF30B6">
        <w:t xml:space="preserve">провести санітарну чистку дерев відповідно до вимог чинних нормативно-правових актів. </w:t>
      </w:r>
    </w:p>
    <w:p w:rsidR="006759B4" w:rsidRDefault="006759B4" w:rsidP="005703C3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shd w:val="clear" w:color="auto" w:fill="FFFFFF"/>
        </w:rPr>
      </w:pPr>
      <w:r>
        <w:rPr>
          <w:szCs w:val="28"/>
        </w:rPr>
        <w:t>Старості Іванковецького старостинського округу Анжеліці МАКСИМЮК здійснити контроль за проведенням санітарної чистки дерев та</w:t>
      </w:r>
      <w:r>
        <w:rPr>
          <w:shd w:val="clear" w:color="auto" w:fill="FFFFFF"/>
        </w:rPr>
        <w:t xml:space="preserve"> вилучену деревину використати для потреб </w:t>
      </w:r>
      <w:r w:rsidRPr="00D85885">
        <w:t>малозабезпечених</w:t>
      </w:r>
      <w:r>
        <w:t xml:space="preserve"> </w:t>
      </w:r>
      <w:r>
        <w:rPr>
          <w:shd w:val="clear" w:color="auto" w:fill="FFFFFF"/>
        </w:rPr>
        <w:t xml:space="preserve">громадян, внутрішньо-переміщених осіб, учасників бойових дій. </w:t>
      </w:r>
    </w:p>
    <w:p w:rsidR="006759B4" w:rsidRPr="00C22C7E" w:rsidRDefault="006759B4" w:rsidP="005B68DB">
      <w:pPr>
        <w:numPr>
          <w:ilvl w:val="0"/>
          <w:numId w:val="10"/>
        </w:numPr>
        <w:shd w:val="clear" w:color="auto" w:fill="FFFFFF"/>
        <w:tabs>
          <w:tab w:val="clear" w:pos="1428"/>
          <w:tab w:val="num" w:pos="0"/>
        </w:tabs>
        <w:autoSpaceDE w:val="0"/>
        <w:autoSpaceDN w:val="0"/>
        <w:ind w:left="0" w:firstLine="709"/>
        <w:jc w:val="both"/>
        <w:rPr>
          <w:shd w:val="clear" w:color="auto" w:fill="FFFFFF"/>
        </w:rPr>
      </w:pPr>
      <w:r w:rsidRPr="00C22C7E">
        <w:t xml:space="preserve">Контроль за виконанням даного </w:t>
      </w:r>
      <w:r>
        <w:t xml:space="preserve">рішення покласти на начальника відділу житлово-комунального господарства та охорони довкілля Родіона ЛИСАКА та </w:t>
      </w:r>
      <w:r>
        <w:rPr>
          <w:szCs w:val="28"/>
        </w:rPr>
        <w:t>старосту Іванковецького старостинського округу Анжеліку МАКСИМЮК.</w:t>
      </w:r>
    </w:p>
    <w:p w:rsidR="006759B4" w:rsidRDefault="006759B4" w:rsidP="00D85885">
      <w:pPr>
        <w:pStyle w:val="NoSpacing"/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6759B4" w:rsidRPr="00D425DF" w:rsidRDefault="006759B4" w:rsidP="00C4169A">
      <w:pPr>
        <w:ind w:firstLine="709"/>
        <w:jc w:val="both"/>
      </w:pPr>
    </w:p>
    <w:p w:rsidR="006759B4" w:rsidRDefault="006759B4" w:rsidP="00C4169A">
      <w:pPr>
        <w:rPr>
          <w:b/>
        </w:rPr>
      </w:pPr>
    </w:p>
    <w:p w:rsidR="006759B4" w:rsidRDefault="006759B4" w:rsidP="00C4169A">
      <w:pPr>
        <w:rPr>
          <w:b/>
        </w:rPr>
      </w:pPr>
    </w:p>
    <w:p w:rsidR="006759B4" w:rsidRPr="00BC40F0" w:rsidRDefault="006759B4" w:rsidP="00C4169A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sectPr w:rsidR="006759B4" w:rsidRPr="00BC40F0" w:rsidSect="005F4ECA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5BF67F7"/>
    <w:multiLevelType w:val="multilevel"/>
    <w:tmpl w:val="2B6A0D36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28"/>
        </w:tabs>
        <w:ind w:left="14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48"/>
        </w:tabs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868"/>
        </w:tabs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28"/>
        </w:tabs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48"/>
        </w:tabs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28"/>
        </w:tabs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48"/>
        </w:tabs>
        <w:ind w:left="5028" w:hanging="1440"/>
      </w:pPr>
      <w:rPr>
        <w:rFonts w:cs="Times New Roman" w:hint="default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A4EB5"/>
    <w:rsid w:val="00123B73"/>
    <w:rsid w:val="0018203A"/>
    <w:rsid w:val="00194830"/>
    <w:rsid w:val="00215479"/>
    <w:rsid w:val="0023208A"/>
    <w:rsid w:val="0035688C"/>
    <w:rsid w:val="0045567C"/>
    <w:rsid w:val="004D15C2"/>
    <w:rsid w:val="004D4F78"/>
    <w:rsid w:val="004E4CB1"/>
    <w:rsid w:val="00512D60"/>
    <w:rsid w:val="005703C3"/>
    <w:rsid w:val="00582878"/>
    <w:rsid w:val="005B68DB"/>
    <w:rsid w:val="005E4956"/>
    <w:rsid w:val="005F4ECA"/>
    <w:rsid w:val="00603316"/>
    <w:rsid w:val="00622703"/>
    <w:rsid w:val="00627A1C"/>
    <w:rsid w:val="0067006A"/>
    <w:rsid w:val="006759B4"/>
    <w:rsid w:val="006D6F28"/>
    <w:rsid w:val="006F2262"/>
    <w:rsid w:val="00734CC9"/>
    <w:rsid w:val="00756BF3"/>
    <w:rsid w:val="007A39A0"/>
    <w:rsid w:val="007F1DF1"/>
    <w:rsid w:val="00825567"/>
    <w:rsid w:val="00850345"/>
    <w:rsid w:val="008529ED"/>
    <w:rsid w:val="0085584F"/>
    <w:rsid w:val="009603E6"/>
    <w:rsid w:val="00987B48"/>
    <w:rsid w:val="009D5A7B"/>
    <w:rsid w:val="009F059C"/>
    <w:rsid w:val="00B1022B"/>
    <w:rsid w:val="00B3007F"/>
    <w:rsid w:val="00B7296B"/>
    <w:rsid w:val="00B91649"/>
    <w:rsid w:val="00BC40F0"/>
    <w:rsid w:val="00C03CC3"/>
    <w:rsid w:val="00C22C7E"/>
    <w:rsid w:val="00C4169A"/>
    <w:rsid w:val="00CA60A9"/>
    <w:rsid w:val="00D20B6A"/>
    <w:rsid w:val="00D425DF"/>
    <w:rsid w:val="00D442EF"/>
    <w:rsid w:val="00D85885"/>
    <w:rsid w:val="00DC6817"/>
    <w:rsid w:val="00DF480A"/>
    <w:rsid w:val="00E442A7"/>
    <w:rsid w:val="00EF30B6"/>
    <w:rsid w:val="00F6065F"/>
    <w:rsid w:val="00F66D3F"/>
    <w:rsid w:val="00FD4962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  <w:style w:type="paragraph" w:styleId="Subtitle">
    <w:name w:val="Subtitle"/>
    <w:basedOn w:val="Normal"/>
    <w:next w:val="Normal"/>
    <w:link w:val="SubtitleChar"/>
    <w:uiPriority w:val="99"/>
    <w:qFormat/>
    <w:rsid w:val="00215479"/>
    <w:pPr>
      <w:numPr>
        <w:ilvl w:val="1"/>
      </w:numPr>
      <w:spacing w:after="160"/>
    </w:pPr>
    <w:rPr>
      <w:rFonts w:ascii="Calibri" w:hAnsi="Calibri"/>
      <w:color w:val="5A5A5A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15479"/>
    <w:rPr>
      <w:rFonts w:eastAsia="Times New Roman" w:cs="Times New Roman"/>
      <w:color w:val="5A5A5A"/>
      <w:spacing w:val="15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7606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6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324</Words>
  <Characters>1850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2025-03-31T08:08:00Z</cp:lastPrinted>
  <dcterms:created xsi:type="dcterms:W3CDTF">2025-03-17T13:21:00Z</dcterms:created>
  <dcterms:modified xsi:type="dcterms:W3CDTF">2025-03-31T08:09:00Z</dcterms:modified>
</cp:coreProperties>
</file>