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4E3" w:rsidRDefault="008174E3" w:rsidP="008529ED">
      <w:pPr>
        <w:ind w:right="-2"/>
        <w:jc w:val="center"/>
        <w:rPr>
          <w:color w:val="000000"/>
        </w:rPr>
      </w:pPr>
      <w:r w:rsidRPr="00CD183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5180102" r:id="rId6"/>
        </w:object>
      </w:r>
    </w:p>
    <w:p w:rsidR="008174E3" w:rsidRDefault="008174E3" w:rsidP="008529ED">
      <w:pPr>
        <w:ind w:right="-2"/>
        <w:jc w:val="center"/>
        <w:rPr>
          <w:color w:val="000000"/>
        </w:rPr>
      </w:pPr>
    </w:p>
    <w:p w:rsidR="008174E3" w:rsidRDefault="008174E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8174E3" w:rsidRDefault="008174E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174E3" w:rsidRDefault="008174E3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8174E3" w:rsidRDefault="008174E3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8174E3" w:rsidRDefault="008174E3" w:rsidP="008529ED">
      <w:pPr>
        <w:jc w:val="center"/>
        <w:rPr>
          <w:b/>
          <w:color w:val="000000"/>
        </w:rPr>
      </w:pPr>
    </w:p>
    <w:p w:rsidR="008174E3" w:rsidRDefault="008174E3" w:rsidP="008529ED">
      <w:pPr>
        <w:jc w:val="center"/>
        <w:rPr>
          <w:b/>
          <w:color w:val="000000"/>
        </w:rPr>
      </w:pPr>
    </w:p>
    <w:p w:rsidR="008174E3" w:rsidRDefault="008174E3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174E3" w:rsidRDefault="008174E3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8174E3" w:rsidRDefault="008174E3" w:rsidP="008529ED">
      <w:pPr>
        <w:jc w:val="center"/>
        <w:rPr>
          <w:color w:val="000000"/>
        </w:rPr>
      </w:pPr>
    </w:p>
    <w:p w:rsidR="008174E3" w:rsidRDefault="008174E3" w:rsidP="008529ED">
      <w:pPr>
        <w:rPr>
          <w:color w:val="000000"/>
        </w:rPr>
      </w:pPr>
      <w:r>
        <w:rPr>
          <w:color w:val="000000"/>
        </w:rPr>
        <w:t xml:space="preserve"> 25 березня 2025                                          м. Кіцмань                                                       </w:t>
      </w:r>
      <w:r w:rsidRPr="00E17384">
        <w:rPr>
          <w:b/>
          <w:color w:val="000000"/>
        </w:rPr>
        <w:t>№ 122/3</w:t>
      </w:r>
    </w:p>
    <w:p w:rsidR="008174E3" w:rsidRDefault="008174E3" w:rsidP="008529ED">
      <w:pPr>
        <w:rPr>
          <w:b/>
          <w:color w:val="000000"/>
        </w:rPr>
      </w:pPr>
    </w:p>
    <w:p w:rsidR="008174E3" w:rsidRPr="00850345" w:rsidRDefault="008174E3" w:rsidP="00D47B7F">
      <w:pPr>
        <w:ind w:right="4960"/>
        <w:rPr>
          <w:b/>
        </w:rPr>
      </w:pPr>
      <w:r w:rsidRPr="00850345">
        <w:rPr>
          <w:b/>
        </w:rPr>
        <w:t>Про наданн</w:t>
      </w:r>
      <w:r>
        <w:rPr>
          <w:b/>
        </w:rPr>
        <w:t>я</w:t>
      </w:r>
      <w:r w:rsidRPr="00850345">
        <w:rPr>
          <w:b/>
        </w:rPr>
        <w:t xml:space="preserve"> дозволу</w:t>
      </w:r>
      <w:r>
        <w:rPr>
          <w:b/>
        </w:rPr>
        <w:t xml:space="preserve"> </w:t>
      </w:r>
      <w:r w:rsidRPr="00850345">
        <w:rPr>
          <w:b/>
        </w:rPr>
        <w:t>на проведення санітарної чистки</w:t>
      </w:r>
      <w:r>
        <w:rPr>
          <w:b/>
        </w:rPr>
        <w:t xml:space="preserve"> </w:t>
      </w:r>
      <w:r w:rsidRPr="00850345">
        <w:rPr>
          <w:b/>
        </w:rPr>
        <w:t xml:space="preserve"> дерев </w:t>
      </w:r>
      <w:r>
        <w:rPr>
          <w:b/>
        </w:rPr>
        <w:t>в с. Валява по  вул. Селянського Повстання</w:t>
      </w:r>
      <w:r w:rsidRPr="00850345">
        <w:rPr>
          <w:b/>
          <w:lang w:eastAsia="uk-UA"/>
        </w:rPr>
        <w:t xml:space="preserve">, </w:t>
      </w:r>
      <w:bookmarkStart w:id="0" w:name="_GoBack"/>
      <w:bookmarkEnd w:id="0"/>
      <w:r w:rsidRPr="00850345">
        <w:rPr>
          <w:b/>
          <w:lang w:eastAsia="uk-UA"/>
        </w:rPr>
        <w:t>Чернівецького району, Чернівецької області</w:t>
      </w:r>
    </w:p>
    <w:p w:rsidR="008174E3" w:rsidRDefault="008174E3" w:rsidP="00D85885">
      <w:pPr>
        <w:jc w:val="both"/>
        <w:rPr>
          <w:b/>
        </w:rPr>
      </w:pPr>
    </w:p>
    <w:p w:rsidR="008174E3" w:rsidRPr="001273DF" w:rsidRDefault="008174E3" w:rsidP="00850345">
      <w:pPr>
        <w:pStyle w:val="2"/>
        <w:ind w:firstLine="709"/>
        <w:jc w:val="both"/>
        <w:rPr>
          <w:rFonts w:ascii="Times New Roman" w:hAnsi="Times New Roman"/>
        </w:rPr>
      </w:pPr>
      <w:r w:rsidRPr="001273DF">
        <w:rPr>
          <w:rFonts w:ascii="Times New Roman" w:hAnsi="Times New Roman"/>
        </w:rPr>
        <w:t xml:space="preserve">Розглянувши заяву гр. Захарюк Євгенії Павлівни, жительки с. Валява, вул. Селянського Повстання, 10 (вх. № 104 від 10.03.2025), про надання дозволу на проведення санітарної чистки дерев, які ростуть по вул. Селянського Повстання (біля домогосподарств 2 та 4), </w:t>
      </w:r>
      <w:r w:rsidRPr="001273DF">
        <w:rPr>
          <w:rFonts w:ascii="Times New Roman" w:hAnsi="Times New Roman"/>
          <w:bCs/>
        </w:rPr>
        <w:t>к</w:t>
      </w:r>
      <w:r w:rsidRPr="001273DF">
        <w:rPr>
          <w:rFonts w:ascii="Times New Roman" w:hAnsi="Times New Roman"/>
        </w:rPr>
        <w:t>еруючись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1273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>
        <w:rPr>
          <w:rFonts w:ascii="Times New Roman" w:hAnsi="Times New Roman"/>
          <w:szCs w:val="24"/>
        </w:rPr>
        <w:t>, заслухавши жителя с.Валява Вінзяка В.П.,</w:t>
      </w:r>
      <w:r>
        <w:rPr>
          <w:rFonts w:ascii="Times New Roman" w:hAnsi="Times New Roman"/>
        </w:rPr>
        <w:t xml:space="preserve"> </w:t>
      </w:r>
      <w:r w:rsidRPr="001273DF">
        <w:rPr>
          <w:rFonts w:ascii="Times New Roman" w:hAnsi="Times New Roman"/>
          <w:bCs/>
        </w:rPr>
        <w:t xml:space="preserve"> виконавчий</w:t>
      </w:r>
      <w:r>
        <w:rPr>
          <w:rFonts w:ascii="Times New Roman" w:hAnsi="Times New Roman"/>
          <w:bCs/>
        </w:rPr>
        <w:t xml:space="preserve"> </w:t>
      </w:r>
      <w:r w:rsidRPr="001273DF">
        <w:rPr>
          <w:rFonts w:ascii="Times New Roman" w:hAnsi="Times New Roman"/>
          <w:bCs/>
        </w:rPr>
        <w:t xml:space="preserve"> комітет  міської ради</w:t>
      </w:r>
    </w:p>
    <w:p w:rsidR="008174E3" w:rsidRPr="009603E6" w:rsidRDefault="008174E3" w:rsidP="009603E6">
      <w:pPr>
        <w:ind w:firstLine="709"/>
        <w:jc w:val="both"/>
      </w:pPr>
    </w:p>
    <w:p w:rsidR="008174E3" w:rsidRDefault="008174E3" w:rsidP="00E17384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8174E3" w:rsidRPr="00987B48" w:rsidRDefault="008174E3" w:rsidP="00E17384">
      <w:pPr>
        <w:jc w:val="both"/>
        <w:rPr>
          <w:b/>
          <w:bCs/>
        </w:rPr>
      </w:pPr>
    </w:p>
    <w:p w:rsidR="008174E3" w:rsidRDefault="008174E3" w:rsidP="00850345">
      <w:pPr>
        <w:spacing w:line="276" w:lineRule="auto"/>
        <w:ind w:firstLine="720"/>
        <w:jc w:val="both"/>
        <w:rPr>
          <w:sz w:val="10"/>
          <w:szCs w:val="28"/>
        </w:rPr>
      </w:pPr>
    </w:p>
    <w:p w:rsidR="008174E3" w:rsidRPr="00EF30B6" w:rsidRDefault="008174E3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rFonts w:ascii="Arial" w:hAnsi="Arial" w:cs="Arial"/>
          <w:color w:val="000000"/>
          <w:sz w:val="22"/>
        </w:rPr>
      </w:pPr>
      <w:r>
        <w:rPr>
          <w:szCs w:val="28"/>
        </w:rPr>
        <w:t xml:space="preserve">Відмовити гр. Захарюк Євгенії Павлівні у наданні дозволу на проведення санітарної чистки дерев породи «верба» в кількості 10 (десять) шт. </w:t>
      </w:r>
      <w:r w:rsidRPr="001273DF">
        <w:t>по вул. Селянського Повстання (біля домогосподарств 2 та 4)</w:t>
      </w:r>
      <w:r>
        <w:t xml:space="preserve">, Чернівецького району, Чернівецької області. </w:t>
      </w:r>
    </w:p>
    <w:p w:rsidR="008174E3" w:rsidRPr="00C22C7E" w:rsidRDefault="008174E3" w:rsidP="005B68DB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 та </w:t>
      </w:r>
      <w:r>
        <w:rPr>
          <w:szCs w:val="28"/>
        </w:rPr>
        <w:t>старосту Валявського старостинського округу Яну ЛИСАК.</w:t>
      </w:r>
    </w:p>
    <w:p w:rsidR="008174E3" w:rsidRDefault="008174E3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8174E3" w:rsidRPr="00D425DF" w:rsidRDefault="008174E3" w:rsidP="00C4169A">
      <w:pPr>
        <w:ind w:firstLine="709"/>
        <w:jc w:val="both"/>
      </w:pPr>
    </w:p>
    <w:p w:rsidR="008174E3" w:rsidRDefault="008174E3" w:rsidP="00C4169A">
      <w:pPr>
        <w:rPr>
          <w:b/>
        </w:rPr>
      </w:pPr>
    </w:p>
    <w:p w:rsidR="008174E3" w:rsidRDefault="008174E3" w:rsidP="00C4169A">
      <w:pPr>
        <w:rPr>
          <w:b/>
        </w:rPr>
      </w:pPr>
    </w:p>
    <w:p w:rsidR="008174E3" w:rsidRPr="00BC40F0" w:rsidRDefault="008174E3" w:rsidP="00C4169A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8174E3" w:rsidRPr="00BC40F0" w:rsidSect="00E17384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4EB5"/>
    <w:rsid w:val="000E5B70"/>
    <w:rsid w:val="001273DF"/>
    <w:rsid w:val="00156C1C"/>
    <w:rsid w:val="0018203A"/>
    <w:rsid w:val="00215479"/>
    <w:rsid w:val="0023208A"/>
    <w:rsid w:val="002E01A4"/>
    <w:rsid w:val="0035688C"/>
    <w:rsid w:val="0039173D"/>
    <w:rsid w:val="0045567C"/>
    <w:rsid w:val="004D15C2"/>
    <w:rsid w:val="004D4F78"/>
    <w:rsid w:val="004F772F"/>
    <w:rsid w:val="00512D60"/>
    <w:rsid w:val="005703C3"/>
    <w:rsid w:val="005B68DB"/>
    <w:rsid w:val="005C402D"/>
    <w:rsid w:val="005E4956"/>
    <w:rsid w:val="00603316"/>
    <w:rsid w:val="00622703"/>
    <w:rsid w:val="00627A1C"/>
    <w:rsid w:val="0067006A"/>
    <w:rsid w:val="006B33A3"/>
    <w:rsid w:val="006D6F28"/>
    <w:rsid w:val="00716B9A"/>
    <w:rsid w:val="00734CC9"/>
    <w:rsid w:val="00756BF3"/>
    <w:rsid w:val="00786513"/>
    <w:rsid w:val="007A39A0"/>
    <w:rsid w:val="007F1DF1"/>
    <w:rsid w:val="00800633"/>
    <w:rsid w:val="008174E3"/>
    <w:rsid w:val="00850345"/>
    <w:rsid w:val="008529ED"/>
    <w:rsid w:val="0085584F"/>
    <w:rsid w:val="00891C35"/>
    <w:rsid w:val="008A0804"/>
    <w:rsid w:val="00914A2B"/>
    <w:rsid w:val="009603E6"/>
    <w:rsid w:val="00981036"/>
    <w:rsid w:val="00987B48"/>
    <w:rsid w:val="009B4BF7"/>
    <w:rsid w:val="009D5A7B"/>
    <w:rsid w:val="009F059C"/>
    <w:rsid w:val="00B1022B"/>
    <w:rsid w:val="00B3007F"/>
    <w:rsid w:val="00B56452"/>
    <w:rsid w:val="00B7296B"/>
    <w:rsid w:val="00B91649"/>
    <w:rsid w:val="00BC40F0"/>
    <w:rsid w:val="00C02715"/>
    <w:rsid w:val="00C03CC3"/>
    <w:rsid w:val="00C22C7E"/>
    <w:rsid w:val="00C23E71"/>
    <w:rsid w:val="00C4169A"/>
    <w:rsid w:val="00C6420E"/>
    <w:rsid w:val="00C902BF"/>
    <w:rsid w:val="00CA60A9"/>
    <w:rsid w:val="00CD183E"/>
    <w:rsid w:val="00D20B6A"/>
    <w:rsid w:val="00D425DF"/>
    <w:rsid w:val="00D442EF"/>
    <w:rsid w:val="00D47B7F"/>
    <w:rsid w:val="00D85885"/>
    <w:rsid w:val="00E17384"/>
    <w:rsid w:val="00E442A7"/>
    <w:rsid w:val="00E918BD"/>
    <w:rsid w:val="00EB69B6"/>
    <w:rsid w:val="00EF30B6"/>
    <w:rsid w:val="00F6065F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Subtitle">
    <w:name w:val="Subtitle"/>
    <w:basedOn w:val="Normal"/>
    <w:next w:val="Normal"/>
    <w:link w:val="SubtitleChar"/>
    <w:uiPriority w:val="99"/>
    <w:qFormat/>
    <w:rsid w:val="00215479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15479"/>
    <w:rPr>
      <w:rFonts w:eastAsia="Times New Roman" w:cs="Times New Roman"/>
      <w:color w:val="5A5A5A"/>
      <w:spacing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268</Words>
  <Characters>1532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2025-04-03T07:09:00Z</cp:lastPrinted>
  <dcterms:created xsi:type="dcterms:W3CDTF">2025-03-17T13:20:00Z</dcterms:created>
  <dcterms:modified xsi:type="dcterms:W3CDTF">2025-04-03T07:09:00Z</dcterms:modified>
</cp:coreProperties>
</file>