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B5" w:rsidRDefault="00B33FB5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3984" r:id="rId6"/>
        </w:object>
      </w:r>
    </w:p>
    <w:p w:rsidR="00B33FB5" w:rsidRPr="004904AB" w:rsidRDefault="00B33FB5" w:rsidP="00D425DF">
      <w:pPr>
        <w:ind w:right="-2"/>
        <w:jc w:val="center"/>
        <w:rPr>
          <w:color w:val="000000"/>
        </w:rPr>
      </w:pPr>
    </w:p>
    <w:p w:rsidR="00B33FB5" w:rsidRPr="00330776" w:rsidRDefault="00B33FB5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330776">
        <w:rPr>
          <w:b/>
          <w:color w:val="000000"/>
          <w:sz w:val="28"/>
          <w:szCs w:val="28"/>
        </w:rPr>
        <w:t>КІЦМАНСЬКА МІСЬКА РАДА</w:t>
      </w:r>
    </w:p>
    <w:p w:rsidR="00B33FB5" w:rsidRPr="00330776" w:rsidRDefault="00B33FB5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330776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B33FB5" w:rsidRPr="00330776" w:rsidRDefault="00B33FB5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330776">
        <w:rPr>
          <w:b/>
          <w:color w:val="000000"/>
          <w:sz w:val="28"/>
          <w:szCs w:val="28"/>
        </w:rPr>
        <w:t>ВИКОНАВЧИЙ КОМІТЕТ</w:t>
      </w:r>
    </w:p>
    <w:p w:rsidR="00B33FB5" w:rsidRDefault="00B33FB5" w:rsidP="00D425DF">
      <w:pPr>
        <w:ind w:right="-2"/>
        <w:jc w:val="center"/>
        <w:rPr>
          <w:b/>
          <w:color w:val="000000"/>
        </w:rPr>
      </w:pPr>
    </w:p>
    <w:p w:rsidR="00B33FB5" w:rsidRDefault="00B33FB5" w:rsidP="00D425DF">
      <w:pPr>
        <w:jc w:val="center"/>
        <w:rPr>
          <w:b/>
          <w:color w:val="000000"/>
        </w:rPr>
      </w:pPr>
    </w:p>
    <w:p w:rsidR="00B33FB5" w:rsidRDefault="00B33FB5" w:rsidP="00D425DF">
      <w:pPr>
        <w:jc w:val="center"/>
        <w:rPr>
          <w:b/>
          <w:color w:val="000000"/>
        </w:rPr>
      </w:pPr>
    </w:p>
    <w:p w:rsidR="00B33FB5" w:rsidRDefault="00B33FB5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B33FB5" w:rsidRPr="004904AB" w:rsidRDefault="00B33FB5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B33FB5" w:rsidRDefault="00B33FB5" w:rsidP="00D425DF">
      <w:pPr>
        <w:jc w:val="center"/>
        <w:rPr>
          <w:color w:val="000000"/>
        </w:rPr>
      </w:pPr>
    </w:p>
    <w:p w:rsidR="00B33FB5" w:rsidRDefault="00B33FB5" w:rsidP="00D425DF">
      <w:pPr>
        <w:rPr>
          <w:color w:val="000000"/>
        </w:rPr>
      </w:pPr>
      <w:r>
        <w:rPr>
          <w:color w:val="000000"/>
        </w:rPr>
        <w:t xml:space="preserve"> 25 березня 2025                                         м. Кіцмань                                                        </w:t>
      </w:r>
      <w:r w:rsidRPr="00330776">
        <w:rPr>
          <w:b/>
          <w:color w:val="000000"/>
        </w:rPr>
        <w:t>№ 119/3</w:t>
      </w:r>
    </w:p>
    <w:p w:rsidR="00B33FB5" w:rsidRDefault="00B33FB5" w:rsidP="00D425DF">
      <w:pPr>
        <w:rPr>
          <w:b/>
          <w:color w:val="000000"/>
        </w:rPr>
      </w:pPr>
    </w:p>
    <w:p w:rsidR="00B33FB5" w:rsidRPr="00670237" w:rsidRDefault="00B33FB5" w:rsidP="00CF182A">
      <w:pPr>
        <w:tabs>
          <w:tab w:val="left" w:pos="3828"/>
          <w:tab w:val="left" w:pos="4253"/>
        </w:tabs>
        <w:ind w:right="4861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>вул. Незалежності, 48 в м. Кіцмань</w:t>
      </w:r>
      <w:r w:rsidRPr="00670237">
        <w:rPr>
          <w:b/>
        </w:rPr>
        <w:t>, Чернівецького району, Чернівецької області</w:t>
      </w:r>
    </w:p>
    <w:p w:rsidR="00B33FB5" w:rsidRDefault="00B33FB5" w:rsidP="00D85885">
      <w:pPr>
        <w:jc w:val="both"/>
        <w:rPr>
          <w:b/>
        </w:rPr>
      </w:pPr>
    </w:p>
    <w:p w:rsidR="00B33FB5" w:rsidRDefault="00B33FB5" w:rsidP="00D85885">
      <w:pPr>
        <w:jc w:val="both"/>
        <w:rPr>
          <w:b/>
        </w:rPr>
      </w:pPr>
    </w:p>
    <w:p w:rsidR="00B33FB5" w:rsidRPr="00D425DF" w:rsidRDefault="00B33FB5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звернення відділення поліції №2 (м. Кіцмань) Чернівецького РУП  ГУНП в Чернівецькій області (вх. № </w:t>
      </w:r>
      <w:bookmarkStart w:id="0" w:name="_GoBack"/>
      <w:bookmarkEnd w:id="0"/>
      <w:r>
        <w:rPr>
          <w:rFonts w:ascii="Times New Roman" w:hAnsi="Times New Roman"/>
        </w:rPr>
        <w:t xml:space="preserve"> від 17.03.2025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17.03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18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B33FB5" w:rsidRPr="009603E6" w:rsidRDefault="00B33FB5" w:rsidP="009603E6">
      <w:pPr>
        <w:ind w:firstLine="709"/>
        <w:jc w:val="both"/>
      </w:pPr>
    </w:p>
    <w:p w:rsidR="00B33FB5" w:rsidRPr="00987B48" w:rsidRDefault="00B33FB5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B33FB5" w:rsidRPr="00D425DF" w:rsidRDefault="00B33FB5" w:rsidP="00D85885">
      <w:pPr>
        <w:ind w:firstLine="567"/>
        <w:jc w:val="both"/>
        <w:rPr>
          <w:bCs/>
        </w:rPr>
      </w:pPr>
    </w:p>
    <w:p w:rsidR="00B33FB5" w:rsidRPr="00D425DF" w:rsidRDefault="00B33FB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на зрізування 5-ти дерев </w:t>
      </w:r>
      <w:r w:rsidRPr="00483EBA">
        <w:rPr>
          <w:rFonts w:ascii="Times New Roman" w:hAnsi="Times New Roman"/>
          <w:szCs w:val="24"/>
          <w:shd w:val="clear" w:color="auto" w:fill="FFFFFF"/>
        </w:rPr>
        <w:t xml:space="preserve">по </w:t>
      </w:r>
      <w:r>
        <w:rPr>
          <w:rFonts w:ascii="Times New Roman" w:hAnsi="Times New Roman"/>
          <w:szCs w:val="24"/>
          <w:shd w:val="clear" w:color="auto" w:fill="FFFFFF"/>
        </w:rPr>
        <w:t xml:space="preserve">                         </w:t>
      </w:r>
      <w:r w:rsidRPr="00483EBA">
        <w:rPr>
          <w:rFonts w:ascii="Times New Roman" w:hAnsi="Times New Roman"/>
        </w:rPr>
        <w:t xml:space="preserve">вул. </w:t>
      </w:r>
      <w:r>
        <w:rPr>
          <w:rFonts w:ascii="Times New Roman" w:hAnsi="Times New Roman"/>
        </w:rPr>
        <w:t xml:space="preserve">Незалежності, 48 </w:t>
      </w:r>
      <w:r w:rsidRPr="00483EBA">
        <w:rPr>
          <w:rFonts w:ascii="Times New Roman" w:hAnsi="Times New Roman"/>
        </w:rPr>
        <w:t>в м. Кіцмань, Чернівецького району, Чернівецької області</w:t>
      </w:r>
      <w:r w:rsidRPr="00483EBA">
        <w:rPr>
          <w:rFonts w:ascii="Times New Roman" w:hAnsi="Times New Roman"/>
          <w:szCs w:val="24"/>
          <w:lang w:eastAsia="uk-UA"/>
        </w:rPr>
        <w:t xml:space="preserve">, </w:t>
      </w:r>
      <w:r>
        <w:rPr>
          <w:rFonts w:ascii="Times New Roman" w:hAnsi="Times New Roman"/>
          <w:szCs w:val="24"/>
          <w:lang w:eastAsia="uk-UA"/>
        </w:rPr>
        <w:t xml:space="preserve">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17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18, що додається (Додаток 1). </w:t>
      </w:r>
    </w:p>
    <w:p w:rsidR="00B33FB5" w:rsidRPr="00D425DF" w:rsidRDefault="00B33FB5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видалену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B33FB5" w:rsidRPr="00D425DF" w:rsidRDefault="00B33FB5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. </w:t>
      </w:r>
    </w:p>
    <w:p w:rsidR="00B33FB5" w:rsidRDefault="00B33FB5" w:rsidP="00D425DF">
      <w:pPr>
        <w:rPr>
          <w:b/>
        </w:rPr>
      </w:pPr>
    </w:p>
    <w:p w:rsidR="00B33FB5" w:rsidRDefault="00B33FB5" w:rsidP="00D425DF">
      <w:pPr>
        <w:rPr>
          <w:b/>
        </w:rPr>
      </w:pPr>
    </w:p>
    <w:p w:rsidR="00B33FB5" w:rsidRDefault="00B33FB5" w:rsidP="00D425DF">
      <w:pPr>
        <w:rPr>
          <w:b/>
        </w:rPr>
      </w:pPr>
    </w:p>
    <w:p w:rsidR="00B33FB5" w:rsidRPr="00BC40F0" w:rsidRDefault="00B33FB5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B33FB5" w:rsidRPr="00BC40F0" w:rsidRDefault="00B33FB5" w:rsidP="00D425DF">
      <w:pPr>
        <w:ind w:left="660"/>
        <w:rPr>
          <w:b/>
        </w:rPr>
      </w:pPr>
    </w:p>
    <w:sectPr w:rsidR="00B33FB5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94602"/>
    <w:rsid w:val="000D354E"/>
    <w:rsid w:val="000D5E05"/>
    <w:rsid w:val="0013251C"/>
    <w:rsid w:val="001D111E"/>
    <w:rsid w:val="002102E0"/>
    <w:rsid w:val="0023208A"/>
    <w:rsid w:val="0027007A"/>
    <w:rsid w:val="003073A3"/>
    <w:rsid w:val="00330776"/>
    <w:rsid w:val="003564F7"/>
    <w:rsid w:val="0035688C"/>
    <w:rsid w:val="003A5605"/>
    <w:rsid w:val="0045567C"/>
    <w:rsid w:val="004560AF"/>
    <w:rsid w:val="00483EBA"/>
    <w:rsid w:val="004904AB"/>
    <w:rsid w:val="0049404F"/>
    <w:rsid w:val="00497E11"/>
    <w:rsid w:val="004D15C2"/>
    <w:rsid w:val="004D4F78"/>
    <w:rsid w:val="00512D60"/>
    <w:rsid w:val="005A293D"/>
    <w:rsid w:val="005A408F"/>
    <w:rsid w:val="005E4956"/>
    <w:rsid w:val="00603316"/>
    <w:rsid w:val="00622703"/>
    <w:rsid w:val="00627A1C"/>
    <w:rsid w:val="00641481"/>
    <w:rsid w:val="0067006A"/>
    <w:rsid w:val="00670237"/>
    <w:rsid w:val="00697FCD"/>
    <w:rsid w:val="006D6F28"/>
    <w:rsid w:val="00734CC9"/>
    <w:rsid w:val="00756BF3"/>
    <w:rsid w:val="0076130B"/>
    <w:rsid w:val="007F1DF1"/>
    <w:rsid w:val="0081504A"/>
    <w:rsid w:val="00827F53"/>
    <w:rsid w:val="00851EA7"/>
    <w:rsid w:val="008529ED"/>
    <w:rsid w:val="008B2A4C"/>
    <w:rsid w:val="008B6CB1"/>
    <w:rsid w:val="009603E6"/>
    <w:rsid w:val="00987B48"/>
    <w:rsid w:val="009D5A7B"/>
    <w:rsid w:val="009F059C"/>
    <w:rsid w:val="00A05C45"/>
    <w:rsid w:val="00A678BE"/>
    <w:rsid w:val="00AB0EC5"/>
    <w:rsid w:val="00AC2A49"/>
    <w:rsid w:val="00AF694C"/>
    <w:rsid w:val="00B1022B"/>
    <w:rsid w:val="00B3007F"/>
    <w:rsid w:val="00B33FB5"/>
    <w:rsid w:val="00B35E97"/>
    <w:rsid w:val="00B91649"/>
    <w:rsid w:val="00BC40F0"/>
    <w:rsid w:val="00BC75C2"/>
    <w:rsid w:val="00BE4482"/>
    <w:rsid w:val="00C03CC3"/>
    <w:rsid w:val="00C062C9"/>
    <w:rsid w:val="00C22C7E"/>
    <w:rsid w:val="00C856D7"/>
    <w:rsid w:val="00C93DE0"/>
    <w:rsid w:val="00CE5C25"/>
    <w:rsid w:val="00CF182A"/>
    <w:rsid w:val="00D425DF"/>
    <w:rsid w:val="00D721B0"/>
    <w:rsid w:val="00D80502"/>
    <w:rsid w:val="00D85885"/>
    <w:rsid w:val="00D9214F"/>
    <w:rsid w:val="00E06065"/>
    <w:rsid w:val="00E15E85"/>
    <w:rsid w:val="00E442A7"/>
    <w:rsid w:val="00E533C2"/>
    <w:rsid w:val="00E70471"/>
    <w:rsid w:val="00E85201"/>
    <w:rsid w:val="00F05BE9"/>
    <w:rsid w:val="00F12EA1"/>
    <w:rsid w:val="00F31B6D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278</Words>
  <Characters>1588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2025-03-31T08:00:00Z</cp:lastPrinted>
  <dcterms:created xsi:type="dcterms:W3CDTF">2025-03-17T13:18:00Z</dcterms:created>
  <dcterms:modified xsi:type="dcterms:W3CDTF">2025-03-31T08:00:00Z</dcterms:modified>
</cp:coreProperties>
</file>