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542" w:rsidRDefault="00243542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04494173" r:id="rId5"/>
        </w:object>
      </w:r>
    </w:p>
    <w:p w:rsidR="00243542" w:rsidRPr="00A166B2" w:rsidRDefault="00243542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243542" w:rsidRDefault="00243542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243542" w:rsidRDefault="00243542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243542" w:rsidRDefault="00243542" w:rsidP="00986E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243542" w:rsidRDefault="00243542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43542" w:rsidRDefault="00243542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43542" w:rsidRDefault="00243542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43542" w:rsidRDefault="00243542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243542" w:rsidRDefault="00243542" w:rsidP="00986E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3542" w:rsidRPr="0016787D" w:rsidRDefault="00243542" w:rsidP="00986E1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25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113/3</w:t>
      </w:r>
    </w:p>
    <w:p w:rsidR="00243542" w:rsidRDefault="00243542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243542" w:rsidRPr="00425C3E" w:rsidRDefault="00243542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Про</w:t>
      </w:r>
      <w:r w:rsidRPr="00425C3E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утворення</w:t>
      </w:r>
      <w:r w:rsidRPr="00425C3E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243542" w:rsidRPr="00425C3E" w:rsidRDefault="00243542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243542" w:rsidRPr="00425C3E" w:rsidRDefault="00243542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425C3E">
        <w:rPr>
          <w:rFonts w:ascii="Times New Roman" w:hAnsi="Times New Roman" w:cs="Times New Roman"/>
          <w:b/>
          <w:iCs/>
        </w:rPr>
        <w:t>захисту</w:t>
      </w:r>
      <w:r>
        <w:rPr>
          <w:rFonts w:ascii="Times New Roman" w:hAnsi="Times New Roman" w:cs="Times New Roman"/>
          <w:b/>
          <w:iCs/>
        </w:rPr>
        <w:t xml:space="preserve">  </w:t>
      </w:r>
      <w:r w:rsidRPr="00425C3E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425C3E">
        <w:rPr>
          <w:rFonts w:ascii="Times New Roman" w:hAnsi="Times New Roman" w:cs="Times New Roman"/>
          <w:b/>
          <w:iCs/>
        </w:rPr>
        <w:t>дітей,</w:t>
      </w:r>
      <w:r w:rsidRPr="00425C3E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які</w:t>
      </w:r>
      <w:r w:rsidRPr="00425C3E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перебувають у</w:t>
      </w:r>
      <w:r w:rsidRPr="00425C3E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243542" w:rsidRPr="00425C3E" w:rsidRDefault="00243542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складних</w:t>
      </w:r>
      <w:r w:rsidRPr="00425C3E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життєвих</w:t>
      </w:r>
      <w:r w:rsidRPr="00425C3E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обставинах</w:t>
      </w:r>
    </w:p>
    <w:p w:rsidR="00243542" w:rsidRPr="00425C3E" w:rsidRDefault="00243542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243542" w:rsidRPr="00425C3E" w:rsidRDefault="00243542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243542" w:rsidRPr="00425C3E" w:rsidRDefault="00243542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243542" w:rsidRDefault="00243542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243542" w:rsidRDefault="00243542" w:rsidP="00986E11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val="uk-UA" w:eastAsia="ru-RU"/>
        </w:rPr>
        <w:t>52, 73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243542" w:rsidRDefault="00243542" w:rsidP="00986E11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43542" w:rsidRDefault="00243542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243542" w:rsidRDefault="00243542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43542" w:rsidRDefault="00243542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243542" w:rsidRDefault="00243542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43542" w:rsidRDefault="00243542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243542" w:rsidRDefault="00243542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43542" w:rsidRDefault="00243542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243542" w:rsidRDefault="00243542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Секретар міської ради                                                                           Інна ВЕДЕНІВСЬКА</w:t>
      </w: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243542" w:rsidRDefault="00243542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243542" w:rsidRDefault="00243542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243542" w:rsidRDefault="00243542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243542" w:rsidRDefault="00243542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243542" w:rsidRDefault="00243542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243542" w:rsidRDefault="00243542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25.03.2025 р. № 113/3</w:t>
      </w:r>
    </w:p>
    <w:p w:rsidR="00243542" w:rsidRDefault="00243542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43542" w:rsidRDefault="00243542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243542" w:rsidRDefault="00243542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243542" w:rsidRDefault="00243542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243542" w:rsidRDefault="00243542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243542" w:rsidRDefault="00243542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43542" w:rsidRDefault="00243542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малолітньої </w:t>
      </w:r>
      <w:r>
        <w:rPr>
          <w:rFonts w:ascii="Times New Roman" w:hAnsi="Times New Roman"/>
          <w:b/>
          <w:sz w:val="24"/>
          <w:szCs w:val="24"/>
          <w:lang w:val="uk-UA"/>
        </w:rPr>
        <w:t>Христодул Анастасії Сергіївни</w:t>
      </w:r>
      <w:r>
        <w:rPr>
          <w:rFonts w:ascii="Times New Roman" w:hAnsi="Times New Roman"/>
          <w:sz w:val="24"/>
          <w:szCs w:val="24"/>
          <w:lang w:val="uk-UA" w:eastAsia="uk-UA"/>
        </w:rPr>
        <w:t>, 19 грудня 2017 року народження, мешканки м. Кіцмань</w:t>
      </w:r>
      <w:r>
        <w:rPr>
          <w:rFonts w:ascii="Times New Roman" w:hAnsi="Times New Roman"/>
          <w:sz w:val="24"/>
          <w:szCs w:val="24"/>
          <w:lang w:val="uk-UA"/>
        </w:rPr>
        <w:t>, вул. Музична, 2/7:</w:t>
      </w:r>
    </w:p>
    <w:p w:rsidR="00243542" w:rsidRDefault="00243542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243542" w:rsidRDefault="00243542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243542" w:rsidRDefault="00243542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243542" w:rsidRPr="00AC7852" w:rsidRDefault="00243542" w:rsidP="00AC785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243542" w:rsidRDefault="00243542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243542" w:rsidRDefault="00243542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Руслана КОСТЮК</w:t>
      </w:r>
      <w:r>
        <w:rPr>
          <w:rFonts w:ascii="Times New Roman" w:hAnsi="Times New Roman"/>
          <w:sz w:val="24"/>
          <w:szCs w:val="24"/>
          <w:lang w:val="uk-UA"/>
        </w:rPr>
        <w:t xml:space="preserve"> –директор ОЗО Кіцманський ліцей №1;</w:t>
      </w:r>
    </w:p>
    <w:p w:rsidR="00243542" w:rsidRDefault="00243542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43542" w:rsidRDefault="00243542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Христодула Матвія Сергійовича</w:t>
      </w:r>
      <w:r>
        <w:rPr>
          <w:rFonts w:ascii="Times New Roman" w:hAnsi="Times New Roman"/>
          <w:sz w:val="24"/>
          <w:szCs w:val="24"/>
          <w:lang w:val="uk-UA" w:eastAsia="uk-UA"/>
        </w:rPr>
        <w:t>, 28 березня 2024 року народження, мешканця м. Кіцмань</w:t>
      </w:r>
      <w:r>
        <w:rPr>
          <w:rFonts w:ascii="Times New Roman" w:hAnsi="Times New Roman"/>
          <w:sz w:val="24"/>
          <w:szCs w:val="24"/>
          <w:lang w:val="uk-UA"/>
        </w:rPr>
        <w:t>, вул. Музична, 2/7:</w:t>
      </w:r>
    </w:p>
    <w:p w:rsidR="00243542" w:rsidRDefault="00243542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243542" w:rsidRDefault="00243542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243542" w:rsidRDefault="00243542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243542" w:rsidRPr="00AC7852" w:rsidRDefault="00243542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243542" w:rsidRDefault="00243542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243542" w:rsidRDefault="00243542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43542" w:rsidRDefault="00243542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 w:rsidRPr="00AC07CF">
        <w:rPr>
          <w:rFonts w:ascii="Times New Roman" w:hAnsi="Times New Roman"/>
          <w:b/>
          <w:sz w:val="24"/>
          <w:szCs w:val="24"/>
          <w:lang w:val="uk-UA"/>
        </w:rPr>
        <w:t>Романюка Андрія Андрійовича</w:t>
      </w:r>
      <w:r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30 листопада 2023 року народження, мешканця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16:</w:t>
      </w:r>
    </w:p>
    <w:p w:rsidR="00243542" w:rsidRDefault="00243542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243542" w:rsidRDefault="00243542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243542" w:rsidRDefault="00243542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243542" w:rsidRPr="00AC7852" w:rsidRDefault="00243542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243542" w:rsidRDefault="00243542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ВІКСІЧ</w:t>
      </w:r>
      <w:r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243542" w:rsidRDefault="00243542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>– староста Іванковецького старостинського округу.</w:t>
      </w:r>
    </w:p>
    <w:p w:rsidR="00243542" w:rsidRDefault="00243542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43542" w:rsidRDefault="00243542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243542" w:rsidRDefault="00243542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243542" w:rsidRDefault="00243542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43542" w:rsidRDefault="00243542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43542" w:rsidRDefault="00243542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243542" w:rsidSect="00A166B2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E11"/>
    <w:rsid w:val="00042511"/>
    <w:rsid w:val="000F61A7"/>
    <w:rsid w:val="0016787D"/>
    <w:rsid w:val="001C52EE"/>
    <w:rsid w:val="00217EB9"/>
    <w:rsid w:val="00243542"/>
    <w:rsid w:val="0037385D"/>
    <w:rsid w:val="003F695B"/>
    <w:rsid w:val="00425C3E"/>
    <w:rsid w:val="0057101B"/>
    <w:rsid w:val="005D1A9D"/>
    <w:rsid w:val="00704ADA"/>
    <w:rsid w:val="007860F2"/>
    <w:rsid w:val="00845AA0"/>
    <w:rsid w:val="008C4615"/>
    <w:rsid w:val="0095010A"/>
    <w:rsid w:val="009636A7"/>
    <w:rsid w:val="009819B6"/>
    <w:rsid w:val="00983A05"/>
    <w:rsid w:val="00986E11"/>
    <w:rsid w:val="00995588"/>
    <w:rsid w:val="009E08DC"/>
    <w:rsid w:val="00A10484"/>
    <w:rsid w:val="00A166B2"/>
    <w:rsid w:val="00AA13A4"/>
    <w:rsid w:val="00AC07CF"/>
    <w:rsid w:val="00AC650A"/>
    <w:rsid w:val="00AC7852"/>
    <w:rsid w:val="00AF759A"/>
    <w:rsid w:val="00BF25B0"/>
    <w:rsid w:val="00C30D52"/>
    <w:rsid w:val="00C91F79"/>
    <w:rsid w:val="00CB3301"/>
    <w:rsid w:val="00DE2AB2"/>
    <w:rsid w:val="00E05EC6"/>
    <w:rsid w:val="00EF27E9"/>
    <w:rsid w:val="00F51384"/>
    <w:rsid w:val="00FF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86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6E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6E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6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6E11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6E11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6E11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6E11"/>
  </w:style>
  <w:style w:type="paragraph" w:customStyle="1" w:styleId="Normal2">
    <w:name w:val="Normal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6E11"/>
  </w:style>
  <w:style w:type="paragraph" w:customStyle="1" w:styleId="14">
    <w:name w:val="Заголовок 14"/>
    <w:basedOn w:val="Normal"/>
    <w:next w:val="Normal"/>
    <w:uiPriority w:val="99"/>
    <w:rsid w:val="00986E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6E11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757</Words>
  <Characters>4317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5</cp:revision>
  <cp:lastPrinted>2025-03-26T09:35:00Z</cp:lastPrinted>
  <dcterms:created xsi:type="dcterms:W3CDTF">2025-03-11T10:46:00Z</dcterms:created>
  <dcterms:modified xsi:type="dcterms:W3CDTF">2025-03-26T09:36:00Z</dcterms:modified>
</cp:coreProperties>
</file>