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9FF" w:rsidRDefault="00CD09FF" w:rsidP="004C3A57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881AE1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04511861" r:id="rId8"/>
        </w:object>
      </w:r>
    </w:p>
    <w:p w:rsidR="00CD09FF" w:rsidRDefault="00CD09FF" w:rsidP="004C3A57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D09FF" w:rsidRDefault="00CD09FF" w:rsidP="004C3A57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D09FF" w:rsidRDefault="00CD09FF" w:rsidP="004C3A57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D09FF" w:rsidRDefault="00CD09FF" w:rsidP="004C3A57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D09FF" w:rsidRDefault="00CD09FF" w:rsidP="004C3A57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D09FF" w:rsidRDefault="00CD09FF" w:rsidP="004C3A57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:rsidR="00CD09FF" w:rsidRDefault="00CD09FF" w:rsidP="004C3A57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D09FF" w:rsidRDefault="00CD09FF" w:rsidP="004C3A57">
      <w:pPr>
        <w:pStyle w:val="Normal2"/>
        <w:jc w:val="center"/>
        <w:rPr>
          <w:rFonts w:ascii="Times New Roman" w:hAnsi="Times New Roman"/>
          <w:szCs w:val="24"/>
        </w:rPr>
      </w:pPr>
    </w:p>
    <w:p w:rsidR="00CD09FF" w:rsidRDefault="00CD09FF" w:rsidP="004C3A57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25 березня 2025                                        м. Кіцмань                                                          </w:t>
      </w:r>
      <w:r w:rsidRPr="00E10537">
        <w:rPr>
          <w:rFonts w:ascii="Times New Roman" w:hAnsi="Times New Roman"/>
          <w:b/>
          <w:szCs w:val="24"/>
        </w:rPr>
        <w:t>№ 98/3</w:t>
      </w:r>
    </w:p>
    <w:p w:rsidR="00CD09FF" w:rsidRPr="00A461C0" w:rsidRDefault="00CD09FF" w:rsidP="004C3A57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</w:p>
    <w:p w:rsidR="00CD09FF" w:rsidRPr="006B6596" w:rsidRDefault="00CD09FF" w:rsidP="006B6596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B6596">
        <w:rPr>
          <w:rFonts w:ascii="Times New Roman" w:hAnsi="Times New Roman"/>
          <w:b/>
          <w:bCs/>
          <w:sz w:val="24"/>
          <w:szCs w:val="24"/>
          <w:lang w:val="uk-UA"/>
        </w:rPr>
        <w:t>Про внесення змін до складу комісії</w:t>
      </w:r>
    </w:p>
    <w:p w:rsidR="00CD09FF" w:rsidRPr="006B6596" w:rsidRDefault="00CD09FF" w:rsidP="006B6596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B6596">
        <w:rPr>
          <w:rFonts w:ascii="Times New Roman" w:hAnsi="Times New Roman"/>
          <w:b/>
          <w:bCs/>
          <w:sz w:val="24"/>
          <w:szCs w:val="24"/>
          <w:lang w:val="uk-UA"/>
        </w:rPr>
        <w:t>для здійснення комплексного визначення</w:t>
      </w:r>
    </w:p>
    <w:p w:rsidR="00CD09FF" w:rsidRPr="006B6596" w:rsidRDefault="00CD09FF" w:rsidP="006B6596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B6596">
        <w:rPr>
          <w:rFonts w:ascii="Times New Roman" w:hAnsi="Times New Roman"/>
          <w:b/>
          <w:bCs/>
          <w:sz w:val="24"/>
          <w:szCs w:val="24"/>
          <w:lang w:val="uk-UA"/>
        </w:rPr>
        <w:t>ступеня індивідуальних потреб особи,</w:t>
      </w:r>
    </w:p>
    <w:p w:rsidR="00CD09FF" w:rsidRPr="006B6596" w:rsidRDefault="00CD09FF" w:rsidP="006B6596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B6596">
        <w:rPr>
          <w:rFonts w:ascii="Times New Roman" w:hAnsi="Times New Roman"/>
          <w:b/>
          <w:bCs/>
          <w:sz w:val="24"/>
          <w:szCs w:val="24"/>
          <w:lang w:val="uk-UA"/>
        </w:rPr>
        <w:t>яка потребує надання соціальних послуг</w:t>
      </w:r>
    </w:p>
    <w:p w:rsidR="00CD09FF" w:rsidRPr="006B6596" w:rsidRDefault="00CD09FF" w:rsidP="006B6596">
      <w:pPr>
        <w:tabs>
          <w:tab w:val="left" w:pos="8789"/>
        </w:tabs>
        <w:ind w:right="-1" w:firstLine="567"/>
        <w:rPr>
          <w:rFonts w:ascii="Times New Roman" w:hAnsi="Times New Roman"/>
          <w:sz w:val="24"/>
          <w:szCs w:val="24"/>
          <w:lang w:val="uk-UA"/>
        </w:rPr>
      </w:pPr>
    </w:p>
    <w:p w:rsidR="00CD09FF" w:rsidRPr="006B6596" w:rsidRDefault="00CD09FF" w:rsidP="006B6596">
      <w:pPr>
        <w:shd w:val="clear" w:color="auto" w:fill="FFFFFF"/>
        <w:tabs>
          <w:tab w:val="left" w:pos="8789"/>
        </w:tabs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6B6596">
        <w:rPr>
          <w:rFonts w:ascii="Times New Roman" w:hAnsi="Times New Roman"/>
          <w:sz w:val="24"/>
          <w:szCs w:val="24"/>
          <w:lang w:val="uk-UA"/>
        </w:rPr>
        <w:t>Відповідно до Закону України «Про місцеве самоврядування в Україні», Закону України  «Про соціальні послуги», з метою проведення комплексного визначення ступеня індивідуальних потреб особи, яка потребує надання соціальних послуг, за показниками, визначеними постановою Кабінету Міністрів України «Деякі питання призначення і виплати компенсації фізичним особам, які надають соціальні послуги з догляду на непрофесійній основі» від 23.09.2020р. №859 (зі змінами), враховуючи кадрові зміни у Кіцманській міській раді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B6596">
        <w:rPr>
          <w:rFonts w:ascii="Times New Roman" w:hAnsi="Times New Roman"/>
          <w:sz w:val="24"/>
          <w:szCs w:val="24"/>
          <w:lang w:val="uk-UA"/>
        </w:rPr>
        <w:t xml:space="preserve">  виконавчий комітет міської ради </w:t>
      </w:r>
    </w:p>
    <w:p w:rsidR="00CD09FF" w:rsidRDefault="00CD09FF" w:rsidP="00E10537">
      <w:pPr>
        <w:tabs>
          <w:tab w:val="left" w:pos="8789"/>
        </w:tabs>
        <w:spacing w:after="0" w:line="240" w:lineRule="auto"/>
        <w:ind w:right="-1"/>
        <w:jc w:val="both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CD09FF" w:rsidRPr="006B6596" w:rsidRDefault="00CD09FF" w:rsidP="00E10537">
      <w:pPr>
        <w:tabs>
          <w:tab w:val="left" w:pos="8789"/>
        </w:tabs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B6596">
        <w:rPr>
          <w:rFonts w:ascii="Times New Roman" w:hAnsi="Times New Roman"/>
          <w:b/>
          <w:color w:val="000000"/>
          <w:sz w:val="24"/>
          <w:szCs w:val="24"/>
          <w:lang w:val="uk-UA" w:eastAsia="uk-UA"/>
        </w:rPr>
        <w:t>В И Р І Ш И В:</w:t>
      </w:r>
      <w:r w:rsidRPr="006B6596">
        <w:rPr>
          <w:rFonts w:ascii="Times New Roman" w:hAnsi="Times New Roman"/>
          <w:b/>
          <w:sz w:val="24"/>
          <w:szCs w:val="24"/>
          <w:lang w:val="uk-UA" w:eastAsia="uk-UA"/>
        </w:rPr>
        <w:t xml:space="preserve">   </w:t>
      </w:r>
    </w:p>
    <w:p w:rsidR="00CD09FF" w:rsidRPr="006B6596" w:rsidRDefault="00CD09FF" w:rsidP="006B6596">
      <w:pPr>
        <w:tabs>
          <w:tab w:val="left" w:pos="8789"/>
        </w:tabs>
        <w:spacing w:after="0" w:line="240" w:lineRule="auto"/>
        <w:ind w:right="-1" w:firstLine="300"/>
        <w:jc w:val="both"/>
        <w:rPr>
          <w:rFonts w:ascii="Times New Roman" w:hAnsi="Times New Roman"/>
          <w:b/>
          <w:color w:val="000000"/>
          <w:sz w:val="24"/>
          <w:szCs w:val="24"/>
          <w:lang w:val="uk-UA" w:eastAsia="uk-UA"/>
        </w:rPr>
      </w:pPr>
      <w:r w:rsidRPr="006B6596">
        <w:rPr>
          <w:rFonts w:ascii="Times New Roman" w:hAnsi="Times New Roman"/>
          <w:sz w:val="24"/>
          <w:szCs w:val="24"/>
          <w:lang w:val="uk-UA" w:eastAsia="uk-UA"/>
        </w:rPr>
        <w:t xml:space="preserve">    </w:t>
      </w:r>
      <w:r w:rsidRPr="006B6596">
        <w:rPr>
          <w:rFonts w:ascii="Times New Roman" w:hAnsi="Times New Roman"/>
          <w:sz w:val="24"/>
          <w:szCs w:val="24"/>
          <w:lang w:val="uk-UA" w:eastAsia="uk-UA"/>
        </w:rPr>
        <w:tab/>
      </w:r>
      <w:r w:rsidRPr="006B6596">
        <w:rPr>
          <w:rFonts w:ascii="Times New Roman" w:hAnsi="Times New Roman"/>
          <w:b/>
          <w:bCs/>
          <w:sz w:val="24"/>
          <w:szCs w:val="24"/>
          <w:lang w:val="uk-UA" w:eastAsia="uk-UA"/>
        </w:rPr>
        <w:t xml:space="preserve"> </w:t>
      </w:r>
    </w:p>
    <w:p w:rsidR="00CD09FF" w:rsidRPr="006B6596" w:rsidRDefault="00CD09FF" w:rsidP="000E6DD3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right="-1" w:firstLine="284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</w:t>
      </w:r>
      <w:r w:rsidRPr="006B6596">
        <w:rPr>
          <w:rFonts w:ascii="Times New Roman" w:hAnsi="Times New Roman"/>
          <w:color w:val="000000"/>
          <w:sz w:val="24"/>
          <w:szCs w:val="24"/>
          <w:lang w:val="uk-UA"/>
        </w:rPr>
        <w:t xml:space="preserve">1. Внести зміни до складу </w:t>
      </w:r>
      <w:r w:rsidRPr="006B6596">
        <w:rPr>
          <w:rFonts w:ascii="Times New Roman" w:hAnsi="Times New Roman"/>
          <w:bCs/>
          <w:sz w:val="24"/>
          <w:szCs w:val="24"/>
          <w:lang w:val="uk-UA"/>
        </w:rPr>
        <w:t xml:space="preserve">комісії для здійснення комплексного визначення ступеня індивідуальних потреб особи, яка потребує надання соціальних послуг, що </w:t>
      </w:r>
      <w:r w:rsidRPr="006B6596">
        <w:rPr>
          <w:rFonts w:ascii="Times New Roman" w:hAnsi="Times New Roman"/>
          <w:color w:val="000000"/>
          <w:sz w:val="24"/>
          <w:szCs w:val="24"/>
          <w:lang w:val="uk-UA"/>
        </w:rPr>
        <w:t>затверджена рішенням  виконавчого комітету Кіцманської міської ради від 07.09.2022 р. № 311/9 «</w:t>
      </w:r>
      <w:r w:rsidRPr="006B6596">
        <w:rPr>
          <w:rFonts w:ascii="Times New Roman" w:hAnsi="Times New Roman"/>
          <w:bCs/>
          <w:color w:val="000000"/>
          <w:sz w:val="24"/>
          <w:szCs w:val="24"/>
          <w:lang w:val="uk-UA"/>
        </w:rPr>
        <w:t>Про створення комісії для здійснення комплексного визначення ступеня індивідуальних потреб особи, яка потребує надання соціальних послуг»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>, виклавши додаток №1 у новій редакції (додається).</w:t>
      </w:r>
    </w:p>
    <w:p w:rsidR="00CD09FF" w:rsidRDefault="00CD09FF" w:rsidP="000E6DD3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2</w:t>
      </w:r>
      <w:r w:rsidRPr="006B6596">
        <w:rPr>
          <w:rFonts w:ascii="Times New Roman" w:hAnsi="Times New Roman"/>
          <w:color w:val="000000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керуючу справами (секретара) виконавчого комітету Ярославу РАКОВІЦУ .</w:t>
      </w:r>
    </w:p>
    <w:p w:rsidR="00CD09FF" w:rsidRPr="006B6596" w:rsidRDefault="00CD09FF" w:rsidP="006B6596">
      <w:pPr>
        <w:autoSpaceDE w:val="0"/>
        <w:autoSpaceDN w:val="0"/>
        <w:adjustRightInd w:val="0"/>
        <w:spacing w:after="24" w:line="240" w:lineRule="auto"/>
        <w:ind w:right="-1" w:firstLine="284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D09FF" w:rsidRDefault="00CD09FF" w:rsidP="00F9060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D09FF" w:rsidRDefault="00CD09FF" w:rsidP="00E1053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     Інна ВЕДЕНІВСЬКА</w:t>
      </w:r>
    </w:p>
    <w:p w:rsidR="00CD09FF" w:rsidRDefault="00CD09FF" w:rsidP="00034B42">
      <w:pPr>
        <w:tabs>
          <w:tab w:val="left" w:pos="613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CD09FF" w:rsidRDefault="00CD09F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D09FF" w:rsidRDefault="00CD09F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D09FF" w:rsidRDefault="00CD09F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D09FF" w:rsidRDefault="00CD09F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D09FF" w:rsidRDefault="00CD09F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D09FF" w:rsidRDefault="00CD09F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D09FF" w:rsidRDefault="00CD09F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D09FF" w:rsidRDefault="00CD09F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D09FF" w:rsidRDefault="00CD09F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D09FF" w:rsidRDefault="00CD09F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D09FF" w:rsidRPr="006E1E18" w:rsidRDefault="00CD09F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D09FF" w:rsidRPr="00AB1F9E" w:rsidRDefault="00CD09F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09FF" w:rsidRPr="00881F8E" w:rsidRDefault="00CD09FF" w:rsidP="00881F8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881F8E">
        <w:rPr>
          <w:rFonts w:ascii="Times New Roman" w:hAnsi="Times New Roman"/>
          <w:sz w:val="24"/>
          <w:szCs w:val="24"/>
          <w:lang w:val="uk-UA"/>
        </w:rPr>
        <w:t>Додаток 1</w:t>
      </w:r>
    </w:p>
    <w:p w:rsidR="00CD09FF" w:rsidRPr="00881F8E" w:rsidRDefault="00CD09FF" w:rsidP="00881F8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881F8E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CD09FF" w:rsidRPr="00881F8E" w:rsidRDefault="00CD09FF" w:rsidP="00881F8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881F8E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CD09FF" w:rsidRPr="00881F8E" w:rsidRDefault="00CD09FF" w:rsidP="00881F8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881F8E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>25.03.</w:t>
      </w:r>
      <w:r w:rsidRPr="00881F8E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881F8E">
        <w:rPr>
          <w:rFonts w:ascii="Times New Roman" w:hAnsi="Times New Roman"/>
          <w:sz w:val="24"/>
          <w:szCs w:val="24"/>
          <w:lang w:val="uk-UA"/>
        </w:rPr>
        <w:t xml:space="preserve"> р. № </w:t>
      </w:r>
      <w:r>
        <w:rPr>
          <w:rFonts w:ascii="Times New Roman" w:hAnsi="Times New Roman"/>
          <w:sz w:val="24"/>
          <w:szCs w:val="24"/>
          <w:lang w:val="uk-UA"/>
        </w:rPr>
        <w:t>98/3</w:t>
      </w:r>
    </w:p>
    <w:p w:rsidR="00CD09FF" w:rsidRDefault="00CD09FF" w:rsidP="00881F8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</w:p>
    <w:p w:rsidR="00CD09FF" w:rsidRDefault="00CD09FF" w:rsidP="00881F8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</w:p>
    <w:p w:rsidR="00CD09FF" w:rsidRPr="00881F8E" w:rsidRDefault="00CD09FF" w:rsidP="00881F8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  <w:r w:rsidRPr="00881F8E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>С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>КЛАД</w:t>
      </w:r>
    </w:p>
    <w:p w:rsidR="00CD09FF" w:rsidRPr="00881F8E" w:rsidRDefault="00CD09FF" w:rsidP="00881F8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B6596">
        <w:rPr>
          <w:rFonts w:ascii="Times New Roman" w:hAnsi="Times New Roman"/>
          <w:b/>
          <w:bCs/>
          <w:sz w:val="24"/>
          <w:szCs w:val="24"/>
          <w:lang w:val="uk-UA"/>
        </w:rPr>
        <w:t>комісії для здійснення комплексного визначення ступеня індивідуальних потреб особи,</w:t>
      </w:r>
    </w:p>
    <w:p w:rsidR="00CD09FF" w:rsidRPr="00881F8E" w:rsidRDefault="00CD09FF" w:rsidP="00881F8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B6596">
        <w:rPr>
          <w:rFonts w:ascii="Times New Roman" w:hAnsi="Times New Roman"/>
          <w:b/>
          <w:bCs/>
          <w:sz w:val="24"/>
          <w:szCs w:val="24"/>
          <w:lang w:val="uk-UA"/>
        </w:rPr>
        <w:t xml:space="preserve"> яка потребує надання соціальних послуг</w:t>
      </w:r>
      <w:r w:rsidRPr="00881F8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CD09FF" w:rsidRPr="00881F8E" w:rsidTr="00E409B9">
        <w:trPr>
          <w:trHeight w:val="557"/>
        </w:trPr>
        <w:tc>
          <w:tcPr>
            <w:tcW w:w="2661" w:type="dxa"/>
          </w:tcPr>
          <w:p w:rsidR="00CD09FF" w:rsidRDefault="00CD09FF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МАРУСЯК</w:t>
            </w:r>
          </w:p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Олександр Юрійович</w:t>
            </w:r>
          </w:p>
        </w:tc>
        <w:tc>
          <w:tcPr>
            <w:tcW w:w="283" w:type="dxa"/>
          </w:tcPr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81F8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заступник міського голови з питань діяльності виконавчих органів, голова комісії </w:t>
            </w:r>
          </w:p>
        </w:tc>
      </w:tr>
      <w:tr w:rsidR="00CD09FF" w:rsidRPr="00881F8E" w:rsidTr="00E409B9">
        <w:trPr>
          <w:trHeight w:val="425"/>
        </w:trPr>
        <w:tc>
          <w:tcPr>
            <w:tcW w:w="9750" w:type="dxa"/>
            <w:gridSpan w:val="3"/>
            <w:vAlign w:val="center"/>
          </w:tcPr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881F8E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881F8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комісії</w:t>
            </w:r>
          </w:p>
        </w:tc>
      </w:tr>
      <w:tr w:rsidR="00CD09FF" w:rsidRPr="00881F8E" w:rsidTr="00E409B9">
        <w:tc>
          <w:tcPr>
            <w:tcW w:w="2661" w:type="dxa"/>
          </w:tcPr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881F8E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881F8E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1F8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881F8E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CD09FF" w:rsidRPr="00881F8E" w:rsidTr="00E409B9">
        <w:tc>
          <w:tcPr>
            <w:tcW w:w="2661" w:type="dxa"/>
          </w:tcPr>
          <w:p w:rsidR="00CD09FF" w:rsidRDefault="00CD09FF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ПІЛАТ</w:t>
            </w:r>
          </w:p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Орися Дмитрівна</w:t>
            </w:r>
          </w:p>
        </w:tc>
        <w:tc>
          <w:tcPr>
            <w:tcW w:w="283" w:type="dxa"/>
          </w:tcPr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1F8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спеціаліст Ікат.відділу з питань соціальної роботи виконавчого комітету Кіцманської міської ради</w:t>
            </w:r>
          </w:p>
        </w:tc>
      </w:tr>
      <w:tr w:rsidR="00CD09FF" w:rsidRPr="00E10537" w:rsidTr="00E409B9">
        <w:tc>
          <w:tcPr>
            <w:tcW w:w="2661" w:type="dxa"/>
          </w:tcPr>
          <w:p w:rsidR="00CD09FF" w:rsidRDefault="00CD09FF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ПИЛИПЕЦЬ</w:t>
            </w:r>
          </w:p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Інна Василівна</w:t>
            </w:r>
          </w:p>
        </w:tc>
        <w:tc>
          <w:tcPr>
            <w:tcW w:w="283" w:type="dxa"/>
          </w:tcPr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81F8E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спеціаліст Ікат.відділу з питань соціальної роботи виконавчого комітету Кіцманської міської ради</w:t>
            </w:r>
          </w:p>
        </w:tc>
      </w:tr>
      <w:tr w:rsidR="00CD09FF" w:rsidRPr="00881F8E" w:rsidTr="00E409B9">
        <w:tc>
          <w:tcPr>
            <w:tcW w:w="2661" w:type="dxa"/>
          </w:tcPr>
          <w:p w:rsidR="00CD09FF" w:rsidRDefault="00CD09FF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КЛЕБАН</w:t>
            </w:r>
          </w:p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Ірина Олександрівна</w:t>
            </w:r>
          </w:p>
        </w:tc>
        <w:tc>
          <w:tcPr>
            <w:tcW w:w="283" w:type="dxa"/>
          </w:tcPr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81F8E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голова лікарсько-консультативної комісії КНП «Кіцманський Центр первинної медичної допомоги»</w:t>
            </w:r>
          </w:p>
        </w:tc>
      </w:tr>
      <w:tr w:rsidR="00CD09FF" w:rsidRPr="00881F8E" w:rsidTr="00E409B9">
        <w:tc>
          <w:tcPr>
            <w:tcW w:w="2661" w:type="dxa"/>
          </w:tcPr>
          <w:p w:rsidR="00CD09FF" w:rsidRDefault="00CD09FF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ХАЩОВИЙ</w:t>
            </w:r>
          </w:p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Костянтин Іванович</w:t>
            </w:r>
          </w:p>
        </w:tc>
        <w:tc>
          <w:tcPr>
            <w:tcW w:w="283" w:type="dxa"/>
          </w:tcPr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1F8E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D09FF" w:rsidRPr="00881F8E" w:rsidRDefault="00CD09FF" w:rsidP="00881F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голова лікарсько-консультативної комісії КНП «Кіцманська БЛІЛ»</w:t>
            </w:r>
          </w:p>
        </w:tc>
      </w:tr>
    </w:tbl>
    <w:p w:rsidR="00CD09FF" w:rsidRDefault="00CD09FF" w:rsidP="00881F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D09FF" w:rsidRDefault="00CD09FF" w:rsidP="00881F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D09FF" w:rsidRPr="00881F8E" w:rsidRDefault="00CD09FF" w:rsidP="00881F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81F8E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CD09FF" w:rsidRPr="00881F8E" w:rsidRDefault="00CD09FF" w:rsidP="00881F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81F8E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CD09FF" w:rsidRPr="00881F8E" w:rsidRDefault="00CD09FF" w:rsidP="00881F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09FF" w:rsidRPr="00AB1F9E" w:rsidRDefault="00CD09F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09FF" w:rsidRPr="0049467A" w:rsidRDefault="00CD09FF" w:rsidP="00EE1455">
      <w:pPr>
        <w:spacing w:after="0" w:line="240" w:lineRule="auto"/>
        <w:ind w:left="1843"/>
        <w:jc w:val="right"/>
        <w:rPr>
          <w:lang w:val="uk-UA"/>
        </w:rPr>
      </w:pPr>
    </w:p>
    <w:p w:rsidR="00CD09FF" w:rsidRDefault="00CD09FF">
      <w:pPr>
        <w:rPr>
          <w:lang w:val="uk-UA"/>
        </w:rPr>
      </w:pPr>
    </w:p>
    <w:p w:rsidR="00CD09FF" w:rsidRDefault="00CD09FF">
      <w:pPr>
        <w:rPr>
          <w:lang w:val="uk-UA"/>
        </w:rPr>
      </w:pPr>
    </w:p>
    <w:p w:rsidR="00CD09FF" w:rsidRDefault="00CD09FF">
      <w:pPr>
        <w:rPr>
          <w:lang w:val="uk-UA"/>
        </w:rPr>
      </w:pPr>
    </w:p>
    <w:p w:rsidR="00CD09FF" w:rsidRDefault="00CD09FF">
      <w:pPr>
        <w:rPr>
          <w:lang w:val="uk-UA"/>
        </w:rPr>
      </w:pPr>
    </w:p>
    <w:p w:rsidR="00CD09FF" w:rsidRDefault="00CD09FF">
      <w:pPr>
        <w:rPr>
          <w:lang w:val="uk-UA"/>
        </w:rPr>
      </w:pPr>
    </w:p>
    <w:p w:rsidR="00CD09FF" w:rsidRDefault="00CD09FF">
      <w:pPr>
        <w:rPr>
          <w:lang w:val="uk-UA"/>
        </w:rPr>
      </w:pPr>
    </w:p>
    <w:p w:rsidR="00CD09FF" w:rsidRDefault="00CD09FF">
      <w:pPr>
        <w:rPr>
          <w:lang w:val="uk-UA"/>
        </w:rPr>
      </w:pPr>
    </w:p>
    <w:p w:rsidR="00CD09FF" w:rsidRDefault="00CD09FF">
      <w:pPr>
        <w:rPr>
          <w:lang w:val="uk-UA"/>
        </w:rPr>
      </w:pPr>
    </w:p>
    <w:p w:rsidR="00CD09FF" w:rsidRDefault="00CD09FF">
      <w:pPr>
        <w:rPr>
          <w:lang w:val="uk-UA"/>
        </w:rPr>
      </w:pPr>
    </w:p>
    <w:p w:rsidR="00CD09FF" w:rsidRDefault="00CD09FF">
      <w:pPr>
        <w:rPr>
          <w:lang w:val="uk-UA"/>
        </w:rPr>
      </w:pPr>
    </w:p>
    <w:p w:rsidR="00CD09FF" w:rsidRDefault="00CD09FF">
      <w:pPr>
        <w:rPr>
          <w:lang w:val="uk-UA"/>
        </w:rPr>
      </w:pPr>
    </w:p>
    <w:p w:rsidR="00CD09FF" w:rsidRDefault="00CD09FF">
      <w:pPr>
        <w:rPr>
          <w:lang w:val="uk-UA"/>
        </w:rPr>
      </w:pPr>
    </w:p>
    <w:p w:rsidR="00CD09FF" w:rsidRDefault="00CD09FF">
      <w:pPr>
        <w:rPr>
          <w:lang w:val="uk-UA"/>
        </w:rPr>
      </w:pPr>
    </w:p>
    <w:p w:rsidR="00CD09FF" w:rsidRDefault="00CD09FF">
      <w:pPr>
        <w:rPr>
          <w:lang w:val="uk-UA"/>
        </w:rPr>
      </w:pPr>
    </w:p>
    <w:sectPr w:rsidR="00CD09FF" w:rsidSect="00E10537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9FF" w:rsidRDefault="00CD09FF" w:rsidP="00EE1455">
      <w:pPr>
        <w:spacing w:after="0" w:line="240" w:lineRule="auto"/>
      </w:pPr>
      <w:r>
        <w:separator/>
      </w:r>
    </w:p>
  </w:endnote>
  <w:endnote w:type="continuationSeparator" w:id="0">
    <w:p w:rsidR="00CD09FF" w:rsidRDefault="00CD09F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9FF" w:rsidRDefault="00CD09FF" w:rsidP="00EE1455">
      <w:pPr>
        <w:spacing w:after="0" w:line="240" w:lineRule="auto"/>
      </w:pPr>
      <w:r>
        <w:separator/>
      </w:r>
    </w:p>
  </w:footnote>
  <w:footnote w:type="continuationSeparator" w:id="0">
    <w:p w:rsidR="00CD09FF" w:rsidRDefault="00CD09F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4B42"/>
    <w:rsid w:val="00051F69"/>
    <w:rsid w:val="000541DF"/>
    <w:rsid w:val="00060337"/>
    <w:rsid w:val="000632C1"/>
    <w:rsid w:val="000721E5"/>
    <w:rsid w:val="00080D4D"/>
    <w:rsid w:val="000B0B60"/>
    <w:rsid w:val="000B5805"/>
    <w:rsid w:val="000C2D57"/>
    <w:rsid w:val="000C790D"/>
    <w:rsid w:val="000E1A71"/>
    <w:rsid w:val="000E5091"/>
    <w:rsid w:val="000E6DD3"/>
    <w:rsid w:val="00142D11"/>
    <w:rsid w:val="00147A60"/>
    <w:rsid w:val="001557F1"/>
    <w:rsid w:val="0015746B"/>
    <w:rsid w:val="00166FBE"/>
    <w:rsid w:val="00170069"/>
    <w:rsid w:val="001718E6"/>
    <w:rsid w:val="00177FD6"/>
    <w:rsid w:val="00183C65"/>
    <w:rsid w:val="00196D86"/>
    <w:rsid w:val="00197C29"/>
    <w:rsid w:val="001A7E99"/>
    <w:rsid w:val="001C0169"/>
    <w:rsid w:val="001C15F9"/>
    <w:rsid w:val="001C73FB"/>
    <w:rsid w:val="001C7E27"/>
    <w:rsid w:val="001D0F18"/>
    <w:rsid w:val="001D4E9A"/>
    <w:rsid w:val="002021F2"/>
    <w:rsid w:val="002037CF"/>
    <w:rsid w:val="00203C4A"/>
    <w:rsid w:val="002060C5"/>
    <w:rsid w:val="00211C8E"/>
    <w:rsid w:val="002147DE"/>
    <w:rsid w:val="00217732"/>
    <w:rsid w:val="0024472D"/>
    <w:rsid w:val="002576D7"/>
    <w:rsid w:val="00267089"/>
    <w:rsid w:val="0028366E"/>
    <w:rsid w:val="00284622"/>
    <w:rsid w:val="00297282"/>
    <w:rsid w:val="002B3791"/>
    <w:rsid w:val="002C71F1"/>
    <w:rsid w:val="002C7B41"/>
    <w:rsid w:val="002D09F8"/>
    <w:rsid w:val="002D5D4C"/>
    <w:rsid w:val="002D70CD"/>
    <w:rsid w:val="002E2620"/>
    <w:rsid w:val="002E4626"/>
    <w:rsid w:val="002E671A"/>
    <w:rsid w:val="00307527"/>
    <w:rsid w:val="003131C1"/>
    <w:rsid w:val="0031460F"/>
    <w:rsid w:val="00316404"/>
    <w:rsid w:val="0032457C"/>
    <w:rsid w:val="00360BB1"/>
    <w:rsid w:val="0037758D"/>
    <w:rsid w:val="00385665"/>
    <w:rsid w:val="003E14DD"/>
    <w:rsid w:val="0041052A"/>
    <w:rsid w:val="0043563E"/>
    <w:rsid w:val="004474E2"/>
    <w:rsid w:val="00447CED"/>
    <w:rsid w:val="00460077"/>
    <w:rsid w:val="00485B76"/>
    <w:rsid w:val="0048639B"/>
    <w:rsid w:val="0049467A"/>
    <w:rsid w:val="004A1B34"/>
    <w:rsid w:val="004A28F2"/>
    <w:rsid w:val="004B527B"/>
    <w:rsid w:val="004C2D83"/>
    <w:rsid w:val="004C3A57"/>
    <w:rsid w:val="004C4BBA"/>
    <w:rsid w:val="004C6B29"/>
    <w:rsid w:val="004C7D40"/>
    <w:rsid w:val="004D212E"/>
    <w:rsid w:val="004F2A70"/>
    <w:rsid w:val="004F658B"/>
    <w:rsid w:val="004F7BAE"/>
    <w:rsid w:val="004F7C38"/>
    <w:rsid w:val="00502E1F"/>
    <w:rsid w:val="005118E8"/>
    <w:rsid w:val="00511EF0"/>
    <w:rsid w:val="00512D15"/>
    <w:rsid w:val="0051446A"/>
    <w:rsid w:val="00521509"/>
    <w:rsid w:val="005348A6"/>
    <w:rsid w:val="00544212"/>
    <w:rsid w:val="0054571C"/>
    <w:rsid w:val="005535F3"/>
    <w:rsid w:val="0056080C"/>
    <w:rsid w:val="00565E3F"/>
    <w:rsid w:val="005740E8"/>
    <w:rsid w:val="005A2F4B"/>
    <w:rsid w:val="005A7CCC"/>
    <w:rsid w:val="005B2782"/>
    <w:rsid w:val="005B29C8"/>
    <w:rsid w:val="005D0EB4"/>
    <w:rsid w:val="005E0C88"/>
    <w:rsid w:val="005E6D17"/>
    <w:rsid w:val="005E7FAC"/>
    <w:rsid w:val="00617B34"/>
    <w:rsid w:val="00620297"/>
    <w:rsid w:val="00621203"/>
    <w:rsid w:val="00622D10"/>
    <w:rsid w:val="00632CA1"/>
    <w:rsid w:val="00646CEF"/>
    <w:rsid w:val="00656B8E"/>
    <w:rsid w:val="0065707F"/>
    <w:rsid w:val="006622F5"/>
    <w:rsid w:val="00670F1B"/>
    <w:rsid w:val="006711AF"/>
    <w:rsid w:val="006735AA"/>
    <w:rsid w:val="006A0B2D"/>
    <w:rsid w:val="006B649A"/>
    <w:rsid w:val="006B6596"/>
    <w:rsid w:val="006C041C"/>
    <w:rsid w:val="006D0D67"/>
    <w:rsid w:val="006D565C"/>
    <w:rsid w:val="006D5C27"/>
    <w:rsid w:val="006E019F"/>
    <w:rsid w:val="006E0D24"/>
    <w:rsid w:val="006E1711"/>
    <w:rsid w:val="006E1E18"/>
    <w:rsid w:val="00701739"/>
    <w:rsid w:val="007100E0"/>
    <w:rsid w:val="007115E4"/>
    <w:rsid w:val="00721B83"/>
    <w:rsid w:val="00730FBA"/>
    <w:rsid w:val="00755C9E"/>
    <w:rsid w:val="007714A7"/>
    <w:rsid w:val="00784638"/>
    <w:rsid w:val="00784D6A"/>
    <w:rsid w:val="007B22D0"/>
    <w:rsid w:val="007B6793"/>
    <w:rsid w:val="007E2669"/>
    <w:rsid w:val="00803DE7"/>
    <w:rsid w:val="008115BE"/>
    <w:rsid w:val="00844C39"/>
    <w:rsid w:val="008744E2"/>
    <w:rsid w:val="008775DC"/>
    <w:rsid w:val="00881954"/>
    <w:rsid w:val="00881AE1"/>
    <w:rsid w:val="00881F8E"/>
    <w:rsid w:val="00885039"/>
    <w:rsid w:val="008940A2"/>
    <w:rsid w:val="008A23C6"/>
    <w:rsid w:val="008B6F74"/>
    <w:rsid w:val="0092462C"/>
    <w:rsid w:val="00937356"/>
    <w:rsid w:val="0095068B"/>
    <w:rsid w:val="00954219"/>
    <w:rsid w:val="009629C0"/>
    <w:rsid w:val="009C0778"/>
    <w:rsid w:val="009C2626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5738"/>
    <w:rsid w:val="00A461C0"/>
    <w:rsid w:val="00A63C97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2354"/>
    <w:rsid w:val="00AF2744"/>
    <w:rsid w:val="00B17FB6"/>
    <w:rsid w:val="00B372FE"/>
    <w:rsid w:val="00B56DDB"/>
    <w:rsid w:val="00B67C87"/>
    <w:rsid w:val="00B80CFA"/>
    <w:rsid w:val="00B8284C"/>
    <w:rsid w:val="00B866DF"/>
    <w:rsid w:val="00B947AE"/>
    <w:rsid w:val="00B96289"/>
    <w:rsid w:val="00B967C2"/>
    <w:rsid w:val="00BB00E6"/>
    <w:rsid w:val="00BC12F1"/>
    <w:rsid w:val="00C40302"/>
    <w:rsid w:val="00C74289"/>
    <w:rsid w:val="00C911C2"/>
    <w:rsid w:val="00C94FF1"/>
    <w:rsid w:val="00CD0537"/>
    <w:rsid w:val="00CD09FF"/>
    <w:rsid w:val="00CD2076"/>
    <w:rsid w:val="00CD57BE"/>
    <w:rsid w:val="00CE1B9C"/>
    <w:rsid w:val="00D25BDC"/>
    <w:rsid w:val="00D3158F"/>
    <w:rsid w:val="00D40E12"/>
    <w:rsid w:val="00D4359F"/>
    <w:rsid w:val="00D5587D"/>
    <w:rsid w:val="00D66D11"/>
    <w:rsid w:val="00D927B7"/>
    <w:rsid w:val="00DA44A6"/>
    <w:rsid w:val="00E10537"/>
    <w:rsid w:val="00E21D41"/>
    <w:rsid w:val="00E409B9"/>
    <w:rsid w:val="00E41228"/>
    <w:rsid w:val="00E613C6"/>
    <w:rsid w:val="00E70B91"/>
    <w:rsid w:val="00E761AC"/>
    <w:rsid w:val="00E905E7"/>
    <w:rsid w:val="00E977FD"/>
    <w:rsid w:val="00EA6322"/>
    <w:rsid w:val="00EB0603"/>
    <w:rsid w:val="00EB08F1"/>
    <w:rsid w:val="00EB64D9"/>
    <w:rsid w:val="00EC0E7D"/>
    <w:rsid w:val="00EE0997"/>
    <w:rsid w:val="00EE1455"/>
    <w:rsid w:val="00F1598C"/>
    <w:rsid w:val="00F16966"/>
    <w:rsid w:val="00F35A2A"/>
    <w:rsid w:val="00F42C37"/>
    <w:rsid w:val="00F57BC3"/>
    <w:rsid w:val="00F774B2"/>
    <w:rsid w:val="00F8056A"/>
    <w:rsid w:val="00F82CD5"/>
    <w:rsid w:val="00F9060E"/>
    <w:rsid w:val="00F90DCA"/>
    <w:rsid w:val="00FA30ED"/>
    <w:rsid w:val="00FA32CB"/>
    <w:rsid w:val="00FA59DA"/>
    <w:rsid w:val="00FB10E1"/>
    <w:rsid w:val="00FC288C"/>
    <w:rsid w:val="00FF6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9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2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2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437</Words>
  <Characters>2494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2025-03-26T14:31:00Z</cp:lastPrinted>
  <dcterms:created xsi:type="dcterms:W3CDTF">2025-03-12T15:37:00Z</dcterms:created>
  <dcterms:modified xsi:type="dcterms:W3CDTF">2025-03-26T14:31:00Z</dcterms:modified>
</cp:coreProperties>
</file>