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3C0" w:rsidRDefault="00C073C0" w:rsidP="00DC46B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6340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804511511" r:id="rId5"/>
        </w:object>
      </w:r>
    </w:p>
    <w:p w:rsidR="00C073C0" w:rsidRDefault="00C073C0" w:rsidP="00DC46B2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C073C0" w:rsidRPr="006C5A15" w:rsidRDefault="00C073C0" w:rsidP="006C5A15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 </w:t>
      </w:r>
      <w:r>
        <w:t xml:space="preserve">  </w:t>
      </w:r>
      <w:r w:rsidRPr="006C5A15">
        <w:rPr>
          <w:rFonts w:ascii="Times New Roman" w:hAnsi="Times New Roman"/>
          <w:sz w:val="28"/>
          <w:szCs w:val="28"/>
        </w:rPr>
        <w:t>КІЦМАНСЬКА МІСЬКА РАДА</w:t>
      </w:r>
    </w:p>
    <w:p w:rsidR="00C073C0" w:rsidRDefault="00C073C0" w:rsidP="00DC46B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C073C0" w:rsidRDefault="00C073C0" w:rsidP="00DC46B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C073C0" w:rsidRDefault="00C073C0" w:rsidP="00DC46B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073C0" w:rsidRDefault="00C073C0" w:rsidP="00DC46B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C073C0" w:rsidRDefault="00C073C0" w:rsidP="00DC46B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C073C0" w:rsidRDefault="00C073C0" w:rsidP="00DC46B2">
      <w:pPr>
        <w:pStyle w:val="Normal2"/>
        <w:jc w:val="center"/>
        <w:rPr>
          <w:rFonts w:ascii="Times New Roman" w:hAnsi="Times New Roman"/>
          <w:szCs w:val="24"/>
        </w:rPr>
      </w:pPr>
    </w:p>
    <w:p w:rsidR="00C073C0" w:rsidRDefault="00C073C0" w:rsidP="00DC46B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25 березня 2025                                        м. Кіцмань                                                           </w:t>
      </w:r>
      <w:r w:rsidRPr="00CD114C">
        <w:rPr>
          <w:rFonts w:ascii="Times New Roman" w:hAnsi="Times New Roman"/>
          <w:b/>
          <w:szCs w:val="24"/>
        </w:rPr>
        <w:t>№ 97/3</w:t>
      </w:r>
    </w:p>
    <w:p w:rsidR="00C073C0" w:rsidRDefault="00C073C0" w:rsidP="00DC46B2">
      <w:pPr>
        <w:rPr>
          <w:sz w:val="24"/>
          <w:lang w:val="uk-UA"/>
        </w:rPr>
      </w:pPr>
    </w:p>
    <w:p w:rsidR="00C073C0" w:rsidRDefault="00C073C0" w:rsidP="002C28A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r w:rsidRPr="0072048C">
        <w:rPr>
          <w:b/>
          <w:sz w:val="24"/>
          <w:szCs w:val="24"/>
        </w:rPr>
        <w:t xml:space="preserve">Про </w:t>
      </w:r>
      <w:r>
        <w:rPr>
          <w:b/>
          <w:sz w:val="24"/>
          <w:szCs w:val="24"/>
          <w:lang w:val="uk-UA"/>
        </w:rPr>
        <w:t>внесення змін до складу</w:t>
      </w:r>
      <w:r w:rsidRPr="0072048C">
        <w:rPr>
          <w:b/>
          <w:sz w:val="24"/>
          <w:szCs w:val="24"/>
        </w:rPr>
        <w:t xml:space="preserve"> </w:t>
      </w:r>
      <w:bookmarkStart w:id="0" w:name="_Hlk162430458"/>
      <w:r>
        <w:rPr>
          <w:b/>
          <w:sz w:val="24"/>
          <w:szCs w:val="24"/>
          <w:lang w:val="uk-UA"/>
        </w:rPr>
        <w:t>координаційної</w:t>
      </w:r>
    </w:p>
    <w:p w:rsidR="00C073C0" w:rsidRPr="00740CE0" w:rsidRDefault="00C073C0" w:rsidP="002C28A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ради з питань сімейної політики</w:t>
      </w:r>
    </w:p>
    <w:bookmarkEnd w:id="0"/>
    <w:p w:rsidR="00C073C0" w:rsidRPr="00EC72AC" w:rsidRDefault="00C073C0" w:rsidP="006C5A15">
      <w:pPr>
        <w:jc w:val="both"/>
        <w:rPr>
          <w:b/>
          <w:sz w:val="24"/>
          <w:szCs w:val="24"/>
          <w:lang w:val="uk-UA"/>
        </w:rPr>
      </w:pPr>
    </w:p>
    <w:p w:rsidR="00C073C0" w:rsidRPr="00BF7090" w:rsidRDefault="00C073C0" w:rsidP="007B1145">
      <w:pPr>
        <w:shd w:val="clear" w:color="auto" w:fill="FFFFFF"/>
        <w:tabs>
          <w:tab w:val="left" w:pos="8789"/>
        </w:tabs>
        <w:ind w:right="-1" w:firstLine="567"/>
        <w:jc w:val="both"/>
        <w:rPr>
          <w:sz w:val="24"/>
          <w:szCs w:val="24"/>
          <w:lang w:val="uk-UA"/>
        </w:rPr>
      </w:pPr>
      <w:r>
        <w:rPr>
          <w:lang w:val="uk-UA"/>
        </w:rPr>
        <w:t xml:space="preserve">  </w:t>
      </w:r>
      <w:r w:rsidRPr="00F215F2">
        <w:rPr>
          <w:sz w:val="24"/>
          <w:szCs w:val="24"/>
          <w:lang w:val="uk-UA"/>
        </w:rPr>
        <w:t>На виконання листа Чернівецької обласної державної адміністрації  №</w:t>
      </w:r>
      <w:r w:rsidRPr="00F215F2">
        <w:rPr>
          <w:sz w:val="24"/>
          <w:szCs w:val="24"/>
          <w:lang w:val="en-US"/>
        </w:rPr>
        <w:t> </w:t>
      </w:r>
      <w:r w:rsidRPr="00F215F2">
        <w:rPr>
          <w:sz w:val="24"/>
          <w:szCs w:val="24"/>
          <w:lang w:val="uk-UA"/>
        </w:rPr>
        <w:t>01-45/36-877 від 20 травня 2021 року, відповідно</w:t>
      </w:r>
      <w:r>
        <w:rPr>
          <w:sz w:val="24"/>
          <w:szCs w:val="24"/>
          <w:lang w:val="uk-UA"/>
        </w:rPr>
        <w:t xml:space="preserve"> до</w:t>
      </w:r>
      <w:r w:rsidRPr="00F215F2">
        <w:rPr>
          <w:sz w:val="24"/>
          <w:szCs w:val="24"/>
          <w:lang w:val="uk-UA"/>
        </w:rPr>
        <w:t xml:space="preserve"> </w:t>
      </w:r>
      <w:r w:rsidRPr="006E687C">
        <w:rPr>
          <w:sz w:val="24"/>
          <w:szCs w:val="24"/>
          <w:lang w:val="uk-UA"/>
        </w:rPr>
        <w:t xml:space="preserve">Закону </w:t>
      </w:r>
      <w:r w:rsidRPr="0073495E">
        <w:rPr>
          <w:sz w:val="24"/>
          <w:szCs w:val="24"/>
          <w:lang w:val="uk-UA"/>
        </w:rPr>
        <w:t>України «Про місцеве самоврядування в Україні»</w:t>
      </w:r>
      <w:r>
        <w:rPr>
          <w:sz w:val="24"/>
          <w:szCs w:val="24"/>
          <w:lang w:val="uk-UA"/>
        </w:rPr>
        <w:t xml:space="preserve">, </w:t>
      </w:r>
      <w:r w:rsidRPr="00F215F2">
        <w:rPr>
          <w:sz w:val="24"/>
          <w:szCs w:val="24"/>
          <w:lang w:val="uk-UA"/>
        </w:rPr>
        <w:t xml:space="preserve"> Закону України «Про запобігання та протидію домашньому насильству», «Про забезпечення рівних прав та можливостей жінок і чоловіків», «Про протидію торгівлі людьми», «Про охорону дитинства», постанови Кабінету Міністрів України від 05 вересня 2018 року № 658 «Про консультативно-дорадчий орган з питань сім’ї, гендерної рівності, демографічного розвитку, запобігання та протидії домашньому насильству та протидії торгівлі людьми», постанови Кабінету Міністрів України від 22 серпня 2018 року № 658 «Про затвердження Порядку взаємодії суб’єктів, що здійснюють заходи у сфері запобігання та протидії домашньому насильству і насильству за ознакою статі», з метою забезпечення міжвідомчої співпраці щодо реалізації державної політики у сфері підтримки сім’ї, забезпечення рівних прав та можливостей чоловіків і жінок, запобігання та протидії домашньому насильству, насильству за ознакою статі та протидії торгівлі людьми на місцевому рівні</w:t>
      </w:r>
      <w:r>
        <w:rPr>
          <w:color w:val="000000"/>
          <w:sz w:val="24"/>
          <w:szCs w:val="24"/>
          <w:lang w:val="uk-UA"/>
        </w:rPr>
        <w:t xml:space="preserve"> та  </w:t>
      </w:r>
      <w:r>
        <w:rPr>
          <w:sz w:val="24"/>
          <w:szCs w:val="24"/>
          <w:lang w:val="uk-UA"/>
        </w:rPr>
        <w:t xml:space="preserve">у зв’язку з кадровими  змінами у  Кіцманській міській раді,  </w:t>
      </w:r>
      <w:r w:rsidRPr="00331240">
        <w:rPr>
          <w:sz w:val="24"/>
          <w:szCs w:val="24"/>
          <w:lang w:val="uk-UA"/>
        </w:rPr>
        <w:t>виконавчий комітет міської ради</w:t>
      </w:r>
      <w:r>
        <w:rPr>
          <w:sz w:val="24"/>
          <w:szCs w:val="24"/>
          <w:lang w:val="uk-UA"/>
        </w:rPr>
        <w:t xml:space="preserve"> </w:t>
      </w:r>
    </w:p>
    <w:p w:rsidR="00C073C0" w:rsidRDefault="00C073C0" w:rsidP="00161F81">
      <w:pPr>
        <w:ind w:firstLine="142"/>
        <w:jc w:val="both"/>
        <w:rPr>
          <w:sz w:val="24"/>
          <w:szCs w:val="24"/>
          <w:lang w:val="uk-UA"/>
        </w:rPr>
      </w:pPr>
      <w:r w:rsidRPr="00331240">
        <w:rPr>
          <w:sz w:val="24"/>
          <w:szCs w:val="24"/>
          <w:lang w:val="uk-UA"/>
        </w:rPr>
        <w:t xml:space="preserve">       </w:t>
      </w:r>
    </w:p>
    <w:p w:rsidR="00C073C0" w:rsidRDefault="00C073C0" w:rsidP="00BA2E22">
      <w:pPr>
        <w:jc w:val="both"/>
        <w:rPr>
          <w:b/>
          <w:bCs/>
          <w:sz w:val="24"/>
          <w:szCs w:val="24"/>
          <w:lang w:val="uk-UA"/>
        </w:rPr>
      </w:pPr>
      <w:r w:rsidRPr="00CB104F">
        <w:rPr>
          <w:b/>
          <w:bCs/>
          <w:sz w:val="24"/>
          <w:szCs w:val="24"/>
          <w:lang w:val="uk-UA"/>
        </w:rPr>
        <w:t>В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И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Р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І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Ш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И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В:</w:t>
      </w:r>
    </w:p>
    <w:p w:rsidR="00C073C0" w:rsidRDefault="00C073C0" w:rsidP="00BA2E22">
      <w:pPr>
        <w:jc w:val="both"/>
        <w:rPr>
          <w:b/>
          <w:bCs/>
          <w:sz w:val="24"/>
          <w:szCs w:val="24"/>
          <w:lang w:val="uk-UA"/>
        </w:rPr>
      </w:pPr>
    </w:p>
    <w:p w:rsidR="00C073C0" w:rsidRPr="007B1145" w:rsidRDefault="00C073C0" w:rsidP="007B1145">
      <w:pPr>
        <w:pStyle w:val="Default"/>
        <w:ind w:right="-1"/>
        <w:jc w:val="both"/>
        <w:rPr>
          <w:color w:val="auto"/>
          <w:lang w:val="uk-UA"/>
        </w:rPr>
      </w:pPr>
      <w:r w:rsidRPr="00331240">
        <w:rPr>
          <w:lang w:val="uk-UA"/>
        </w:rPr>
        <w:t xml:space="preserve"> </w:t>
      </w:r>
      <w:r>
        <w:rPr>
          <w:lang w:val="uk-UA"/>
        </w:rPr>
        <w:t xml:space="preserve">         </w:t>
      </w:r>
      <w:r w:rsidRPr="00331240">
        <w:rPr>
          <w:lang w:val="uk-UA"/>
        </w:rPr>
        <w:t xml:space="preserve">1. </w:t>
      </w:r>
      <w:r>
        <w:rPr>
          <w:lang w:val="uk-UA"/>
        </w:rPr>
        <w:t>Внести зміни до</w:t>
      </w:r>
      <w:r w:rsidRPr="00331240">
        <w:rPr>
          <w:lang w:val="uk-UA"/>
        </w:rPr>
        <w:t xml:space="preserve"> склад</w:t>
      </w:r>
      <w:r>
        <w:rPr>
          <w:lang w:val="uk-UA"/>
        </w:rPr>
        <w:t>у</w:t>
      </w:r>
      <w:r w:rsidRPr="00331240">
        <w:rPr>
          <w:lang w:val="uk-UA"/>
        </w:rPr>
        <w:t xml:space="preserve"> </w:t>
      </w:r>
      <w:r>
        <w:rPr>
          <w:lang w:val="uk-UA"/>
        </w:rPr>
        <w:t xml:space="preserve">координаційної ради з питань сімейної політики, що затверджена рішенням виконавчого комітету Кіцманської міської ради від 10.07.2024р. №240/7  </w:t>
      </w:r>
      <w:r w:rsidRPr="007B1145">
        <w:rPr>
          <w:lang w:val="uk-UA"/>
        </w:rPr>
        <w:t>«</w:t>
      </w:r>
      <w:r w:rsidRPr="007B1145">
        <w:rPr>
          <w:color w:val="auto"/>
          <w:lang w:val="uk-UA"/>
        </w:rPr>
        <w:t>Про внесення змін до складу координаційної ради з питань сімейної політики</w:t>
      </w:r>
      <w:r>
        <w:rPr>
          <w:color w:val="auto"/>
          <w:lang w:val="uk-UA"/>
        </w:rPr>
        <w:t>» виклавши додаток</w:t>
      </w:r>
      <w:r w:rsidRPr="007B1145">
        <w:rPr>
          <w:color w:val="auto"/>
          <w:lang w:val="uk-UA"/>
        </w:rPr>
        <w:t xml:space="preserve"> </w:t>
      </w:r>
      <w:r>
        <w:rPr>
          <w:lang w:val="uk-UA"/>
        </w:rPr>
        <w:t>№1 у новій редакції (додається).</w:t>
      </w:r>
    </w:p>
    <w:p w:rsidR="00C073C0" w:rsidRPr="007B1145" w:rsidRDefault="00C073C0" w:rsidP="00C46393">
      <w:pPr>
        <w:jc w:val="both"/>
        <w:rPr>
          <w:color w:val="FF0000"/>
          <w:lang w:val="uk-UA"/>
        </w:rPr>
      </w:pPr>
      <w:r w:rsidRPr="00331240">
        <w:rPr>
          <w:sz w:val="24"/>
          <w:szCs w:val="24"/>
          <w:lang w:val="uk-UA"/>
        </w:rPr>
        <w:t xml:space="preserve">          </w:t>
      </w:r>
    </w:p>
    <w:p w:rsidR="00C073C0" w:rsidRPr="00B30BC5" w:rsidRDefault="00C073C0" w:rsidP="00DC46B2">
      <w:pPr>
        <w:pStyle w:val="ListParagraph"/>
        <w:ind w:left="0"/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B30BC5">
        <w:rPr>
          <w:rFonts w:ascii="Times New Roman" w:hAnsi="Times New Roman"/>
          <w:color w:val="FF0000"/>
          <w:sz w:val="24"/>
          <w:szCs w:val="24"/>
        </w:rPr>
        <w:t xml:space="preserve">          </w:t>
      </w:r>
      <w:r w:rsidRPr="00C46393">
        <w:rPr>
          <w:rFonts w:ascii="Times New Roman" w:hAnsi="Times New Roman"/>
          <w:sz w:val="24"/>
          <w:szCs w:val="24"/>
        </w:rPr>
        <w:t>2.</w:t>
      </w:r>
      <w:r w:rsidRPr="00C46393">
        <w:t xml:space="preserve"> </w:t>
      </w:r>
      <w:r w:rsidRPr="00C46393">
        <w:rPr>
          <w:rFonts w:ascii="Times New Roman" w:hAnsi="Times New Roman"/>
          <w:bCs/>
          <w:sz w:val="24"/>
          <w:szCs w:val="24"/>
        </w:rPr>
        <w:t>Контроль за виконанням даного рішення покласти на керуючу справами (секретара) виконавчого комітету Ярославу РАКОВІЦУ.</w:t>
      </w:r>
    </w:p>
    <w:p w:rsidR="00C073C0" w:rsidRDefault="00C073C0" w:rsidP="00DC46B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C073C0" w:rsidRDefault="00C073C0" w:rsidP="00DC46B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C073C0" w:rsidRPr="006C5A15" w:rsidRDefault="00C073C0" w:rsidP="006C5A15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Секретар міської ради                                                                           Інна ВЕДЕНІВСЬКА</w:t>
      </w:r>
    </w:p>
    <w:p w:rsidR="00C073C0" w:rsidRDefault="00C073C0">
      <w:pPr>
        <w:rPr>
          <w:lang w:val="uk-UA"/>
        </w:rPr>
      </w:pPr>
    </w:p>
    <w:p w:rsidR="00C073C0" w:rsidRDefault="00C073C0">
      <w:pPr>
        <w:rPr>
          <w:lang w:val="uk-UA"/>
        </w:rPr>
      </w:pPr>
    </w:p>
    <w:p w:rsidR="00C073C0" w:rsidRDefault="00C073C0">
      <w:pPr>
        <w:rPr>
          <w:lang w:val="uk-UA"/>
        </w:rPr>
      </w:pPr>
    </w:p>
    <w:p w:rsidR="00C073C0" w:rsidRDefault="00C073C0">
      <w:pPr>
        <w:rPr>
          <w:lang w:val="uk-UA"/>
        </w:rPr>
      </w:pPr>
    </w:p>
    <w:p w:rsidR="00C073C0" w:rsidRDefault="00C073C0">
      <w:pPr>
        <w:rPr>
          <w:lang w:val="uk-UA"/>
        </w:rPr>
      </w:pPr>
    </w:p>
    <w:p w:rsidR="00C073C0" w:rsidRDefault="00C073C0">
      <w:pPr>
        <w:rPr>
          <w:lang w:val="uk-UA"/>
        </w:rPr>
      </w:pPr>
    </w:p>
    <w:p w:rsidR="00C073C0" w:rsidRDefault="00C073C0">
      <w:pPr>
        <w:rPr>
          <w:lang w:val="uk-UA"/>
        </w:rPr>
      </w:pPr>
    </w:p>
    <w:p w:rsidR="00C073C0" w:rsidRDefault="00C073C0">
      <w:pPr>
        <w:rPr>
          <w:lang w:val="uk-UA"/>
        </w:rPr>
      </w:pPr>
    </w:p>
    <w:p w:rsidR="00C073C0" w:rsidRDefault="00C073C0">
      <w:pPr>
        <w:rPr>
          <w:lang w:val="uk-UA"/>
        </w:rPr>
      </w:pPr>
    </w:p>
    <w:p w:rsidR="00C073C0" w:rsidRDefault="00C073C0">
      <w:pPr>
        <w:rPr>
          <w:lang w:val="uk-UA"/>
        </w:rPr>
      </w:pPr>
    </w:p>
    <w:p w:rsidR="00C073C0" w:rsidRDefault="00C073C0">
      <w:pPr>
        <w:rPr>
          <w:lang w:val="uk-UA"/>
        </w:rPr>
      </w:pPr>
    </w:p>
    <w:p w:rsidR="00C073C0" w:rsidRDefault="00C073C0">
      <w:pPr>
        <w:rPr>
          <w:lang w:val="uk-UA"/>
        </w:rPr>
      </w:pPr>
    </w:p>
    <w:p w:rsidR="00C073C0" w:rsidRDefault="00C073C0">
      <w:pPr>
        <w:rPr>
          <w:lang w:val="uk-UA"/>
        </w:rPr>
      </w:pPr>
    </w:p>
    <w:p w:rsidR="00C073C0" w:rsidRDefault="00C073C0">
      <w:pPr>
        <w:rPr>
          <w:lang w:val="uk-UA"/>
        </w:rPr>
      </w:pPr>
    </w:p>
    <w:p w:rsidR="00C073C0" w:rsidRDefault="00C073C0">
      <w:pPr>
        <w:rPr>
          <w:lang w:val="uk-UA"/>
        </w:rPr>
      </w:pPr>
    </w:p>
    <w:p w:rsidR="00C073C0" w:rsidRDefault="00C073C0">
      <w:pPr>
        <w:rPr>
          <w:lang w:val="uk-UA"/>
        </w:rPr>
      </w:pPr>
    </w:p>
    <w:p w:rsidR="00C073C0" w:rsidRDefault="00C073C0">
      <w:pPr>
        <w:rPr>
          <w:lang w:val="uk-UA"/>
        </w:rPr>
      </w:pPr>
    </w:p>
    <w:p w:rsidR="00C073C0" w:rsidRDefault="00C073C0" w:rsidP="00C46393">
      <w:pPr>
        <w:pStyle w:val="NoSpacing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Додаток 1</w:t>
      </w:r>
    </w:p>
    <w:p w:rsidR="00C073C0" w:rsidRDefault="00C073C0" w:rsidP="00C46393">
      <w:pPr>
        <w:pStyle w:val="NoSpacing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до рішення виконавчого комітету</w:t>
      </w:r>
    </w:p>
    <w:p w:rsidR="00C073C0" w:rsidRDefault="00C073C0" w:rsidP="00C46393">
      <w:pPr>
        <w:pStyle w:val="NoSpacing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Кіцманської міської ради</w:t>
      </w:r>
    </w:p>
    <w:p w:rsidR="00C073C0" w:rsidRDefault="00C073C0" w:rsidP="00C46393">
      <w:pPr>
        <w:pStyle w:val="NoSpacing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від 25.03.2025 р. № 97/3</w:t>
      </w:r>
    </w:p>
    <w:p w:rsidR="00C073C0" w:rsidRDefault="00C073C0" w:rsidP="00C46393">
      <w:pPr>
        <w:keepNext/>
        <w:jc w:val="center"/>
        <w:outlineLvl w:val="1"/>
        <w:rPr>
          <w:b/>
          <w:bCs/>
          <w:sz w:val="24"/>
          <w:szCs w:val="24"/>
          <w:lang w:val="uk-UA"/>
        </w:rPr>
      </w:pPr>
    </w:p>
    <w:p w:rsidR="00C073C0" w:rsidRDefault="00C073C0" w:rsidP="00C46393">
      <w:pPr>
        <w:keepNext/>
        <w:jc w:val="center"/>
        <w:outlineLvl w:val="1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Склад </w:t>
      </w:r>
    </w:p>
    <w:p w:rsidR="00C073C0" w:rsidRPr="007B1145" w:rsidRDefault="00C073C0" w:rsidP="00C46393">
      <w:pPr>
        <w:jc w:val="center"/>
        <w:rPr>
          <w:b/>
          <w:bCs/>
          <w:sz w:val="24"/>
          <w:szCs w:val="24"/>
          <w:lang w:val="uk-UA"/>
        </w:rPr>
      </w:pPr>
      <w:r w:rsidRPr="007B1145">
        <w:rPr>
          <w:b/>
          <w:bCs/>
          <w:sz w:val="24"/>
          <w:szCs w:val="24"/>
          <w:lang w:val="uk-UA"/>
        </w:rPr>
        <w:t>координаційної ради з питань сімейної політики</w:t>
      </w:r>
    </w:p>
    <w:tbl>
      <w:tblPr>
        <w:tblpPr w:leftFromText="180" w:rightFromText="180" w:bottomFromText="200" w:vertAnchor="text" w:horzAnchor="margin" w:tblpY="122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61"/>
        <w:gridCol w:w="283"/>
        <w:gridCol w:w="6806"/>
      </w:tblGrid>
      <w:tr w:rsidR="00C073C0" w:rsidRPr="005E6250" w:rsidTr="00101809">
        <w:trPr>
          <w:trHeight w:val="557"/>
        </w:trPr>
        <w:tc>
          <w:tcPr>
            <w:tcW w:w="2661" w:type="dxa"/>
          </w:tcPr>
          <w:p w:rsidR="00C073C0" w:rsidRPr="00C46393" w:rsidRDefault="00C073C0" w:rsidP="00101809">
            <w:pPr>
              <w:ind w:hanging="42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РАКОВІЦА</w:t>
            </w:r>
          </w:p>
          <w:p w:rsidR="00C073C0" w:rsidRPr="00C46393" w:rsidRDefault="00C073C0" w:rsidP="00101809">
            <w:pPr>
              <w:ind w:hanging="42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Ярослава Петрівна</w:t>
            </w:r>
          </w:p>
        </w:tc>
        <w:tc>
          <w:tcPr>
            <w:tcW w:w="283" w:type="dxa"/>
          </w:tcPr>
          <w:p w:rsidR="00C073C0" w:rsidRPr="005E6250" w:rsidRDefault="00C073C0" w:rsidP="00101809">
            <w:pPr>
              <w:rPr>
                <w:b/>
                <w:sz w:val="24"/>
                <w:szCs w:val="24"/>
              </w:rPr>
            </w:pPr>
            <w:r w:rsidRPr="005E6250">
              <w:rPr>
                <w:sz w:val="24"/>
                <w:szCs w:val="24"/>
              </w:rPr>
              <w:t xml:space="preserve">- </w:t>
            </w:r>
          </w:p>
        </w:tc>
        <w:tc>
          <w:tcPr>
            <w:tcW w:w="6806" w:type="dxa"/>
          </w:tcPr>
          <w:p w:rsidR="00C073C0" w:rsidRPr="00C46393" w:rsidRDefault="00C073C0" w:rsidP="00101809">
            <w:pPr>
              <w:jc w:val="both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керуюча справами (секретар) виконавчого комітету міської ради</w:t>
            </w:r>
            <w:r w:rsidRPr="005E6250">
              <w:rPr>
                <w:sz w:val="24"/>
                <w:szCs w:val="24"/>
              </w:rPr>
              <w:t xml:space="preserve">, </w:t>
            </w:r>
            <w:r>
              <w:rPr>
                <w:b/>
                <w:sz w:val="24"/>
                <w:szCs w:val="24"/>
                <w:lang w:val="uk-UA"/>
              </w:rPr>
              <w:t>голова координаційної ради</w:t>
            </w:r>
          </w:p>
        </w:tc>
      </w:tr>
      <w:tr w:rsidR="00C073C0" w:rsidRPr="005E6250" w:rsidTr="00101809">
        <w:trPr>
          <w:trHeight w:val="557"/>
        </w:trPr>
        <w:tc>
          <w:tcPr>
            <w:tcW w:w="2661" w:type="dxa"/>
          </w:tcPr>
          <w:p w:rsidR="00C073C0" w:rsidRPr="005E6250" w:rsidRDefault="00C073C0" w:rsidP="00104552">
            <w:pPr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ПАЛІЄВИЧ</w:t>
            </w:r>
          </w:p>
          <w:p w:rsidR="00C073C0" w:rsidRPr="005E6250" w:rsidRDefault="00C073C0" w:rsidP="00104552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Євгенія Сергіївна</w:t>
            </w:r>
          </w:p>
          <w:p w:rsidR="00C073C0" w:rsidRDefault="00C073C0" w:rsidP="00104552">
            <w:pPr>
              <w:ind w:hanging="42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C073C0" w:rsidRPr="005E6250" w:rsidRDefault="00C073C0" w:rsidP="00104552">
            <w:pPr>
              <w:rPr>
                <w:sz w:val="24"/>
                <w:szCs w:val="24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C073C0" w:rsidRDefault="00C073C0" w:rsidP="00104552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провідний фахівець із соціальної роботи апарату КУ «Кіцманський територіальний центр соціального обслуговування (надання соціальних послуг)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5E6250">
              <w:rPr>
                <w:sz w:val="24"/>
                <w:szCs w:val="24"/>
                <w:lang w:val="uk-UA"/>
              </w:rPr>
              <w:t>Кіцманської міської ради»</w:t>
            </w:r>
          </w:p>
        </w:tc>
      </w:tr>
      <w:tr w:rsidR="00C073C0" w:rsidRPr="005E6250" w:rsidTr="00101809">
        <w:trPr>
          <w:trHeight w:val="425"/>
        </w:trPr>
        <w:tc>
          <w:tcPr>
            <w:tcW w:w="9750" w:type="dxa"/>
            <w:gridSpan w:val="3"/>
            <w:vAlign w:val="center"/>
          </w:tcPr>
          <w:p w:rsidR="00C073C0" w:rsidRPr="005E6250" w:rsidRDefault="00C073C0" w:rsidP="00101809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</w:rPr>
              <w:t xml:space="preserve">Члени </w:t>
            </w:r>
            <w:r>
              <w:rPr>
                <w:b/>
                <w:sz w:val="24"/>
                <w:szCs w:val="24"/>
                <w:lang w:val="uk-UA"/>
              </w:rPr>
              <w:t xml:space="preserve"> координаційної ради</w:t>
            </w:r>
          </w:p>
        </w:tc>
      </w:tr>
      <w:tr w:rsidR="00C073C0" w:rsidRPr="005E6250" w:rsidTr="00101809">
        <w:tc>
          <w:tcPr>
            <w:tcW w:w="2661" w:type="dxa"/>
          </w:tcPr>
          <w:p w:rsidR="00C073C0" w:rsidRDefault="00C073C0" w:rsidP="0010180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b/>
                <w:bCs/>
                <w:sz w:val="24"/>
                <w:szCs w:val="24"/>
                <w:lang w:val="uk-UA"/>
              </w:rPr>
              <w:t xml:space="preserve">ІВАНЦИН </w:t>
            </w:r>
          </w:p>
          <w:p w:rsidR="00C073C0" w:rsidRPr="005E6250" w:rsidRDefault="00C073C0" w:rsidP="00101809">
            <w:pPr>
              <w:rPr>
                <w:bCs/>
                <w:sz w:val="24"/>
                <w:szCs w:val="24"/>
                <w:lang w:val="uk-UA"/>
              </w:rPr>
            </w:pPr>
            <w:r w:rsidRPr="005E6250">
              <w:rPr>
                <w:bCs/>
                <w:sz w:val="24"/>
                <w:szCs w:val="24"/>
                <w:lang w:val="uk-UA"/>
              </w:rPr>
              <w:t>Світлана Євгенівна</w:t>
            </w:r>
          </w:p>
        </w:tc>
        <w:tc>
          <w:tcPr>
            <w:tcW w:w="283" w:type="dxa"/>
          </w:tcPr>
          <w:p w:rsidR="00C073C0" w:rsidRPr="005E6250" w:rsidRDefault="00C073C0" w:rsidP="00101809">
            <w:pPr>
              <w:rPr>
                <w:sz w:val="24"/>
                <w:szCs w:val="24"/>
              </w:rPr>
            </w:pPr>
            <w:r w:rsidRPr="005E6250">
              <w:rPr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C073C0" w:rsidRPr="005E6250" w:rsidRDefault="00C073C0" w:rsidP="00101809">
            <w:pPr>
              <w:jc w:val="both"/>
              <w:rPr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начальник відділу з питань соціальної роботи виконавчого комітету міської ради</w:t>
            </w:r>
          </w:p>
        </w:tc>
      </w:tr>
      <w:tr w:rsidR="00C073C0" w:rsidRPr="005E6250" w:rsidTr="00101809">
        <w:tc>
          <w:tcPr>
            <w:tcW w:w="2661" w:type="dxa"/>
          </w:tcPr>
          <w:p w:rsidR="00C073C0" w:rsidRDefault="00C073C0" w:rsidP="0010180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b/>
                <w:bCs/>
                <w:sz w:val="24"/>
                <w:szCs w:val="24"/>
                <w:lang w:val="uk-UA"/>
              </w:rPr>
              <w:t>НАКОНЕЧНА</w:t>
            </w:r>
          </w:p>
          <w:p w:rsidR="00C073C0" w:rsidRPr="005E6250" w:rsidRDefault="00C073C0" w:rsidP="0010180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bCs/>
                <w:sz w:val="24"/>
                <w:szCs w:val="24"/>
                <w:lang w:val="uk-UA"/>
              </w:rPr>
              <w:t>Тетяна Василівна</w:t>
            </w:r>
          </w:p>
        </w:tc>
        <w:tc>
          <w:tcPr>
            <w:tcW w:w="283" w:type="dxa"/>
          </w:tcPr>
          <w:p w:rsidR="00C073C0" w:rsidRPr="005E6250" w:rsidRDefault="00C073C0" w:rsidP="00101809">
            <w:pPr>
              <w:jc w:val="both"/>
              <w:rPr>
                <w:sz w:val="24"/>
                <w:szCs w:val="24"/>
              </w:rPr>
            </w:pPr>
            <w:r w:rsidRPr="005E6250">
              <w:rPr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C073C0" w:rsidRPr="005E6250" w:rsidRDefault="00C073C0" w:rsidP="0010180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начальник відділу освіти, молоді і спорту виконавчого комітету міської ради</w:t>
            </w:r>
          </w:p>
        </w:tc>
      </w:tr>
      <w:tr w:rsidR="00C073C0" w:rsidRPr="005E6250" w:rsidTr="00101809">
        <w:tc>
          <w:tcPr>
            <w:tcW w:w="2661" w:type="dxa"/>
          </w:tcPr>
          <w:p w:rsidR="00C073C0" w:rsidRPr="005E6250" w:rsidRDefault="00C073C0" w:rsidP="00101809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C073C0" w:rsidRPr="005E6250" w:rsidRDefault="00C073C0" w:rsidP="0010180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C073C0" w:rsidRPr="005E6250" w:rsidRDefault="00C073C0" w:rsidP="0010180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начальник відділу правового забезпечення виконавчого комітету міської ради</w:t>
            </w:r>
          </w:p>
        </w:tc>
      </w:tr>
      <w:tr w:rsidR="00C073C0" w:rsidRPr="004635FE" w:rsidTr="00101809">
        <w:tc>
          <w:tcPr>
            <w:tcW w:w="2661" w:type="dxa"/>
          </w:tcPr>
          <w:p w:rsidR="00C073C0" w:rsidRDefault="00C073C0" w:rsidP="00101809">
            <w:pPr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ФІВЧУК</w:t>
            </w:r>
          </w:p>
          <w:p w:rsidR="00C073C0" w:rsidRPr="00BC2C22" w:rsidRDefault="00C073C0" w:rsidP="00101809">
            <w:pPr>
              <w:rPr>
                <w:bCs/>
                <w:sz w:val="24"/>
                <w:szCs w:val="24"/>
                <w:lang w:val="uk-UA"/>
              </w:rPr>
            </w:pPr>
            <w:r w:rsidRPr="00BC2C22">
              <w:rPr>
                <w:bCs/>
                <w:sz w:val="24"/>
                <w:szCs w:val="24"/>
                <w:lang w:val="uk-UA"/>
              </w:rPr>
              <w:t xml:space="preserve">Дмитро </w:t>
            </w:r>
            <w:r>
              <w:rPr>
                <w:bCs/>
                <w:sz w:val="24"/>
                <w:szCs w:val="24"/>
                <w:lang w:val="uk-UA"/>
              </w:rPr>
              <w:t>І</w:t>
            </w:r>
            <w:r w:rsidRPr="00BC2C22">
              <w:rPr>
                <w:bCs/>
                <w:sz w:val="24"/>
                <w:szCs w:val="24"/>
                <w:lang w:val="uk-UA"/>
              </w:rPr>
              <w:t>ванович</w:t>
            </w:r>
          </w:p>
        </w:tc>
        <w:tc>
          <w:tcPr>
            <w:tcW w:w="283" w:type="dxa"/>
          </w:tcPr>
          <w:p w:rsidR="00C073C0" w:rsidRPr="005E6250" w:rsidRDefault="00C073C0" w:rsidP="0010180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C073C0" w:rsidRPr="005E6250" w:rsidRDefault="00C073C0" w:rsidP="0010180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Медичний директор КНП «Кіцманська багатопрофільна лікарня інтенсивного лікування» (за згодою)</w:t>
            </w:r>
          </w:p>
        </w:tc>
      </w:tr>
      <w:tr w:rsidR="00C073C0" w:rsidRPr="005E6250" w:rsidTr="00101809">
        <w:tc>
          <w:tcPr>
            <w:tcW w:w="2661" w:type="dxa"/>
          </w:tcPr>
          <w:p w:rsidR="00C073C0" w:rsidRDefault="00C073C0" w:rsidP="006042B9">
            <w:pPr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  <w:lang w:val="uk-UA"/>
              </w:rPr>
              <w:t xml:space="preserve">ЗАЯРНЮК </w:t>
            </w:r>
          </w:p>
          <w:p w:rsidR="00C073C0" w:rsidRPr="005E6250" w:rsidRDefault="00C073C0" w:rsidP="006042B9">
            <w:pPr>
              <w:ind w:hanging="42"/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Лариса Василівна</w:t>
            </w:r>
          </w:p>
        </w:tc>
        <w:tc>
          <w:tcPr>
            <w:tcW w:w="283" w:type="dxa"/>
          </w:tcPr>
          <w:p w:rsidR="00C073C0" w:rsidRPr="005E6250" w:rsidRDefault="00C073C0" w:rsidP="006042B9">
            <w:pPr>
              <w:rPr>
                <w:sz w:val="24"/>
                <w:szCs w:val="24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C073C0" w:rsidRPr="005E6250" w:rsidRDefault="00C073C0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 xml:space="preserve">начальник служби у справах дітей </w:t>
            </w:r>
            <w:r>
              <w:rPr>
                <w:sz w:val="24"/>
                <w:szCs w:val="24"/>
                <w:lang w:val="uk-UA"/>
              </w:rPr>
              <w:t xml:space="preserve">виконавчого комітету </w:t>
            </w:r>
            <w:r w:rsidRPr="005E6250">
              <w:rPr>
                <w:sz w:val="24"/>
                <w:szCs w:val="24"/>
                <w:lang w:val="uk-UA"/>
              </w:rPr>
              <w:t>міської ради</w:t>
            </w:r>
          </w:p>
        </w:tc>
      </w:tr>
      <w:tr w:rsidR="00C073C0" w:rsidRPr="005E6250" w:rsidTr="00101809">
        <w:tc>
          <w:tcPr>
            <w:tcW w:w="2661" w:type="dxa"/>
          </w:tcPr>
          <w:p w:rsidR="00C073C0" w:rsidRPr="0024047B" w:rsidRDefault="00C073C0" w:rsidP="006042B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24047B">
              <w:rPr>
                <w:b/>
                <w:bCs/>
                <w:sz w:val="24"/>
                <w:szCs w:val="24"/>
                <w:lang w:val="uk-UA"/>
              </w:rPr>
              <w:t>ЦЮПА</w:t>
            </w:r>
          </w:p>
          <w:p w:rsidR="00C073C0" w:rsidRPr="005E6250" w:rsidRDefault="00C073C0" w:rsidP="006042B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Віталій Анатолійович</w:t>
            </w:r>
          </w:p>
        </w:tc>
        <w:tc>
          <w:tcPr>
            <w:tcW w:w="283" w:type="dxa"/>
          </w:tcPr>
          <w:p w:rsidR="00C073C0" w:rsidRPr="0024047B" w:rsidRDefault="00C073C0" w:rsidP="006042B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C073C0" w:rsidRPr="005E6250" w:rsidRDefault="00C073C0" w:rsidP="006042B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начальник Чернівецького районного сектору №4 філії державної установи «Центр пробації» у Чернівецькій області (за згодою)</w:t>
            </w:r>
          </w:p>
        </w:tc>
      </w:tr>
      <w:tr w:rsidR="00C073C0" w:rsidRPr="00CD114C" w:rsidTr="00101809">
        <w:tc>
          <w:tcPr>
            <w:tcW w:w="2661" w:type="dxa"/>
          </w:tcPr>
          <w:p w:rsidR="00C073C0" w:rsidRDefault="00C073C0" w:rsidP="006042B9">
            <w:pPr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  <w:lang w:val="uk-UA"/>
              </w:rPr>
              <w:t>ВАТРІЧ</w:t>
            </w:r>
          </w:p>
          <w:p w:rsidR="00C073C0" w:rsidRPr="005E6250" w:rsidRDefault="00C073C0" w:rsidP="006042B9">
            <w:pPr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Андрій Вікторович</w:t>
            </w:r>
          </w:p>
        </w:tc>
        <w:tc>
          <w:tcPr>
            <w:tcW w:w="283" w:type="dxa"/>
          </w:tcPr>
          <w:p w:rsidR="00C073C0" w:rsidRPr="005E6250" w:rsidRDefault="00C073C0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C073C0" w:rsidRPr="005E6250" w:rsidRDefault="00C073C0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старший лейтенант поліції  (за згодою відповідно до території обслуговування)</w:t>
            </w:r>
          </w:p>
        </w:tc>
      </w:tr>
      <w:tr w:rsidR="00C073C0" w:rsidRPr="00CD114C" w:rsidTr="00101809">
        <w:trPr>
          <w:trHeight w:val="1631"/>
        </w:trPr>
        <w:tc>
          <w:tcPr>
            <w:tcW w:w="2661" w:type="dxa"/>
          </w:tcPr>
          <w:p w:rsidR="00C073C0" w:rsidRDefault="00C073C0" w:rsidP="006042B9">
            <w:pPr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  <w:lang w:val="uk-UA"/>
              </w:rPr>
              <w:t>ДАНИЛЮК</w:t>
            </w:r>
          </w:p>
          <w:p w:rsidR="00C073C0" w:rsidRPr="005E6250" w:rsidRDefault="00C073C0" w:rsidP="006042B9">
            <w:pPr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Василь Васильович</w:t>
            </w:r>
          </w:p>
        </w:tc>
        <w:tc>
          <w:tcPr>
            <w:tcW w:w="283" w:type="dxa"/>
          </w:tcPr>
          <w:p w:rsidR="00C073C0" w:rsidRPr="005E6250" w:rsidRDefault="00C073C0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C073C0" w:rsidRPr="005E6250" w:rsidRDefault="00C073C0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  <w:tr w:rsidR="00C073C0" w:rsidRPr="00C46393" w:rsidTr="00101809">
        <w:trPr>
          <w:trHeight w:val="1631"/>
        </w:trPr>
        <w:tc>
          <w:tcPr>
            <w:tcW w:w="2661" w:type="dxa"/>
          </w:tcPr>
          <w:p w:rsidR="00C073C0" w:rsidRPr="005E6250" w:rsidRDefault="00C073C0" w:rsidP="006042B9">
            <w:pPr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Старости сіл Кіцманської ТГ</w:t>
            </w:r>
          </w:p>
        </w:tc>
        <w:tc>
          <w:tcPr>
            <w:tcW w:w="283" w:type="dxa"/>
          </w:tcPr>
          <w:p w:rsidR="00C073C0" w:rsidRPr="005E6250" w:rsidRDefault="00C073C0" w:rsidP="006042B9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6806" w:type="dxa"/>
          </w:tcPr>
          <w:p w:rsidR="00C073C0" w:rsidRPr="005E6250" w:rsidRDefault="00C073C0" w:rsidP="006042B9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</w:tbl>
    <w:p w:rsidR="00C073C0" w:rsidRDefault="00C073C0" w:rsidP="00C46393">
      <w:pPr>
        <w:rPr>
          <w:b/>
          <w:sz w:val="24"/>
          <w:szCs w:val="24"/>
          <w:lang w:val="uk-UA"/>
        </w:rPr>
      </w:pPr>
    </w:p>
    <w:p w:rsidR="00C073C0" w:rsidRDefault="00C073C0" w:rsidP="00C46393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Керуюча справами (секретар)</w:t>
      </w:r>
    </w:p>
    <w:p w:rsidR="00C073C0" w:rsidRDefault="00C073C0" w:rsidP="00C46393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C073C0" w:rsidRPr="00C46393" w:rsidRDefault="00C073C0">
      <w:pPr>
        <w:rPr>
          <w:lang w:val="uk-UA"/>
        </w:rPr>
      </w:pPr>
    </w:p>
    <w:sectPr w:rsidR="00C073C0" w:rsidRPr="00C46393" w:rsidSect="00A40D8E">
      <w:pgSz w:w="11906" w:h="16838"/>
      <w:pgMar w:top="360" w:right="566" w:bottom="567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45B1"/>
    <w:rsid w:val="00050A38"/>
    <w:rsid w:val="000B3E7C"/>
    <w:rsid w:val="00101809"/>
    <w:rsid w:val="00104552"/>
    <w:rsid w:val="00121BDE"/>
    <w:rsid w:val="00127D5D"/>
    <w:rsid w:val="00161F81"/>
    <w:rsid w:val="001658FA"/>
    <w:rsid w:val="00184932"/>
    <w:rsid w:val="001A010A"/>
    <w:rsid w:val="0024047B"/>
    <w:rsid w:val="00257CCF"/>
    <w:rsid w:val="00286061"/>
    <w:rsid w:val="002A2C3D"/>
    <w:rsid w:val="002C28A3"/>
    <w:rsid w:val="00331240"/>
    <w:rsid w:val="003656D6"/>
    <w:rsid w:val="004635FE"/>
    <w:rsid w:val="004C4765"/>
    <w:rsid w:val="004F490B"/>
    <w:rsid w:val="005150B1"/>
    <w:rsid w:val="005A0116"/>
    <w:rsid w:val="005A0EB3"/>
    <w:rsid w:val="005D21E5"/>
    <w:rsid w:val="005E6250"/>
    <w:rsid w:val="006042B9"/>
    <w:rsid w:val="006B35F1"/>
    <w:rsid w:val="006C06FB"/>
    <w:rsid w:val="006C5A15"/>
    <w:rsid w:val="006E143A"/>
    <w:rsid w:val="006E687C"/>
    <w:rsid w:val="0072048C"/>
    <w:rsid w:val="0073495E"/>
    <w:rsid w:val="00740CE0"/>
    <w:rsid w:val="007B1145"/>
    <w:rsid w:val="007B6DE9"/>
    <w:rsid w:val="007D4B30"/>
    <w:rsid w:val="00814553"/>
    <w:rsid w:val="00856D27"/>
    <w:rsid w:val="00884067"/>
    <w:rsid w:val="008A6947"/>
    <w:rsid w:val="008B15F8"/>
    <w:rsid w:val="008B2229"/>
    <w:rsid w:val="008C376D"/>
    <w:rsid w:val="008F320D"/>
    <w:rsid w:val="00934E31"/>
    <w:rsid w:val="00946EE2"/>
    <w:rsid w:val="0096083B"/>
    <w:rsid w:val="009D73E7"/>
    <w:rsid w:val="00A40D8E"/>
    <w:rsid w:val="00A448B0"/>
    <w:rsid w:val="00A63403"/>
    <w:rsid w:val="00B30BC5"/>
    <w:rsid w:val="00B61CE1"/>
    <w:rsid w:val="00B63FCE"/>
    <w:rsid w:val="00B777C3"/>
    <w:rsid w:val="00BA2E22"/>
    <w:rsid w:val="00BC2C22"/>
    <w:rsid w:val="00BF7090"/>
    <w:rsid w:val="00C073C0"/>
    <w:rsid w:val="00C46393"/>
    <w:rsid w:val="00CB104F"/>
    <w:rsid w:val="00CB7CF6"/>
    <w:rsid w:val="00CD114C"/>
    <w:rsid w:val="00CE33E3"/>
    <w:rsid w:val="00CF1926"/>
    <w:rsid w:val="00D27104"/>
    <w:rsid w:val="00D43A04"/>
    <w:rsid w:val="00D90192"/>
    <w:rsid w:val="00DB21DA"/>
    <w:rsid w:val="00DC46B2"/>
    <w:rsid w:val="00E122BB"/>
    <w:rsid w:val="00E36EED"/>
    <w:rsid w:val="00E6681E"/>
    <w:rsid w:val="00E82EC5"/>
    <w:rsid w:val="00EB0143"/>
    <w:rsid w:val="00EB05E2"/>
    <w:rsid w:val="00EC72AC"/>
    <w:rsid w:val="00F215F2"/>
    <w:rsid w:val="00FE45B1"/>
    <w:rsid w:val="00FF5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46B2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DC46B2"/>
    <w:pPr>
      <w:keepNext/>
      <w:jc w:val="center"/>
      <w:outlineLvl w:val="0"/>
    </w:pPr>
    <w:rPr>
      <w:rFonts w:ascii="Arial" w:hAnsi="Arial"/>
      <w:b/>
      <w:sz w:val="28"/>
      <w:lang w:val="uk-UA"/>
    </w:rPr>
  </w:style>
  <w:style w:type="paragraph" w:customStyle="1" w:styleId="Normal2">
    <w:name w:val="Normal2"/>
    <w:uiPriority w:val="99"/>
    <w:rsid w:val="00DC46B2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DC46B2"/>
    <w:rPr>
      <w:rFonts w:ascii="Arial" w:eastAsia="Times New Roman" w:hAnsi="Arial"/>
      <w:sz w:val="24"/>
      <w:szCs w:val="20"/>
      <w:lang w:val="uk-UA"/>
    </w:rPr>
  </w:style>
  <w:style w:type="paragraph" w:styleId="NormalWeb">
    <w:name w:val="Normal (Web)"/>
    <w:basedOn w:val="Normal"/>
    <w:uiPriority w:val="99"/>
    <w:rsid w:val="00DC46B2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ListParagraph">
    <w:name w:val="List Paragraph"/>
    <w:basedOn w:val="Normal"/>
    <w:uiPriority w:val="99"/>
    <w:qFormat/>
    <w:rsid w:val="00DC46B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customStyle="1" w:styleId="1">
    <w:name w:val="Название объекта1"/>
    <w:basedOn w:val="Normal"/>
    <w:next w:val="Normal"/>
    <w:uiPriority w:val="99"/>
    <w:rsid w:val="00DC46B2"/>
    <w:pPr>
      <w:jc w:val="center"/>
    </w:pPr>
    <w:rPr>
      <w:rFonts w:ascii="Arial" w:hAnsi="Arial"/>
      <w:b/>
      <w:sz w:val="26"/>
      <w:lang w:val="uk-UA"/>
    </w:rPr>
  </w:style>
  <w:style w:type="character" w:styleId="Hyperlink">
    <w:name w:val="Hyperlink"/>
    <w:basedOn w:val="DefaultParagraphFont"/>
    <w:uiPriority w:val="99"/>
    <w:semiHidden/>
    <w:rsid w:val="00DC46B2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C46393"/>
    <w:rPr>
      <w:rFonts w:ascii="Times New Roman" w:eastAsia="Times New Roman" w:hAnsi="Times New Roman"/>
      <w:sz w:val="20"/>
      <w:szCs w:val="20"/>
    </w:rPr>
  </w:style>
  <w:style w:type="paragraph" w:customStyle="1" w:styleId="Default">
    <w:name w:val="Default"/>
    <w:uiPriority w:val="99"/>
    <w:rsid w:val="007B114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637</Words>
  <Characters>3637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леся водянчук</dc:creator>
  <cp:keywords/>
  <dc:description/>
  <cp:lastModifiedBy>пк</cp:lastModifiedBy>
  <cp:revision>3</cp:revision>
  <cp:lastPrinted>2025-03-26T14:25:00Z</cp:lastPrinted>
  <dcterms:created xsi:type="dcterms:W3CDTF">2025-03-12T15:36:00Z</dcterms:created>
  <dcterms:modified xsi:type="dcterms:W3CDTF">2025-03-26T14:25:00Z</dcterms:modified>
</cp:coreProperties>
</file>