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7C9B" w:rsidRDefault="00BA7C9B" w:rsidP="00DC46B2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63403">
        <w:rPr>
          <w:rFonts w:ascii="Times New Roman" w:hAnsi="Times New Roman"/>
          <w:szCs w:val="24"/>
        </w:rPr>
        <w:object w:dxaOrig="730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aint.Picture" ShapeID="_x0000_i1025" DrawAspect="Content" ObjectID="_1804511222" r:id="rId6"/>
        </w:object>
      </w:r>
    </w:p>
    <w:p w:rsidR="00BA7C9B" w:rsidRPr="006C5A15" w:rsidRDefault="00BA7C9B" w:rsidP="006C5A15">
      <w:pPr>
        <w:pStyle w:val="1"/>
        <w:ind w:right="-2"/>
        <w:rPr>
          <w:rFonts w:ascii="Times New Roman" w:hAnsi="Times New Roman"/>
          <w:sz w:val="28"/>
          <w:szCs w:val="28"/>
        </w:rPr>
      </w:pPr>
      <w:r>
        <w:rPr>
          <w:szCs w:val="26"/>
        </w:rPr>
        <w:t xml:space="preserve">   </w:t>
      </w:r>
      <w:r>
        <w:t xml:space="preserve">  </w:t>
      </w:r>
      <w:r w:rsidRPr="006C5A15">
        <w:rPr>
          <w:rFonts w:ascii="Times New Roman" w:hAnsi="Times New Roman"/>
          <w:sz w:val="28"/>
          <w:szCs w:val="28"/>
        </w:rPr>
        <w:t>КІЦМАНСЬКА МІСЬКА РАДА</w:t>
      </w:r>
    </w:p>
    <w:p w:rsidR="00BA7C9B" w:rsidRDefault="00BA7C9B" w:rsidP="00DC46B2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:rsidR="00BA7C9B" w:rsidRDefault="00BA7C9B" w:rsidP="00DC46B2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:rsidR="00BA7C9B" w:rsidRDefault="00BA7C9B" w:rsidP="00DC46B2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BA7C9B" w:rsidRDefault="00BA7C9B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:rsidR="00BA7C9B" w:rsidRDefault="00BA7C9B" w:rsidP="00DC46B2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:rsidR="00BA7C9B" w:rsidRDefault="00BA7C9B" w:rsidP="00DC46B2">
      <w:pPr>
        <w:pStyle w:val="Normal2"/>
        <w:jc w:val="center"/>
        <w:rPr>
          <w:rFonts w:ascii="Times New Roman" w:hAnsi="Times New Roman"/>
          <w:szCs w:val="24"/>
        </w:rPr>
      </w:pPr>
    </w:p>
    <w:p w:rsidR="00BA7C9B" w:rsidRDefault="00BA7C9B" w:rsidP="00DC46B2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25 березня 2025                                       м. Кіцмань                                                        </w:t>
      </w:r>
      <w:r w:rsidRPr="0066795E">
        <w:rPr>
          <w:rFonts w:ascii="Times New Roman" w:hAnsi="Times New Roman"/>
          <w:b/>
          <w:szCs w:val="24"/>
        </w:rPr>
        <w:t>№ 96/3</w:t>
      </w:r>
    </w:p>
    <w:p w:rsidR="00BA7C9B" w:rsidRDefault="00BA7C9B" w:rsidP="00DC46B2">
      <w:pPr>
        <w:rPr>
          <w:sz w:val="24"/>
          <w:lang w:val="uk-UA"/>
        </w:rPr>
      </w:pPr>
    </w:p>
    <w:p w:rsidR="00BA7C9B" w:rsidRDefault="00BA7C9B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  <w:bookmarkStart w:id="0" w:name="_Hlk192155136"/>
      <w:r w:rsidRPr="0072048C">
        <w:rPr>
          <w:b/>
          <w:sz w:val="24"/>
          <w:szCs w:val="24"/>
        </w:rPr>
        <w:t xml:space="preserve">Про </w:t>
      </w:r>
      <w:r>
        <w:rPr>
          <w:b/>
          <w:sz w:val="24"/>
          <w:szCs w:val="24"/>
          <w:lang w:val="uk-UA"/>
        </w:rPr>
        <w:t>внесення змін до складу</w:t>
      </w:r>
      <w:r w:rsidRPr="0072048C">
        <w:rPr>
          <w:b/>
          <w:sz w:val="24"/>
          <w:szCs w:val="24"/>
        </w:rPr>
        <w:t xml:space="preserve"> </w:t>
      </w:r>
      <w:bookmarkStart w:id="1" w:name="_Hlk162430458"/>
      <w:r w:rsidRPr="0072048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>мобільної</w:t>
      </w:r>
    </w:p>
    <w:p w:rsidR="00BA7C9B" w:rsidRDefault="00BA7C9B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бригади соціально-психологічної допомоги особам,</w:t>
      </w:r>
    </w:p>
    <w:p w:rsidR="00BA7C9B" w:rsidRDefault="00BA7C9B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які постраждали від домашнього насильства</w:t>
      </w:r>
    </w:p>
    <w:p w:rsidR="00BA7C9B" w:rsidRPr="00740CE0" w:rsidRDefault="00BA7C9B" w:rsidP="00740CE0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та/або насильства за ознакою статі</w:t>
      </w:r>
    </w:p>
    <w:bookmarkEnd w:id="0"/>
    <w:bookmarkEnd w:id="1"/>
    <w:p w:rsidR="00BA7C9B" w:rsidRPr="00EC72AC" w:rsidRDefault="00BA7C9B" w:rsidP="006C5A15">
      <w:pPr>
        <w:jc w:val="both"/>
        <w:rPr>
          <w:b/>
          <w:sz w:val="24"/>
          <w:szCs w:val="24"/>
          <w:lang w:val="uk-UA"/>
        </w:rPr>
      </w:pPr>
    </w:p>
    <w:p w:rsidR="00BA7C9B" w:rsidRPr="00BF7090" w:rsidRDefault="00BA7C9B" w:rsidP="00BA2E22">
      <w:pPr>
        <w:jc w:val="both"/>
        <w:rPr>
          <w:sz w:val="24"/>
          <w:szCs w:val="24"/>
          <w:lang w:val="uk-UA"/>
        </w:rPr>
      </w:pPr>
      <w:r>
        <w:rPr>
          <w:lang w:val="uk-UA"/>
        </w:rPr>
        <w:t xml:space="preserve">           </w:t>
      </w:r>
      <w:r>
        <w:rPr>
          <w:color w:val="000000"/>
          <w:sz w:val="24"/>
          <w:szCs w:val="24"/>
          <w:lang w:val="uk-UA"/>
        </w:rPr>
        <w:t>На виконання листа Чернівецької обласної державної адміністрації № 01.45/48-1417 від 18.08.2021р.</w:t>
      </w:r>
      <w:r>
        <w:rPr>
          <w:color w:val="000000"/>
          <w:sz w:val="28"/>
          <w:szCs w:val="28"/>
          <w:lang w:val="uk-UA" w:eastAsia="uk-UA"/>
        </w:rPr>
        <w:t xml:space="preserve"> </w:t>
      </w:r>
      <w:r w:rsidRPr="006E687C">
        <w:rPr>
          <w:color w:val="000000"/>
          <w:sz w:val="24"/>
          <w:szCs w:val="24"/>
          <w:lang w:val="uk-UA" w:eastAsia="uk-UA"/>
        </w:rPr>
        <w:t>«Про вивчення ситуації в області щодо діючих та новостворених мобільних бригад»,</w:t>
      </w:r>
      <w:r>
        <w:rPr>
          <w:color w:val="000000"/>
          <w:sz w:val="28"/>
          <w:szCs w:val="28"/>
          <w:lang w:val="uk-UA" w:eastAsia="uk-UA"/>
        </w:rPr>
        <w:t xml:space="preserve"> </w:t>
      </w:r>
      <w:r>
        <w:rPr>
          <w:color w:val="000000"/>
          <w:sz w:val="24"/>
          <w:szCs w:val="24"/>
          <w:lang w:val="uk-UA"/>
        </w:rPr>
        <w:t xml:space="preserve">відповідно до Закону України «Про запобігання та протидію домашньому насильству», Закону України «Про забезпечення рівних прав та можливостей жінок і чоловіків», Закону України «Про протидію торгівлі людьми», Закону України «Про охорону дитинства», </w:t>
      </w:r>
      <w:r w:rsidRPr="006E687C">
        <w:rPr>
          <w:sz w:val="24"/>
          <w:szCs w:val="24"/>
          <w:lang w:val="uk-UA"/>
        </w:rPr>
        <w:t xml:space="preserve">Закону </w:t>
      </w:r>
      <w:r w:rsidRPr="0073495E">
        <w:rPr>
          <w:sz w:val="24"/>
          <w:szCs w:val="24"/>
          <w:lang w:val="uk-UA"/>
        </w:rPr>
        <w:t>України «Про місцеве самоврядування в Україні»,</w:t>
      </w:r>
      <w:r w:rsidRPr="0073495E">
        <w:rPr>
          <w:sz w:val="28"/>
          <w:szCs w:val="28"/>
          <w:lang w:val="uk-UA"/>
        </w:rPr>
        <w:t xml:space="preserve"> </w:t>
      </w:r>
      <w:r w:rsidRPr="00AD3B5E">
        <w:rPr>
          <w:color w:val="000000"/>
          <w:sz w:val="24"/>
          <w:szCs w:val="24"/>
          <w:lang w:val="uk-UA" w:eastAsia="uk-UA"/>
        </w:rPr>
        <w:t xml:space="preserve">постанови Кабінету Міністрів України </w:t>
      </w:r>
      <w:r>
        <w:rPr>
          <w:color w:val="000000"/>
          <w:sz w:val="24"/>
          <w:szCs w:val="24"/>
          <w:lang w:val="uk-UA" w:eastAsia="uk-UA"/>
        </w:rPr>
        <w:t xml:space="preserve">від 22.08.2018 №654 </w:t>
      </w:r>
      <w:r w:rsidRPr="00AD3B5E">
        <w:rPr>
          <w:color w:val="000000"/>
          <w:sz w:val="24"/>
          <w:szCs w:val="24"/>
          <w:lang w:val="uk-UA" w:eastAsia="uk-UA"/>
        </w:rPr>
        <w:t>«Про затвердження Типового положення про мобільну бригаду соціально-психологічної допомоги особам, які постраждали від домашнього насильства та/або насильства за ознакою статі»,</w:t>
      </w:r>
      <w:r>
        <w:rPr>
          <w:color w:val="000000"/>
          <w:sz w:val="24"/>
          <w:szCs w:val="24"/>
          <w:lang w:val="uk-UA"/>
        </w:rPr>
        <w:t xml:space="preserve">  постанови Кабінету Міністрів України від 05 вересня 2007р. №1087 «Про консультативно - дорадчий орган з питань сім’ї, гендерної рівності, демографічного розвитку, запобігання та протидії домашньому насильству та протидії торгівлі людьми» (із змінами) та  </w:t>
      </w:r>
      <w:r>
        <w:rPr>
          <w:sz w:val="24"/>
          <w:szCs w:val="24"/>
          <w:lang w:val="uk-UA"/>
        </w:rPr>
        <w:t xml:space="preserve">у зв’язку з кадровими  змінами у  Кіцманській міській раді,  </w:t>
      </w:r>
      <w:r w:rsidRPr="00331240">
        <w:rPr>
          <w:sz w:val="24"/>
          <w:szCs w:val="24"/>
          <w:lang w:val="uk-UA"/>
        </w:rPr>
        <w:t>виконавчий комітет міської ради</w:t>
      </w:r>
      <w:r>
        <w:rPr>
          <w:sz w:val="24"/>
          <w:szCs w:val="24"/>
          <w:lang w:val="uk-UA"/>
        </w:rPr>
        <w:t xml:space="preserve"> </w:t>
      </w:r>
    </w:p>
    <w:p w:rsidR="00BA7C9B" w:rsidRDefault="00BA7C9B" w:rsidP="00161F81">
      <w:pPr>
        <w:ind w:firstLine="142"/>
        <w:jc w:val="both"/>
        <w:rPr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      </w:t>
      </w:r>
    </w:p>
    <w:p w:rsidR="00BA7C9B" w:rsidRDefault="00BA7C9B" w:rsidP="00BA2E22">
      <w:pPr>
        <w:jc w:val="both"/>
        <w:rPr>
          <w:b/>
          <w:bCs/>
          <w:sz w:val="24"/>
          <w:szCs w:val="24"/>
          <w:lang w:val="uk-UA"/>
        </w:rPr>
      </w:pPr>
      <w:r w:rsidRPr="00CB104F">
        <w:rPr>
          <w:b/>
          <w:bCs/>
          <w:sz w:val="24"/>
          <w:szCs w:val="24"/>
          <w:lang w:val="uk-UA"/>
        </w:rPr>
        <w:t>В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Р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І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Ш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И</w:t>
      </w:r>
      <w:r>
        <w:rPr>
          <w:b/>
          <w:bCs/>
          <w:sz w:val="24"/>
          <w:szCs w:val="24"/>
          <w:lang w:val="uk-UA"/>
        </w:rPr>
        <w:t xml:space="preserve"> </w:t>
      </w:r>
      <w:r w:rsidRPr="00CB104F">
        <w:rPr>
          <w:b/>
          <w:bCs/>
          <w:sz w:val="24"/>
          <w:szCs w:val="24"/>
          <w:lang w:val="uk-UA"/>
        </w:rPr>
        <w:t>В:</w:t>
      </w:r>
    </w:p>
    <w:p w:rsidR="00BA7C9B" w:rsidRDefault="00BA7C9B" w:rsidP="00BA2E22">
      <w:pPr>
        <w:jc w:val="both"/>
        <w:rPr>
          <w:b/>
          <w:bCs/>
          <w:sz w:val="24"/>
          <w:szCs w:val="24"/>
          <w:lang w:val="uk-UA"/>
        </w:rPr>
      </w:pPr>
    </w:p>
    <w:p w:rsidR="00BA7C9B" w:rsidRPr="004137DB" w:rsidRDefault="00BA7C9B" w:rsidP="004137DB">
      <w:pPr>
        <w:jc w:val="both"/>
        <w:rPr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         </w:t>
      </w:r>
      <w:r w:rsidRPr="00331240">
        <w:rPr>
          <w:sz w:val="24"/>
          <w:szCs w:val="24"/>
          <w:lang w:val="uk-UA"/>
        </w:rPr>
        <w:t xml:space="preserve">1. </w:t>
      </w:r>
      <w:r>
        <w:rPr>
          <w:sz w:val="24"/>
          <w:szCs w:val="24"/>
          <w:lang w:val="uk-UA"/>
        </w:rPr>
        <w:t>Внести зміни до</w:t>
      </w:r>
      <w:r w:rsidRPr="00331240">
        <w:rPr>
          <w:sz w:val="24"/>
          <w:szCs w:val="24"/>
          <w:lang w:val="uk-UA"/>
        </w:rPr>
        <w:t xml:space="preserve"> склад</w:t>
      </w:r>
      <w:r>
        <w:rPr>
          <w:sz w:val="24"/>
          <w:szCs w:val="24"/>
          <w:lang w:val="uk-UA"/>
        </w:rPr>
        <w:t>у</w:t>
      </w:r>
      <w:r w:rsidRPr="00331240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>мобільної бригади соціально-психологічної допомоги особам, які постраждали від домашнього насильства та/або насильства за ознакою статі, що затверджена рішенням виконавчого комітету Кіцманської міської ради від 10.07.2024р. №239/7 «</w:t>
      </w:r>
      <w:r w:rsidRPr="004137DB">
        <w:rPr>
          <w:bCs/>
          <w:sz w:val="24"/>
          <w:szCs w:val="24"/>
          <w:lang w:val="uk-UA"/>
        </w:rPr>
        <w:t>Про внесення змін до складу мобільної</w:t>
      </w:r>
      <w:r>
        <w:rPr>
          <w:bCs/>
          <w:sz w:val="24"/>
          <w:szCs w:val="24"/>
          <w:lang w:val="uk-UA"/>
        </w:rPr>
        <w:t xml:space="preserve"> </w:t>
      </w:r>
      <w:r w:rsidRPr="004137DB">
        <w:rPr>
          <w:bCs/>
          <w:sz w:val="24"/>
          <w:szCs w:val="24"/>
          <w:lang w:val="uk-UA"/>
        </w:rPr>
        <w:t>бригади соціально-психологічної допомоги особам,</w:t>
      </w:r>
      <w:r>
        <w:rPr>
          <w:bCs/>
          <w:sz w:val="24"/>
          <w:szCs w:val="24"/>
          <w:lang w:val="uk-UA"/>
        </w:rPr>
        <w:t xml:space="preserve"> </w:t>
      </w:r>
      <w:r w:rsidRPr="004137DB">
        <w:rPr>
          <w:bCs/>
          <w:sz w:val="24"/>
          <w:szCs w:val="24"/>
          <w:lang w:val="uk-UA"/>
        </w:rPr>
        <w:t>які постраждали від домашнього насильства</w:t>
      </w:r>
      <w:r>
        <w:rPr>
          <w:bCs/>
          <w:sz w:val="24"/>
          <w:szCs w:val="24"/>
          <w:lang w:val="uk-UA"/>
        </w:rPr>
        <w:t xml:space="preserve"> </w:t>
      </w:r>
      <w:r w:rsidRPr="004137DB">
        <w:rPr>
          <w:bCs/>
          <w:sz w:val="24"/>
          <w:szCs w:val="24"/>
          <w:lang w:val="uk-UA"/>
        </w:rPr>
        <w:t>та/або насильства за ознакою статі</w:t>
      </w:r>
      <w:r>
        <w:rPr>
          <w:sz w:val="24"/>
          <w:szCs w:val="24"/>
          <w:lang w:val="uk-UA"/>
        </w:rPr>
        <w:t>», виклавши додаток № 1 у новій редакції (додається).</w:t>
      </w:r>
    </w:p>
    <w:p w:rsidR="00BA7C9B" w:rsidRPr="00F8334A" w:rsidRDefault="00BA7C9B" w:rsidP="00C46393">
      <w:pPr>
        <w:jc w:val="both"/>
        <w:rPr>
          <w:color w:val="FF0000"/>
          <w:lang w:val="uk-UA"/>
        </w:rPr>
      </w:pPr>
      <w:r w:rsidRPr="00331240">
        <w:rPr>
          <w:sz w:val="24"/>
          <w:szCs w:val="24"/>
          <w:lang w:val="uk-UA"/>
        </w:rPr>
        <w:t xml:space="preserve">          </w:t>
      </w:r>
    </w:p>
    <w:p w:rsidR="00BA7C9B" w:rsidRDefault="00BA7C9B" w:rsidP="00DC46B2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</w:rPr>
      </w:pPr>
      <w:r w:rsidRPr="00B30BC5">
        <w:rPr>
          <w:rFonts w:ascii="Times New Roman" w:hAnsi="Times New Roman"/>
          <w:color w:val="FF0000"/>
          <w:sz w:val="24"/>
          <w:szCs w:val="24"/>
        </w:rPr>
        <w:t xml:space="preserve">          </w:t>
      </w:r>
      <w:r w:rsidRPr="00C46393">
        <w:rPr>
          <w:rFonts w:ascii="Times New Roman" w:hAnsi="Times New Roman"/>
          <w:sz w:val="24"/>
          <w:szCs w:val="24"/>
        </w:rPr>
        <w:t>2.</w:t>
      </w:r>
      <w:r w:rsidRPr="00C46393">
        <w:t xml:space="preserve"> </w:t>
      </w:r>
      <w:r w:rsidRPr="00C46393">
        <w:rPr>
          <w:rFonts w:ascii="Times New Roman" w:hAnsi="Times New Roman"/>
          <w:bCs/>
          <w:sz w:val="24"/>
          <w:szCs w:val="24"/>
        </w:rPr>
        <w:t>Контроль за виконанням даного рішення покласти на керуючу справами (секретара) виконавчого комітету Ярославу РАКОВІЦУ.</w:t>
      </w:r>
    </w:p>
    <w:p w:rsidR="00BA7C9B" w:rsidRPr="00B30BC5" w:rsidRDefault="00BA7C9B" w:rsidP="00DC46B2">
      <w:pPr>
        <w:pStyle w:val="ListParagraph"/>
        <w:ind w:left="0"/>
        <w:jc w:val="both"/>
        <w:rPr>
          <w:rFonts w:ascii="Times New Roman" w:hAnsi="Times New Roman"/>
          <w:bCs/>
          <w:color w:val="FF0000"/>
          <w:sz w:val="24"/>
          <w:szCs w:val="24"/>
        </w:rPr>
      </w:pPr>
    </w:p>
    <w:p w:rsidR="00BA7C9B" w:rsidRDefault="00BA7C9B" w:rsidP="00DC46B2">
      <w:pPr>
        <w:pStyle w:val="ListParagraph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BA7C9B" w:rsidRPr="006C5A15" w:rsidRDefault="00BA7C9B" w:rsidP="006C5A15">
      <w:pPr>
        <w:jc w:val="both"/>
        <w:rPr>
          <w:b/>
          <w:sz w:val="24"/>
          <w:szCs w:val="24"/>
          <w:lang w:val="uk-UA"/>
        </w:rPr>
      </w:pPr>
      <w:r w:rsidRPr="006C5A15">
        <w:rPr>
          <w:b/>
          <w:sz w:val="24"/>
          <w:szCs w:val="24"/>
          <w:lang w:val="uk-UA"/>
        </w:rPr>
        <w:t xml:space="preserve">        </w:t>
      </w: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Інна ВЕДЕНІВСЬКА</w:t>
      </w: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>
      <w:pPr>
        <w:rPr>
          <w:lang w:val="uk-UA"/>
        </w:rPr>
      </w:pPr>
    </w:p>
    <w:p w:rsidR="00BA7C9B" w:rsidRDefault="00BA7C9B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Додаток 1</w:t>
      </w:r>
    </w:p>
    <w:p w:rsidR="00BA7C9B" w:rsidRDefault="00BA7C9B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до рішення виконавчого комітету</w:t>
      </w:r>
    </w:p>
    <w:p w:rsidR="00BA7C9B" w:rsidRDefault="00BA7C9B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Кіцманської міської ради</w:t>
      </w:r>
    </w:p>
    <w:p w:rsidR="00BA7C9B" w:rsidRDefault="00BA7C9B" w:rsidP="00C46393">
      <w:pPr>
        <w:pStyle w:val="NoSpacing"/>
        <w:ind w:left="5670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від 25.03.2025 р. № 96/3</w:t>
      </w:r>
    </w:p>
    <w:p w:rsidR="00BA7C9B" w:rsidRDefault="00BA7C9B" w:rsidP="00C46393">
      <w:pPr>
        <w:keepNext/>
        <w:jc w:val="center"/>
        <w:outlineLvl w:val="1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Склад </w:t>
      </w:r>
    </w:p>
    <w:p w:rsidR="00BA7C9B" w:rsidRPr="0024047B" w:rsidRDefault="00BA7C9B" w:rsidP="00C46393">
      <w:pPr>
        <w:jc w:val="center"/>
        <w:rPr>
          <w:b/>
          <w:bCs/>
          <w:sz w:val="24"/>
          <w:szCs w:val="24"/>
          <w:lang w:val="uk-UA"/>
        </w:rPr>
      </w:pPr>
      <w:r w:rsidRPr="00331240">
        <w:rPr>
          <w:sz w:val="24"/>
          <w:szCs w:val="24"/>
          <w:lang w:val="uk-UA"/>
        </w:rPr>
        <w:t xml:space="preserve"> </w:t>
      </w:r>
      <w:r w:rsidRPr="0024047B">
        <w:rPr>
          <w:b/>
          <w:bCs/>
          <w:sz w:val="24"/>
          <w:szCs w:val="24"/>
          <w:lang w:val="uk-UA"/>
        </w:rPr>
        <w:t xml:space="preserve">мобільної бригади соціально-психологічної допомоги особам, які постраждали від домашнього насильства та/або насильства за ознакою статі </w:t>
      </w:r>
    </w:p>
    <w:p w:rsidR="00BA7C9B" w:rsidRPr="0024047B" w:rsidRDefault="00BA7C9B" w:rsidP="00C46393">
      <w:pPr>
        <w:jc w:val="center"/>
        <w:rPr>
          <w:b/>
          <w:bCs/>
          <w:sz w:val="24"/>
          <w:szCs w:val="24"/>
          <w:lang w:val="uk-UA"/>
        </w:rPr>
      </w:pPr>
      <w:r w:rsidRPr="0024047B">
        <w:rPr>
          <w:b/>
          <w:bCs/>
          <w:sz w:val="24"/>
          <w:szCs w:val="24"/>
          <w:lang w:val="uk-UA"/>
        </w:rPr>
        <w:t>у Кіцманській територіальній громаді</w:t>
      </w:r>
    </w:p>
    <w:tbl>
      <w:tblPr>
        <w:tblpPr w:leftFromText="180" w:rightFromText="180" w:bottomFromText="200" w:vertAnchor="text" w:horzAnchor="margin" w:tblpY="122"/>
        <w:tblW w:w="97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661"/>
        <w:gridCol w:w="283"/>
        <w:gridCol w:w="6806"/>
      </w:tblGrid>
      <w:tr w:rsidR="00BA7C9B" w:rsidRPr="005E6250" w:rsidTr="00101809">
        <w:trPr>
          <w:trHeight w:val="557"/>
        </w:trPr>
        <w:tc>
          <w:tcPr>
            <w:tcW w:w="2661" w:type="dxa"/>
          </w:tcPr>
          <w:p w:rsidR="00BA7C9B" w:rsidRPr="00C46393" w:rsidRDefault="00BA7C9B" w:rsidP="00101809">
            <w:pPr>
              <w:ind w:hanging="42"/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МАРУСЯК</w:t>
            </w:r>
          </w:p>
          <w:p w:rsidR="00BA7C9B" w:rsidRPr="00C46393" w:rsidRDefault="00BA7C9B" w:rsidP="00101809">
            <w:pPr>
              <w:ind w:hanging="42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Олександр Юрійович</w:t>
            </w:r>
          </w:p>
        </w:tc>
        <w:tc>
          <w:tcPr>
            <w:tcW w:w="283" w:type="dxa"/>
          </w:tcPr>
          <w:p w:rsidR="00BA7C9B" w:rsidRPr="005E6250" w:rsidRDefault="00BA7C9B" w:rsidP="00101809">
            <w:pPr>
              <w:rPr>
                <w:b/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 xml:space="preserve">- </w:t>
            </w:r>
          </w:p>
        </w:tc>
        <w:tc>
          <w:tcPr>
            <w:tcW w:w="6806" w:type="dxa"/>
          </w:tcPr>
          <w:p w:rsidR="00BA7C9B" w:rsidRDefault="00BA7C9B" w:rsidP="0010180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заступник міського голови з питань діяльності виконавчих органів,</w:t>
            </w:r>
          </w:p>
          <w:p w:rsidR="00BA7C9B" w:rsidRPr="00C46393" w:rsidRDefault="00BA7C9B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керівник мобільної бригади</w:t>
            </w:r>
          </w:p>
        </w:tc>
      </w:tr>
      <w:tr w:rsidR="00BA7C9B" w:rsidRPr="005E6250" w:rsidTr="00101809">
        <w:trPr>
          <w:trHeight w:val="425"/>
        </w:trPr>
        <w:tc>
          <w:tcPr>
            <w:tcW w:w="9750" w:type="dxa"/>
            <w:gridSpan w:val="3"/>
            <w:vAlign w:val="center"/>
          </w:tcPr>
          <w:p w:rsidR="00BA7C9B" w:rsidRPr="005E6250" w:rsidRDefault="00BA7C9B" w:rsidP="00101809">
            <w:pPr>
              <w:jc w:val="center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</w:rPr>
              <w:t xml:space="preserve">Члени </w:t>
            </w:r>
            <w:r w:rsidRPr="005E6250">
              <w:rPr>
                <w:b/>
                <w:sz w:val="24"/>
                <w:szCs w:val="24"/>
                <w:lang w:val="uk-UA"/>
              </w:rPr>
              <w:t xml:space="preserve"> </w:t>
            </w:r>
            <w:r>
              <w:rPr>
                <w:b/>
                <w:sz w:val="24"/>
                <w:szCs w:val="24"/>
                <w:lang w:val="uk-UA"/>
              </w:rPr>
              <w:t>мобільної бригади</w:t>
            </w:r>
          </w:p>
        </w:tc>
      </w:tr>
      <w:tr w:rsidR="00BA7C9B" w:rsidRPr="005E6250" w:rsidTr="00101809">
        <w:tc>
          <w:tcPr>
            <w:tcW w:w="2661" w:type="dxa"/>
          </w:tcPr>
          <w:p w:rsidR="00BA7C9B" w:rsidRDefault="00BA7C9B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 xml:space="preserve">ІВАНЦИН </w:t>
            </w:r>
          </w:p>
          <w:p w:rsidR="00BA7C9B" w:rsidRPr="005E6250" w:rsidRDefault="00BA7C9B" w:rsidP="00101809">
            <w:pPr>
              <w:rPr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Світлана Євгенівна</w:t>
            </w:r>
          </w:p>
        </w:tc>
        <w:tc>
          <w:tcPr>
            <w:tcW w:w="283" w:type="dxa"/>
          </w:tcPr>
          <w:p w:rsidR="00BA7C9B" w:rsidRPr="005E6250" w:rsidRDefault="00BA7C9B" w:rsidP="0010180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101809">
            <w:pPr>
              <w:jc w:val="both"/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з питань соціальної роботи виконавчого комітету міської ради</w:t>
            </w:r>
          </w:p>
        </w:tc>
      </w:tr>
      <w:tr w:rsidR="00BA7C9B" w:rsidRPr="005E6250" w:rsidTr="00101809">
        <w:tc>
          <w:tcPr>
            <w:tcW w:w="2661" w:type="dxa"/>
          </w:tcPr>
          <w:p w:rsidR="00BA7C9B" w:rsidRDefault="00BA7C9B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/>
                <w:bCs/>
                <w:sz w:val="24"/>
                <w:szCs w:val="24"/>
                <w:lang w:val="uk-UA"/>
              </w:rPr>
              <w:t>НАКОНЕЧНА</w:t>
            </w:r>
          </w:p>
          <w:p w:rsidR="00BA7C9B" w:rsidRPr="005E6250" w:rsidRDefault="00BA7C9B" w:rsidP="0010180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5E6250">
              <w:rPr>
                <w:bCs/>
                <w:sz w:val="24"/>
                <w:szCs w:val="24"/>
                <w:lang w:val="uk-UA"/>
              </w:rPr>
              <w:t>Тетяна Василівна</w:t>
            </w:r>
          </w:p>
        </w:tc>
        <w:tc>
          <w:tcPr>
            <w:tcW w:w="283" w:type="dxa"/>
          </w:tcPr>
          <w:p w:rsidR="00BA7C9B" w:rsidRPr="005E6250" w:rsidRDefault="00BA7C9B" w:rsidP="00101809">
            <w:pPr>
              <w:jc w:val="both"/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освіти, молоді і спорту виконавчого комітету міської ради</w:t>
            </w:r>
          </w:p>
        </w:tc>
      </w:tr>
      <w:tr w:rsidR="00BA7C9B" w:rsidRPr="005E6250" w:rsidTr="00101809">
        <w:tc>
          <w:tcPr>
            <w:tcW w:w="2661" w:type="dxa"/>
          </w:tcPr>
          <w:p w:rsidR="00BA7C9B" w:rsidRPr="005E6250" w:rsidRDefault="00BA7C9B" w:rsidP="00101809">
            <w:pPr>
              <w:rPr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BA7C9B" w:rsidRPr="005E6250" w:rsidRDefault="00BA7C9B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начальник відділу правового забезпечення виконавчого комітету міської ради</w:t>
            </w:r>
          </w:p>
        </w:tc>
      </w:tr>
      <w:tr w:rsidR="00BA7C9B" w:rsidRPr="0066795E" w:rsidTr="00101809">
        <w:tc>
          <w:tcPr>
            <w:tcW w:w="2661" w:type="dxa"/>
          </w:tcPr>
          <w:p w:rsidR="00BA7C9B" w:rsidRPr="005E6250" w:rsidRDefault="00BA7C9B" w:rsidP="0010180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ПАЛІЄВИЧ</w:t>
            </w:r>
          </w:p>
          <w:p w:rsidR="00BA7C9B" w:rsidRPr="005E6250" w:rsidRDefault="00BA7C9B" w:rsidP="0010180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Євгенія Сергіївна</w:t>
            </w:r>
          </w:p>
          <w:p w:rsidR="00BA7C9B" w:rsidRPr="005E6250" w:rsidRDefault="00BA7C9B" w:rsidP="00101809">
            <w:pPr>
              <w:rPr>
                <w:b/>
                <w:sz w:val="24"/>
                <w:szCs w:val="24"/>
                <w:lang w:val="uk-UA"/>
              </w:rPr>
            </w:pPr>
          </w:p>
        </w:tc>
        <w:tc>
          <w:tcPr>
            <w:tcW w:w="283" w:type="dxa"/>
          </w:tcPr>
          <w:p w:rsidR="00BA7C9B" w:rsidRPr="005E6250" w:rsidRDefault="00BA7C9B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10180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провідний фахівець із соціальної роботи апарату КУ «Кіцманський територіальний центр соціального обслуговування (надання соціальних послуг)</w:t>
            </w:r>
            <w:r>
              <w:rPr>
                <w:sz w:val="24"/>
                <w:szCs w:val="24"/>
                <w:lang w:val="uk-UA"/>
              </w:rPr>
              <w:t xml:space="preserve"> </w:t>
            </w:r>
            <w:r w:rsidRPr="005E6250">
              <w:rPr>
                <w:sz w:val="24"/>
                <w:szCs w:val="24"/>
                <w:lang w:val="uk-UA"/>
              </w:rPr>
              <w:t>Кіцманської міської ради»</w:t>
            </w:r>
          </w:p>
        </w:tc>
      </w:tr>
      <w:tr w:rsidR="00BA7C9B" w:rsidRPr="005E6250" w:rsidTr="00101809">
        <w:tc>
          <w:tcPr>
            <w:tcW w:w="2661" w:type="dxa"/>
          </w:tcPr>
          <w:p w:rsidR="00BA7C9B" w:rsidRDefault="00BA7C9B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 xml:space="preserve">ЗАЯРНЮК </w:t>
            </w:r>
          </w:p>
          <w:p w:rsidR="00BA7C9B" w:rsidRPr="005E6250" w:rsidRDefault="00BA7C9B" w:rsidP="006042B9">
            <w:pPr>
              <w:ind w:hanging="42"/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Лариса Василівна</w:t>
            </w:r>
          </w:p>
        </w:tc>
        <w:tc>
          <w:tcPr>
            <w:tcW w:w="283" w:type="dxa"/>
          </w:tcPr>
          <w:p w:rsidR="00BA7C9B" w:rsidRPr="005E6250" w:rsidRDefault="00BA7C9B" w:rsidP="006042B9">
            <w:pPr>
              <w:rPr>
                <w:sz w:val="24"/>
                <w:szCs w:val="24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 xml:space="preserve">начальник служби у справах дітей </w:t>
            </w:r>
            <w:r>
              <w:rPr>
                <w:sz w:val="24"/>
                <w:szCs w:val="24"/>
                <w:lang w:val="uk-UA"/>
              </w:rPr>
              <w:t xml:space="preserve">виконавчого комітету </w:t>
            </w:r>
            <w:r w:rsidRPr="005E6250">
              <w:rPr>
                <w:sz w:val="24"/>
                <w:szCs w:val="24"/>
                <w:lang w:val="uk-UA"/>
              </w:rPr>
              <w:t>міської ради</w:t>
            </w:r>
          </w:p>
        </w:tc>
      </w:tr>
      <w:tr w:rsidR="00BA7C9B" w:rsidRPr="005E6250" w:rsidTr="00101809">
        <w:tc>
          <w:tcPr>
            <w:tcW w:w="2661" w:type="dxa"/>
          </w:tcPr>
          <w:p w:rsidR="00BA7C9B" w:rsidRPr="0024047B" w:rsidRDefault="00BA7C9B" w:rsidP="006042B9">
            <w:pPr>
              <w:rPr>
                <w:b/>
                <w:bCs/>
                <w:sz w:val="24"/>
                <w:szCs w:val="24"/>
                <w:lang w:val="uk-UA"/>
              </w:rPr>
            </w:pPr>
            <w:r w:rsidRPr="0024047B">
              <w:rPr>
                <w:b/>
                <w:bCs/>
                <w:sz w:val="24"/>
                <w:szCs w:val="24"/>
                <w:lang w:val="uk-UA"/>
              </w:rPr>
              <w:t>ЦЮПА</w:t>
            </w:r>
          </w:p>
          <w:p w:rsidR="00BA7C9B" w:rsidRPr="005E6250" w:rsidRDefault="00BA7C9B" w:rsidP="006042B9">
            <w:pPr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Віталій Анатолійович</w:t>
            </w:r>
          </w:p>
        </w:tc>
        <w:tc>
          <w:tcPr>
            <w:tcW w:w="283" w:type="dxa"/>
          </w:tcPr>
          <w:p w:rsidR="00BA7C9B" w:rsidRPr="0024047B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начальник Чернівецького районного сектору №4 філії державної установи «Центр пробації» у Чернівецькій області (за згодою)</w:t>
            </w:r>
          </w:p>
        </w:tc>
      </w:tr>
      <w:tr w:rsidR="00BA7C9B" w:rsidRPr="0066795E" w:rsidTr="00101809">
        <w:tc>
          <w:tcPr>
            <w:tcW w:w="2661" w:type="dxa"/>
          </w:tcPr>
          <w:p w:rsidR="00BA7C9B" w:rsidRDefault="00BA7C9B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ВАТРІЧ</w:t>
            </w:r>
          </w:p>
          <w:p w:rsidR="00BA7C9B" w:rsidRPr="005E6250" w:rsidRDefault="00BA7C9B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Андрій Вікторович</w:t>
            </w:r>
          </w:p>
        </w:tc>
        <w:tc>
          <w:tcPr>
            <w:tcW w:w="283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старший лейтенант поліції  (за згодою відповідно до території обслуговування)</w:t>
            </w:r>
          </w:p>
        </w:tc>
      </w:tr>
      <w:tr w:rsidR="00BA7C9B" w:rsidRPr="0066795E" w:rsidTr="00101809">
        <w:trPr>
          <w:trHeight w:val="1631"/>
        </w:trPr>
        <w:tc>
          <w:tcPr>
            <w:tcW w:w="2661" w:type="dxa"/>
          </w:tcPr>
          <w:p w:rsidR="00BA7C9B" w:rsidRDefault="00BA7C9B" w:rsidP="006042B9">
            <w:pPr>
              <w:rPr>
                <w:b/>
                <w:sz w:val="24"/>
                <w:szCs w:val="24"/>
                <w:lang w:val="uk-UA"/>
              </w:rPr>
            </w:pPr>
            <w:r w:rsidRPr="005E6250">
              <w:rPr>
                <w:b/>
                <w:sz w:val="24"/>
                <w:szCs w:val="24"/>
                <w:lang w:val="uk-UA"/>
              </w:rPr>
              <w:t>ДАНИЛЮК</w:t>
            </w:r>
          </w:p>
          <w:p w:rsidR="00BA7C9B" w:rsidRPr="005E6250" w:rsidRDefault="00BA7C9B" w:rsidP="006042B9">
            <w:pPr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Василь Васильович</w:t>
            </w:r>
          </w:p>
        </w:tc>
        <w:tc>
          <w:tcPr>
            <w:tcW w:w="283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 w:rsidRPr="005E6250">
              <w:rPr>
                <w:sz w:val="24"/>
                <w:szCs w:val="24"/>
                <w:lang w:val="uk-UA"/>
              </w:rPr>
              <w:t>поліцейський офіцер громади (ПОГ) сектору взаємодії з громадськістю Кіцманської територіальної громади Чернівецького районного управління поліції (ЧРУП) Головного управління національної поліції (ГУНП) в Чернівецькій області, капітан поліції  (за згодою відповідно до території обслуговування)</w:t>
            </w:r>
          </w:p>
        </w:tc>
      </w:tr>
      <w:tr w:rsidR="00BA7C9B" w:rsidRPr="0066795E" w:rsidTr="00FD0434">
        <w:trPr>
          <w:trHeight w:val="811"/>
        </w:trPr>
        <w:tc>
          <w:tcPr>
            <w:tcW w:w="2661" w:type="dxa"/>
          </w:tcPr>
          <w:p w:rsidR="00BA7C9B" w:rsidRDefault="00BA7C9B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ШЕВЧУК</w:t>
            </w:r>
          </w:p>
          <w:p w:rsidR="00BA7C9B" w:rsidRPr="00FD0434" w:rsidRDefault="00BA7C9B" w:rsidP="006042B9">
            <w:pPr>
              <w:rPr>
                <w:bCs/>
                <w:sz w:val="24"/>
                <w:szCs w:val="24"/>
                <w:lang w:val="uk-UA"/>
              </w:rPr>
            </w:pPr>
            <w:r>
              <w:rPr>
                <w:bCs/>
                <w:sz w:val="24"/>
                <w:szCs w:val="24"/>
                <w:lang w:val="uk-UA"/>
              </w:rPr>
              <w:t>Оксана Миколаївна</w:t>
            </w:r>
          </w:p>
        </w:tc>
        <w:tc>
          <w:tcPr>
            <w:tcW w:w="283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  <w:r>
              <w:rPr>
                <w:sz w:val="24"/>
                <w:szCs w:val="24"/>
                <w:lang w:val="uk-UA"/>
              </w:rPr>
              <w:t>-</w:t>
            </w:r>
          </w:p>
        </w:tc>
        <w:tc>
          <w:tcPr>
            <w:tcW w:w="6806" w:type="dxa"/>
          </w:tcPr>
          <w:p w:rsidR="00BA7C9B" w:rsidRPr="00FD0434" w:rsidRDefault="00BA7C9B" w:rsidP="00FD0434">
            <w:pPr>
              <w:jc w:val="both"/>
              <w:rPr>
                <w:sz w:val="24"/>
                <w:szCs w:val="24"/>
                <w:lang w:val="uk-UA"/>
              </w:rPr>
            </w:pPr>
            <w:r w:rsidRPr="00FD0434">
              <w:rPr>
                <w:sz w:val="24"/>
                <w:szCs w:val="24"/>
                <w:lang w:val="uk-UA"/>
              </w:rPr>
              <w:t>психолог Кіцманського закладу загальної середньої освіти І-ІІІ ступенів "Кіцманський ліцей"</w:t>
            </w:r>
          </w:p>
        </w:tc>
      </w:tr>
      <w:tr w:rsidR="00BA7C9B" w:rsidRPr="00C46393" w:rsidTr="00101809">
        <w:trPr>
          <w:trHeight w:val="1631"/>
        </w:trPr>
        <w:tc>
          <w:tcPr>
            <w:tcW w:w="2661" w:type="dxa"/>
          </w:tcPr>
          <w:p w:rsidR="00BA7C9B" w:rsidRPr="005E6250" w:rsidRDefault="00BA7C9B" w:rsidP="006042B9">
            <w:pPr>
              <w:rPr>
                <w:b/>
                <w:sz w:val="24"/>
                <w:szCs w:val="24"/>
                <w:lang w:val="uk-UA"/>
              </w:rPr>
            </w:pPr>
            <w:r>
              <w:rPr>
                <w:b/>
                <w:sz w:val="24"/>
                <w:szCs w:val="24"/>
                <w:lang w:val="uk-UA"/>
              </w:rPr>
              <w:t>Старости сіл за місцем виявлення випадку</w:t>
            </w:r>
          </w:p>
        </w:tc>
        <w:tc>
          <w:tcPr>
            <w:tcW w:w="283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6806" w:type="dxa"/>
          </w:tcPr>
          <w:p w:rsidR="00BA7C9B" w:rsidRPr="005E6250" w:rsidRDefault="00BA7C9B" w:rsidP="006042B9">
            <w:pPr>
              <w:jc w:val="both"/>
              <w:rPr>
                <w:sz w:val="24"/>
                <w:szCs w:val="24"/>
                <w:lang w:val="uk-UA"/>
              </w:rPr>
            </w:pPr>
          </w:p>
        </w:tc>
      </w:tr>
    </w:tbl>
    <w:p w:rsidR="00BA7C9B" w:rsidRDefault="00BA7C9B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Керуюча справами (секретар)</w:t>
      </w:r>
    </w:p>
    <w:p w:rsidR="00BA7C9B" w:rsidRDefault="00BA7C9B" w:rsidP="00C46393">
      <w:pPr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виконавчого комітету міської  ради                                                  Ярослава  РАКОВІЦА</w:t>
      </w:r>
    </w:p>
    <w:p w:rsidR="00BA7C9B" w:rsidRPr="00C46393" w:rsidRDefault="00BA7C9B">
      <w:pPr>
        <w:rPr>
          <w:lang w:val="uk-UA"/>
        </w:rPr>
      </w:pPr>
    </w:p>
    <w:sectPr w:rsidR="00BA7C9B" w:rsidRPr="00C46393" w:rsidSect="00A40D8E">
      <w:pgSz w:w="11906" w:h="16838"/>
      <w:pgMar w:top="360" w:right="566" w:bottom="567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E42E5"/>
    <w:multiLevelType w:val="hybridMultilevel"/>
    <w:tmpl w:val="D54E9410"/>
    <w:lvl w:ilvl="0" w:tplc="DADE2B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E45B1"/>
    <w:rsid w:val="000601F1"/>
    <w:rsid w:val="000B3E7C"/>
    <w:rsid w:val="000D719B"/>
    <w:rsid w:val="00101809"/>
    <w:rsid w:val="00127D5D"/>
    <w:rsid w:val="00161F81"/>
    <w:rsid w:val="001658FA"/>
    <w:rsid w:val="00184932"/>
    <w:rsid w:val="001A010A"/>
    <w:rsid w:val="0024047B"/>
    <w:rsid w:val="00257CCF"/>
    <w:rsid w:val="00286061"/>
    <w:rsid w:val="002A2C3D"/>
    <w:rsid w:val="002D2725"/>
    <w:rsid w:val="00331240"/>
    <w:rsid w:val="004012F3"/>
    <w:rsid w:val="004137DB"/>
    <w:rsid w:val="004C4765"/>
    <w:rsid w:val="004C6361"/>
    <w:rsid w:val="004F490B"/>
    <w:rsid w:val="005150B1"/>
    <w:rsid w:val="005A0116"/>
    <w:rsid w:val="005A0EB3"/>
    <w:rsid w:val="005D21E5"/>
    <w:rsid w:val="005E6250"/>
    <w:rsid w:val="006042B9"/>
    <w:rsid w:val="00641E3D"/>
    <w:rsid w:val="0066795E"/>
    <w:rsid w:val="006B35F1"/>
    <w:rsid w:val="006C06FB"/>
    <w:rsid w:val="006C5A15"/>
    <w:rsid w:val="006E687C"/>
    <w:rsid w:val="0072048C"/>
    <w:rsid w:val="0073495E"/>
    <w:rsid w:val="00740CE0"/>
    <w:rsid w:val="007B6DE9"/>
    <w:rsid w:val="00814553"/>
    <w:rsid w:val="008546E5"/>
    <w:rsid w:val="00884067"/>
    <w:rsid w:val="008A6947"/>
    <w:rsid w:val="008B15F8"/>
    <w:rsid w:val="008C376D"/>
    <w:rsid w:val="00934E31"/>
    <w:rsid w:val="009B2E36"/>
    <w:rsid w:val="009D73E7"/>
    <w:rsid w:val="00A40D8E"/>
    <w:rsid w:val="00A448B0"/>
    <w:rsid w:val="00A63403"/>
    <w:rsid w:val="00AC0C65"/>
    <w:rsid w:val="00AD3B5E"/>
    <w:rsid w:val="00B30BC5"/>
    <w:rsid w:val="00B61CE1"/>
    <w:rsid w:val="00B777C3"/>
    <w:rsid w:val="00B82E2C"/>
    <w:rsid w:val="00BA2E22"/>
    <w:rsid w:val="00BA7C9B"/>
    <w:rsid w:val="00BF7090"/>
    <w:rsid w:val="00C46393"/>
    <w:rsid w:val="00C5111C"/>
    <w:rsid w:val="00C81F58"/>
    <w:rsid w:val="00C90DCB"/>
    <w:rsid w:val="00CB104F"/>
    <w:rsid w:val="00CF1926"/>
    <w:rsid w:val="00D27104"/>
    <w:rsid w:val="00D373E2"/>
    <w:rsid w:val="00D43A04"/>
    <w:rsid w:val="00D90192"/>
    <w:rsid w:val="00DB21DA"/>
    <w:rsid w:val="00DC46B2"/>
    <w:rsid w:val="00E122BB"/>
    <w:rsid w:val="00E36EED"/>
    <w:rsid w:val="00EB0143"/>
    <w:rsid w:val="00EB05E2"/>
    <w:rsid w:val="00EC72AC"/>
    <w:rsid w:val="00F8334A"/>
    <w:rsid w:val="00FD0434"/>
    <w:rsid w:val="00FE45B1"/>
    <w:rsid w:val="00FF52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6B2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DC46B2"/>
    <w:pPr>
      <w:keepNext/>
      <w:jc w:val="center"/>
      <w:outlineLvl w:val="0"/>
    </w:pPr>
    <w:rPr>
      <w:rFonts w:ascii="Arial" w:hAnsi="Arial"/>
      <w:b/>
      <w:sz w:val="28"/>
      <w:lang w:val="uk-UA"/>
    </w:rPr>
  </w:style>
  <w:style w:type="paragraph" w:customStyle="1" w:styleId="Normal2">
    <w:name w:val="Normal2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customStyle="1" w:styleId="Normal1">
    <w:name w:val="Normal1"/>
    <w:uiPriority w:val="99"/>
    <w:rsid w:val="00DC46B2"/>
    <w:rPr>
      <w:rFonts w:ascii="Arial" w:eastAsia="Times New Roman" w:hAnsi="Arial"/>
      <w:sz w:val="24"/>
      <w:szCs w:val="20"/>
      <w:lang w:val="uk-UA"/>
    </w:rPr>
  </w:style>
  <w:style w:type="paragraph" w:styleId="NormalWeb">
    <w:name w:val="Normal (Web)"/>
    <w:basedOn w:val="Normal"/>
    <w:uiPriority w:val="99"/>
    <w:rsid w:val="00DC46B2"/>
    <w:pPr>
      <w:spacing w:before="100" w:beforeAutospacing="1" w:after="100" w:afterAutospacing="1"/>
    </w:pPr>
    <w:rPr>
      <w:sz w:val="24"/>
      <w:szCs w:val="24"/>
      <w:lang w:val="uk-UA" w:eastAsia="uk-UA"/>
    </w:rPr>
  </w:style>
  <w:style w:type="paragraph" w:styleId="ListParagraph">
    <w:name w:val="List Paragraph"/>
    <w:basedOn w:val="Normal"/>
    <w:uiPriority w:val="99"/>
    <w:qFormat/>
    <w:rsid w:val="00DC46B2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uk-UA" w:eastAsia="en-US"/>
    </w:rPr>
  </w:style>
  <w:style w:type="paragraph" w:customStyle="1" w:styleId="1">
    <w:name w:val="Название объекта1"/>
    <w:basedOn w:val="Normal"/>
    <w:next w:val="Normal"/>
    <w:uiPriority w:val="99"/>
    <w:rsid w:val="00DC46B2"/>
    <w:pPr>
      <w:jc w:val="center"/>
    </w:pPr>
    <w:rPr>
      <w:rFonts w:ascii="Arial" w:hAnsi="Arial"/>
      <w:b/>
      <w:sz w:val="26"/>
      <w:lang w:val="uk-UA"/>
    </w:rPr>
  </w:style>
  <w:style w:type="character" w:styleId="Hyperlink">
    <w:name w:val="Hyperlink"/>
    <w:basedOn w:val="DefaultParagraphFont"/>
    <w:uiPriority w:val="99"/>
    <w:semiHidden/>
    <w:rsid w:val="00DC46B2"/>
    <w:rPr>
      <w:rFonts w:cs="Times New Roman"/>
      <w:color w:val="0000FF"/>
      <w:u w:val="single"/>
    </w:rPr>
  </w:style>
  <w:style w:type="paragraph" w:styleId="NoSpacing">
    <w:name w:val="No Spacing"/>
    <w:uiPriority w:val="99"/>
    <w:qFormat/>
    <w:rsid w:val="00C4639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</Pages>
  <Words>678</Words>
  <Characters>3870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леся водянчук</dc:creator>
  <cp:keywords/>
  <dc:description/>
  <cp:lastModifiedBy>пк</cp:lastModifiedBy>
  <cp:revision>3</cp:revision>
  <cp:lastPrinted>2025-03-26T14:21:00Z</cp:lastPrinted>
  <dcterms:created xsi:type="dcterms:W3CDTF">2025-03-12T15:35:00Z</dcterms:created>
  <dcterms:modified xsi:type="dcterms:W3CDTF">2025-03-26T14:21:00Z</dcterms:modified>
</cp:coreProperties>
</file>