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769" w:rsidRDefault="007F276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923612" r:id="rId6"/>
        </w:object>
      </w:r>
    </w:p>
    <w:p w:rsidR="007F2769" w:rsidRDefault="007F276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F2769" w:rsidRDefault="007F276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7F2769" w:rsidRDefault="007F2769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7F2769" w:rsidRDefault="007F276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7F2769" w:rsidRDefault="007F2769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F2769" w:rsidRDefault="007F276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7F2769" w:rsidRDefault="007F276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7F2769" w:rsidRDefault="007F276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25 березня  2025                                       м. Кіцмань                                                         </w:t>
      </w:r>
      <w:r w:rsidRPr="009E5411">
        <w:rPr>
          <w:rFonts w:ascii="Times New Roman" w:hAnsi="Times New Roman" w:cs="Times New Roman"/>
          <w:b/>
          <w:color w:val="000000"/>
          <w:sz w:val="24"/>
          <w:szCs w:val="24"/>
        </w:rPr>
        <w:t>№ 95/3</w:t>
      </w: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7F2769" w:rsidRDefault="007F2769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області, про присвоєння поштової адреси</w:t>
      </w: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 адрес об’єктам нерухомого, які розташовані на території громади,  виконавчий комітет міської ради</w:t>
      </w:r>
    </w:p>
    <w:p w:rsidR="007F2769" w:rsidRDefault="007F2769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F2769" w:rsidRDefault="007F2769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7F2769" w:rsidRDefault="007F2769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Затвердити:</w:t>
      </w:r>
    </w:p>
    <w:p w:rsidR="007F2769" w:rsidRDefault="007F2769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26-р від 10.02.2025 року «Про присвоєння поштової адреси»;</w:t>
      </w:r>
    </w:p>
    <w:p w:rsidR="007F2769" w:rsidRDefault="007F2769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35-р від 13.02.2025 року «Про присвоєння поштової адреси»;</w:t>
      </w:r>
    </w:p>
    <w:p w:rsidR="007F2769" w:rsidRDefault="007F2769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43-р від 21.02.2025 року «Про присвоєння поштової адреси»;</w:t>
      </w:r>
    </w:p>
    <w:p w:rsidR="007F2769" w:rsidRDefault="007F2769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52-р від 03.03.2025 року «Про присвоєння поштової адреси»;</w:t>
      </w:r>
    </w:p>
    <w:p w:rsidR="007F2769" w:rsidRDefault="007F2769" w:rsidP="00852EAB">
      <w:pPr>
        <w:pStyle w:val="normal0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розпорядження Кіцманської міської ради № 53-р від 03.03.2025 року «Про присвоєння поштової адреси».</w:t>
      </w:r>
    </w:p>
    <w:p w:rsidR="007F2769" w:rsidRDefault="007F2769" w:rsidP="00852EAB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7F2769" w:rsidRDefault="007F2769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виконавчого комітету Кіцманської міської ради Ярославу РАКОВІЦУ.</w:t>
      </w: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2769" w:rsidRDefault="007F276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Інна ВЕДЕНІВСЬКА</w:t>
      </w:r>
    </w:p>
    <w:p w:rsidR="007F2769" w:rsidRDefault="007F2769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F2769" w:rsidRDefault="007F2769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F2769" w:rsidRDefault="007F2769" w:rsidP="004E36FE">
      <w:pPr>
        <w:pStyle w:val="normal0"/>
      </w:pPr>
    </w:p>
    <w:sectPr w:rsidR="007F2769" w:rsidSect="00056F48">
      <w:pgSz w:w="11906" w:h="16838"/>
      <w:pgMar w:top="719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519B6"/>
    <w:rsid w:val="00056F48"/>
    <w:rsid w:val="00087D11"/>
    <w:rsid w:val="000C5FDC"/>
    <w:rsid w:val="000F706E"/>
    <w:rsid w:val="00131A97"/>
    <w:rsid w:val="001722E8"/>
    <w:rsid w:val="0019109C"/>
    <w:rsid w:val="001D4A35"/>
    <w:rsid w:val="001E139C"/>
    <w:rsid w:val="001F515B"/>
    <w:rsid w:val="0020665A"/>
    <w:rsid w:val="00212426"/>
    <w:rsid w:val="00224E79"/>
    <w:rsid w:val="00231E92"/>
    <w:rsid w:val="00264A16"/>
    <w:rsid w:val="002673B8"/>
    <w:rsid w:val="003177CD"/>
    <w:rsid w:val="00351C64"/>
    <w:rsid w:val="003B3E2D"/>
    <w:rsid w:val="003D34C7"/>
    <w:rsid w:val="003E1276"/>
    <w:rsid w:val="004166AC"/>
    <w:rsid w:val="004353B3"/>
    <w:rsid w:val="004604C7"/>
    <w:rsid w:val="00467FE2"/>
    <w:rsid w:val="004E36FE"/>
    <w:rsid w:val="004F3EFD"/>
    <w:rsid w:val="0050289F"/>
    <w:rsid w:val="00513D5E"/>
    <w:rsid w:val="0053378A"/>
    <w:rsid w:val="00641690"/>
    <w:rsid w:val="00656DC4"/>
    <w:rsid w:val="006F2CFA"/>
    <w:rsid w:val="00701740"/>
    <w:rsid w:val="00757532"/>
    <w:rsid w:val="007D40A1"/>
    <w:rsid w:val="007F1BC2"/>
    <w:rsid w:val="007F2769"/>
    <w:rsid w:val="007F2ADE"/>
    <w:rsid w:val="008023D5"/>
    <w:rsid w:val="00852EAB"/>
    <w:rsid w:val="00875343"/>
    <w:rsid w:val="00880044"/>
    <w:rsid w:val="00901549"/>
    <w:rsid w:val="00905518"/>
    <w:rsid w:val="009E5411"/>
    <w:rsid w:val="00A0758A"/>
    <w:rsid w:val="00B25593"/>
    <w:rsid w:val="00B34730"/>
    <w:rsid w:val="00B54F7F"/>
    <w:rsid w:val="00B55441"/>
    <w:rsid w:val="00C4358C"/>
    <w:rsid w:val="00C73872"/>
    <w:rsid w:val="00C919C0"/>
    <w:rsid w:val="00C9272E"/>
    <w:rsid w:val="00CF58AE"/>
    <w:rsid w:val="00CF66EC"/>
    <w:rsid w:val="00D73BEA"/>
    <w:rsid w:val="00DC6E1E"/>
    <w:rsid w:val="00DE773E"/>
    <w:rsid w:val="00E345D2"/>
    <w:rsid w:val="00EB6DDD"/>
    <w:rsid w:val="00EC67B8"/>
    <w:rsid w:val="00EC732A"/>
    <w:rsid w:val="00EF00DC"/>
    <w:rsid w:val="00EF76DC"/>
    <w:rsid w:val="00F2076E"/>
    <w:rsid w:val="00F44844"/>
    <w:rsid w:val="00F71D37"/>
    <w:rsid w:val="00FB4DF4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75343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875343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75343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75343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875343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875343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875343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875343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2486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299</Words>
  <Characters>1706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6</cp:revision>
  <cp:lastPrinted>2025-03-31T07:54:00Z</cp:lastPrinted>
  <dcterms:created xsi:type="dcterms:W3CDTF">2025-03-11T10:47:00Z</dcterms:created>
  <dcterms:modified xsi:type="dcterms:W3CDTF">2025-03-31T07:54:00Z</dcterms:modified>
</cp:coreProperties>
</file>