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9B7" w:rsidRDefault="009809B7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922505" r:id="rId6"/>
        </w:object>
      </w:r>
    </w:p>
    <w:p w:rsidR="009809B7" w:rsidRPr="004904AB" w:rsidRDefault="009809B7" w:rsidP="00D425DF">
      <w:pPr>
        <w:ind w:right="-2"/>
        <w:jc w:val="center"/>
        <w:rPr>
          <w:color w:val="000000"/>
        </w:rPr>
      </w:pPr>
    </w:p>
    <w:p w:rsidR="009809B7" w:rsidRPr="00B06EC7" w:rsidRDefault="009809B7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B06EC7">
        <w:rPr>
          <w:b/>
          <w:color w:val="000000"/>
          <w:sz w:val="28"/>
          <w:szCs w:val="28"/>
        </w:rPr>
        <w:t>КІЦМАНСЬКА МІСЬКА РАДА</w:t>
      </w:r>
    </w:p>
    <w:p w:rsidR="009809B7" w:rsidRPr="00B06EC7" w:rsidRDefault="009809B7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B06EC7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9809B7" w:rsidRDefault="009809B7" w:rsidP="00D425DF">
      <w:pPr>
        <w:ind w:right="-2"/>
        <w:jc w:val="center"/>
        <w:rPr>
          <w:b/>
          <w:color w:val="000000"/>
        </w:rPr>
      </w:pPr>
      <w:r w:rsidRPr="00B06EC7">
        <w:rPr>
          <w:b/>
          <w:color w:val="000000"/>
          <w:sz w:val="28"/>
          <w:szCs w:val="28"/>
        </w:rPr>
        <w:t>ВИКОНАВЧИЙ КОМІТЕТ</w:t>
      </w:r>
    </w:p>
    <w:p w:rsidR="009809B7" w:rsidRDefault="009809B7" w:rsidP="00D425DF">
      <w:pPr>
        <w:ind w:right="-2"/>
        <w:jc w:val="center"/>
        <w:rPr>
          <w:b/>
          <w:color w:val="000000"/>
        </w:rPr>
      </w:pPr>
    </w:p>
    <w:p w:rsidR="009809B7" w:rsidRDefault="009809B7" w:rsidP="00D425DF">
      <w:pPr>
        <w:jc w:val="center"/>
        <w:rPr>
          <w:b/>
          <w:color w:val="000000"/>
        </w:rPr>
      </w:pPr>
    </w:p>
    <w:p w:rsidR="009809B7" w:rsidRDefault="009809B7" w:rsidP="00D425DF">
      <w:pPr>
        <w:jc w:val="center"/>
        <w:rPr>
          <w:b/>
          <w:color w:val="000000"/>
        </w:rPr>
      </w:pPr>
    </w:p>
    <w:p w:rsidR="009809B7" w:rsidRDefault="009809B7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9809B7" w:rsidRPr="004904AB" w:rsidRDefault="009809B7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9809B7" w:rsidRDefault="009809B7" w:rsidP="00D425DF">
      <w:pPr>
        <w:jc w:val="center"/>
        <w:rPr>
          <w:color w:val="000000"/>
        </w:rPr>
      </w:pPr>
    </w:p>
    <w:p w:rsidR="009809B7" w:rsidRDefault="009809B7" w:rsidP="00D425DF">
      <w:pPr>
        <w:rPr>
          <w:color w:val="000000"/>
        </w:rPr>
      </w:pPr>
      <w:r>
        <w:rPr>
          <w:color w:val="000000"/>
        </w:rPr>
        <w:t xml:space="preserve">  25 березня 2025                                         м. Кіцмань                                                         </w:t>
      </w:r>
      <w:r w:rsidRPr="00716909">
        <w:rPr>
          <w:b/>
          <w:color w:val="000000"/>
        </w:rPr>
        <w:t>№ 84/3</w:t>
      </w:r>
    </w:p>
    <w:p w:rsidR="009809B7" w:rsidRDefault="009809B7" w:rsidP="00D425DF">
      <w:pPr>
        <w:rPr>
          <w:b/>
          <w:color w:val="000000"/>
        </w:rPr>
      </w:pPr>
    </w:p>
    <w:p w:rsidR="009809B7" w:rsidRDefault="009809B7" w:rsidP="00D425DF">
      <w:pPr>
        <w:rPr>
          <w:b/>
          <w:color w:val="000000"/>
        </w:rPr>
      </w:pPr>
    </w:p>
    <w:p w:rsidR="009809B7" w:rsidRPr="00670237" w:rsidRDefault="009809B7" w:rsidP="00670237">
      <w:pPr>
        <w:tabs>
          <w:tab w:val="left" w:pos="3828"/>
        </w:tabs>
        <w:ind w:right="5003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по </w:t>
      </w:r>
      <w:r>
        <w:rPr>
          <w:b/>
        </w:rPr>
        <w:t>провул. Сонячному, 7 в с. Суховерхів</w:t>
      </w:r>
      <w:r w:rsidRPr="00670237">
        <w:rPr>
          <w:b/>
        </w:rPr>
        <w:t>, Чернівецького району, Чернівецької області</w:t>
      </w:r>
    </w:p>
    <w:p w:rsidR="009809B7" w:rsidRDefault="009809B7" w:rsidP="00D85885">
      <w:pPr>
        <w:jc w:val="both"/>
        <w:rPr>
          <w:b/>
        </w:rPr>
      </w:pPr>
    </w:p>
    <w:p w:rsidR="009809B7" w:rsidRPr="00D425DF" w:rsidRDefault="009809B7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заяву гр. Незвиського Василя Євгеновича, жителя с. Суховерхів (вх. №92 від 27.02.2025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03.03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11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</w:t>
      </w:r>
      <w:r>
        <w:rPr>
          <w:rFonts w:ascii="Times New Roman" w:hAnsi="Times New Roman"/>
        </w:rPr>
        <w:t>но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9809B7" w:rsidRPr="009603E6" w:rsidRDefault="009809B7" w:rsidP="009603E6">
      <w:pPr>
        <w:ind w:firstLine="709"/>
        <w:jc w:val="both"/>
      </w:pPr>
    </w:p>
    <w:p w:rsidR="009809B7" w:rsidRPr="00987B48" w:rsidRDefault="009809B7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9809B7" w:rsidRPr="00D425DF" w:rsidRDefault="009809B7" w:rsidP="00D85885">
      <w:pPr>
        <w:ind w:firstLine="567"/>
        <w:jc w:val="both"/>
        <w:rPr>
          <w:bCs/>
        </w:rPr>
      </w:pPr>
    </w:p>
    <w:p w:rsidR="009809B7" w:rsidRPr="00D425DF" w:rsidRDefault="009809B7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Суховерхівському старостинському округу (Микола ОЛЕКСЮК) на видалення одного </w:t>
      </w:r>
      <w:r w:rsidRPr="00D425DF">
        <w:rPr>
          <w:rFonts w:ascii="Times New Roman" w:hAnsi="Times New Roman"/>
          <w:szCs w:val="24"/>
          <w:shd w:val="clear" w:color="auto" w:fill="FFFFFF"/>
        </w:rPr>
        <w:t>дерев</w:t>
      </w:r>
      <w:r>
        <w:rPr>
          <w:rFonts w:ascii="Times New Roman" w:hAnsi="Times New Roman"/>
          <w:szCs w:val="24"/>
          <w:shd w:val="clear" w:color="auto" w:fill="FFFFFF"/>
        </w:rPr>
        <w:t>а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>по провул. Сонячному, 7  в с. Суховерхів</w:t>
      </w:r>
      <w:r w:rsidRPr="00D425DF">
        <w:rPr>
          <w:rFonts w:ascii="Times New Roman" w:hAnsi="Times New Roman"/>
          <w:lang w:eastAsia="uk-UA"/>
        </w:rPr>
        <w:t>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03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11, що додається (Додаток 1). </w:t>
      </w:r>
    </w:p>
    <w:p w:rsidR="009809B7" w:rsidRPr="00D425DF" w:rsidRDefault="009809B7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Суховерхівському старостинському округу (Микола ОЛЕКСЮК) вилучену деревину взяти на облік та виділяти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 згідно їх заяви. </w:t>
      </w:r>
    </w:p>
    <w:p w:rsidR="009809B7" w:rsidRPr="00D425DF" w:rsidRDefault="009809B7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>Контроль за виконанням даного рішення покласти на начальника відділу житлово-комунального господарства та охорони довкілля Родіона ЛИСАКА</w:t>
      </w:r>
      <w:bookmarkStart w:id="0" w:name="_GoBack"/>
      <w:bookmarkEnd w:id="0"/>
      <w:r w:rsidRPr="00D425DF">
        <w:t xml:space="preserve">. </w:t>
      </w:r>
    </w:p>
    <w:p w:rsidR="009809B7" w:rsidRPr="00D425DF" w:rsidRDefault="009809B7" w:rsidP="00D85885">
      <w:pPr>
        <w:ind w:firstLine="709"/>
        <w:jc w:val="both"/>
      </w:pPr>
    </w:p>
    <w:p w:rsidR="009809B7" w:rsidRDefault="009809B7" w:rsidP="00D425DF">
      <w:pPr>
        <w:rPr>
          <w:b/>
        </w:rPr>
      </w:pPr>
    </w:p>
    <w:p w:rsidR="009809B7" w:rsidRDefault="009809B7" w:rsidP="00D425DF">
      <w:pPr>
        <w:rPr>
          <w:b/>
        </w:rPr>
      </w:pPr>
    </w:p>
    <w:p w:rsidR="009809B7" w:rsidRPr="00BC40F0" w:rsidRDefault="009809B7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9809B7" w:rsidRPr="00BC40F0" w:rsidSect="00E17149">
      <w:pgSz w:w="11906" w:h="16838"/>
      <w:pgMar w:top="719" w:right="566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354E"/>
    <w:rsid w:val="001D111E"/>
    <w:rsid w:val="002102E0"/>
    <w:rsid w:val="0023208A"/>
    <w:rsid w:val="0027007A"/>
    <w:rsid w:val="003073A3"/>
    <w:rsid w:val="0035688C"/>
    <w:rsid w:val="004533E7"/>
    <w:rsid w:val="0045567C"/>
    <w:rsid w:val="004904AB"/>
    <w:rsid w:val="004D15C2"/>
    <w:rsid w:val="004D4F78"/>
    <w:rsid w:val="00512D60"/>
    <w:rsid w:val="005A408F"/>
    <w:rsid w:val="005C4D4C"/>
    <w:rsid w:val="005E4956"/>
    <w:rsid w:val="00603316"/>
    <w:rsid w:val="00622703"/>
    <w:rsid w:val="00627A1C"/>
    <w:rsid w:val="00630512"/>
    <w:rsid w:val="00641481"/>
    <w:rsid w:val="0067006A"/>
    <w:rsid w:val="00670237"/>
    <w:rsid w:val="00697FCD"/>
    <w:rsid w:val="006D6F28"/>
    <w:rsid w:val="00716909"/>
    <w:rsid w:val="00734CC9"/>
    <w:rsid w:val="00756BF3"/>
    <w:rsid w:val="0076130B"/>
    <w:rsid w:val="007C4347"/>
    <w:rsid w:val="007F1DF1"/>
    <w:rsid w:val="00827F53"/>
    <w:rsid w:val="008529ED"/>
    <w:rsid w:val="008B6CB1"/>
    <w:rsid w:val="00903033"/>
    <w:rsid w:val="00910DA0"/>
    <w:rsid w:val="009603E6"/>
    <w:rsid w:val="009809B7"/>
    <w:rsid w:val="00987B48"/>
    <w:rsid w:val="009D5A7B"/>
    <w:rsid w:val="009F059C"/>
    <w:rsid w:val="00A678BE"/>
    <w:rsid w:val="00A76C30"/>
    <w:rsid w:val="00AB1FD2"/>
    <w:rsid w:val="00AC2A49"/>
    <w:rsid w:val="00AF694C"/>
    <w:rsid w:val="00B06EC7"/>
    <w:rsid w:val="00B1022B"/>
    <w:rsid w:val="00B3007F"/>
    <w:rsid w:val="00B35E97"/>
    <w:rsid w:val="00B91649"/>
    <w:rsid w:val="00BC40F0"/>
    <w:rsid w:val="00BC75C2"/>
    <w:rsid w:val="00BE4482"/>
    <w:rsid w:val="00C03CC3"/>
    <w:rsid w:val="00C22C7E"/>
    <w:rsid w:val="00C856D7"/>
    <w:rsid w:val="00CC1DD0"/>
    <w:rsid w:val="00CD090A"/>
    <w:rsid w:val="00CE5C25"/>
    <w:rsid w:val="00D425DF"/>
    <w:rsid w:val="00D47307"/>
    <w:rsid w:val="00D70E58"/>
    <w:rsid w:val="00D80502"/>
    <w:rsid w:val="00D85885"/>
    <w:rsid w:val="00D9214F"/>
    <w:rsid w:val="00E15E85"/>
    <w:rsid w:val="00E17149"/>
    <w:rsid w:val="00E442A7"/>
    <w:rsid w:val="00E533C2"/>
    <w:rsid w:val="00E70471"/>
    <w:rsid w:val="00E85201"/>
    <w:rsid w:val="00F05BE9"/>
    <w:rsid w:val="00F12EA1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336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6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280</Words>
  <Characters>1600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2025-03-31T07:35:00Z</cp:lastPrinted>
  <dcterms:created xsi:type="dcterms:W3CDTF">2025-03-11T14:08:00Z</dcterms:created>
  <dcterms:modified xsi:type="dcterms:W3CDTF">2025-03-31T07:35:00Z</dcterms:modified>
</cp:coreProperties>
</file>