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D6" w:rsidRDefault="00946CD6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2275" r:id="rId6"/>
        </w:object>
      </w:r>
    </w:p>
    <w:p w:rsidR="00946CD6" w:rsidRPr="004904AB" w:rsidRDefault="00946CD6" w:rsidP="00D425DF">
      <w:pPr>
        <w:ind w:right="-2"/>
        <w:jc w:val="center"/>
        <w:rPr>
          <w:color w:val="000000"/>
        </w:rPr>
      </w:pPr>
    </w:p>
    <w:p w:rsidR="00946CD6" w:rsidRPr="00BC4196" w:rsidRDefault="00946CD6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C4196">
        <w:rPr>
          <w:b/>
          <w:color w:val="000000"/>
          <w:sz w:val="28"/>
          <w:szCs w:val="28"/>
        </w:rPr>
        <w:t>КІЦМАНСЬКА МІСЬКА РАДА</w:t>
      </w:r>
    </w:p>
    <w:p w:rsidR="00946CD6" w:rsidRPr="00BC4196" w:rsidRDefault="00946CD6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C419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46CD6" w:rsidRDefault="00946CD6" w:rsidP="00D425DF">
      <w:pPr>
        <w:ind w:right="-2"/>
        <w:jc w:val="center"/>
        <w:rPr>
          <w:b/>
          <w:color w:val="000000"/>
        </w:rPr>
      </w:pPr>
      <w:r w:rsidRPr="00BC4196">
        <w:rPr>
          <w:b/>
          <w:color w:val="000000"/>
          <w:sz w:val="28"/>
          <w:szCs w:val="28"/>
        </w:rPr>
        <w:t>ВИКОНАВЧИЙ КОМІТЕТ</w:t>
      </w:r>
    </w:p>
    <w:p w:rsidR="00946CD6" w:rsidRDefault="00946CD6" w:rsidP="00D425DF">
      <w:pPr>
        <w:ind w:right="-2"/>
        <w:jc w:val="center"/>
        <w:rPr>
          <w:b/>
          <w:color w:val="000000"/>
        </w:rPr>
      </w:pPr>
    </w:p>
    <w:p w:rsidR="00946CD6" w:rsidRDefault="00946CD6" w:rsidP="00D425DF">
      <w:pPr>
        <w:jc w:val="center"/>
        <w:rPr>
          <w:b/>
          <w:color w:val="000000"/>
        </w:rPr>
      </w:pPr>
    </w:p>
    <w:p w:rsidR="00946CD6" w:rsidRDefault="00946CD6" w:rsidP="00D425DF">
      <w:pPr>
        <w:jc w:val="center"/>
        <w:rPr>
          <w:b/>
          <w:color w:val="000000"/>
        </w:rPr>
      </w:pPr>
    </w:p>
    <w:p w:rsidR="00946CD6" w:rsidRDefault="00946CD6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46CD6" w:rsidRPr="004904AB" w:rsidRDefault="00946CD6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46CD6" w:rsidRDefault="00946CD6" w:rsidP="00D425DF">
      <w:pPr>
        <w:jc w:val="center"/>
        <w:rPr>
          <w:color w:val="000000"/>
        </w:rPr>
      </w:pPr>
    </w:p>
    <w:p w:rsidR="00946CD6" w:rsidRDefault="00946CD6" w:rsidP="00D425DF">
      <w:pPr>
        <w:rPr>
          <w:color w:val="000000"/>
        </w:rPr>
      </w:pPr>
      <w:r>
        <w:rPr>
          <w:color w:val="000000"/>
        </w:rPr>
        <w:t xml:space="preserve">  25 березня 2025                                        м. Кіцмань                                                          </w:t>
      </w:r>
      <w:r w:rsidRPr="00714535">
        <w:rPr>
          <w:b/>
          <w:color w:val="000000"/>
        </w:rPr>
        <w:t>№ 83/3</w:t>
      </w:r>
    </w:p>
    <w:p w:rsidR="00946CD6" w:rsidRDefault="00946CD6" w:rsidP="00D425DF">
      <w:pPr>
        <w:rPr>
          <w:b/>
          <w:color w:val="000000"/>
        </w:rPr>
      </w:pPr>
    </w:p>
    <w:p w:rsidR="00946CD6" w:rsidRPr="00670237" w:rsidRDefault="00946CD6" w:rsidP="00EF648D">
      <w:pPr>
        <w:tabs>
          <w:tab w:val="left" w:pos="3828"/>
        </w:tabs>
        <w:ind w:right="5219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 xml:space="preserve">вул. Лисенка (біля ділянки №16) в </w:t>
      </w:r>
      <w:r w:rsidRPr="00670237">
        <w:rPr>
          <w:b/>
        </w:rPr>
        <w:t>м. Кіцмань, Чернівецького району, Чернівецької області</w:t>
      </w:r>
      <w:r>
        <w:rPr>
          <w:b/>
        </w:rPr>
        <w:t xml:space="preserve"> </w:t>
      </w:r>
    </w:p>
    <w:p w:rsidR="00946CD6" w:rsidRDefault="00946CD6" w:rsidP="00D85885">
      <w:pPr>
        <w:jc w:val="both"/>
        <w:rPr>
          <w:b/>
        </w:rPr>
      </w:pPr>
    </w:p>
    <w:p w:rsidR="00946CD6" w:rsidRDefault="00946CD6" w:rsidP="00D85885">
      <w:pPr>
        <w:jc w:val="both"/>
        <w:rPr>
          <w:b/>
        </w:rPr>
      </w:pPr>
    </w:p>
    <w:p w:rsidR="00946CD6" w:rsidRPr="00D425DF" w:rsidRDefault="00946CD6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Андрушка Богдана Ігоровича (вх. №100 від                    05.03.2025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13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946CD6" w:rsidRPr="009603E6" w:rsidRDefault="00946CD6" w:rsidP="009603E6">
      <w:pPr>
        <w:ind w:firstLine="709"/>
        <w:jc w:val="both"/>
      </w:pPr>
    </w:p>
    <w:p w:rsidR="00946CD6" w:rsidRPr="00987B48" w:rsidRDefault="00946CD6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946CD6" w:rsidRPr="00D425DF" w:rsidRDefault="00946CD6" w:rsidP="00D85885">
      <w:pPr>
        <w:ind w:firstLine="567"/>
        <w:jc w:val="both"/>
        <w:rPr>
          <w:bCs/>
        </w:rPr>
      </w:pPr>
    </w:p>
    <w:p w:rsidR="00946CD6" w:rsidRPr="00D425DF" w:rsidRDefault="00946CD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 на видалення 2-ох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вул. Лисенка </w:t>
      </w:r>
      <w:r>
        <w:rPr>
          <w:rFonts w:ascii="Times New Roman" w:hAnsi="Times New Roman"/>
          <w:szCs w:val="24"/>
        </w:rPr>
        <w:t>(біля ділянки №16</w:t>
      </w:r>
      <w:bookmarkStart w:id="0" w:name="_GoBack"/>
      <w:bookmarkEnd w:id="0"/>
      <w:r w:rsidRPr="00670237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b/>
          <w:szCs w:val="24"/>
        </w:rPr>
        <w:t xml:space="preserve">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13, що додається (Додаток 1). </w:t>
      </w:r>
    </w:p>
    <w:p w:rsidR="00946CD6" w:rsidRPr="00D425DF" w:rsidRDefault="00946CD6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946CD6" w:rsidRPr="00D425DF" w:rsidRDefault="00946CD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946CD6" w:rsidRPr="00D425DF" w:rsidRDefault="00946CD6" w:rsidP="00D85885">
      <w:pPr>
        <w:ind w:firstLine="709"/>
        <w:jc w:val="both"/>
      </w:pPr>
    </w:p>
    <w:p w:rsidR="00946CD6" w:rsidRDefault="00946CD6" w:rsidP="00D425DF">
      <w:pPr>
        <w:rPr>
          <w:b/>
        </w:rPr>
      </w:pPr>
    </w:p>
    <w:p w:rsidR="00946CD6" w:rsidRDefault="00946CD6" w:rsidP="00D425DF">
      <w:pPr>
        <w:rPr>
          <w:b/>
        </w:rPr>
      </w:pPr>
    </w:p>
    <w:p w:rsidR="00946CD6" w:rsidRPr="00BC40F0" w:rsidRDefault="00946CD6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946CD6" w:rsidRPr="00BC40F0" w:rsidSect="00BC4196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248B"/>
    <w:rsid w:val="00045CCD"/>
    <w:rsid w:val="000D354E"/>
    <w:rsid w:val="001B1238"/>
    <w:rsid w:val="001D111E"/>
    <w:rsid w:val="002102E0"/>
    <w:rsid w:val="0023208A"/>
    <w:rsid w:val="0026468B"/>
    <w:rsid w:val="0027007A"/>
    <w:rsid w:val="002F0171"/>
    <w:rsid w:val="003073A3"/>
    <w:rsid w:val="0035688C"/>
    <w:rsid w:val="00393AAE"/>
    <w:rsid w:val="003D2777"/>
    <w:rsid w:val="004442EF"/>
    <w:rsid w:val="0045567C"/>
    <w:rsid w:val="004904AB"/>
    <w:rsid w:val="004D15C2"/>
    <w:rsid w:val="004D4F78"/>
    <w:rsid w:val="00512D60"/>
    <w:rsid w:val="00552013"/>
    <w:rsid w:val="005A408F"/>
    <w:rsid w:val="005C4765"/>
    <w:rsid w:val="005E4956"/>
    <w:rsid w:val="00603316"/>
    <w:rsid w:val="00622703"/>
    <w:rsid w:val="00627A1C"/>
    <w:rsid w:val="00641481"/>
    <w:rsid w:val="0067006A"/>
    <w:rsid w:val="00670237"/>
    <w:rsid w:val="00697FCD"/>
    <w:rsid w:val="006A12A7"/>
    <w:rsid w:val="006D6F28"/>
    <w:rsid w:val="00714535"/>
    <w:rsid w:val="00734CC9"/>
    <w:rsid w:val="00756BF3"/>
    <w:rsid w:val="0076130B"/>
    <w:rsid w:val="007F1DF1"/>
    <w:rsid w:val="00827F53"/>
    <w:rsid w:val="008529ED"/>
    <w:rsid w:val="008B6CB1"/>
    <w:rsid w:val="00914039"/>
    <w:rsid w:val="00946CD6"/>
    <w:rsid w:val="009603E6"/>
    <w:rsid w:val="00987B48"/>
    <w:rsid w:val="009D5A7B"/>
    <w:rsid w:val="009F059C"/>
    <w:rsid w:val="00A678BE"/>
    <w:rsid w:val="00A84EC4"/>
    <w:rsid w:val="00AC2A49"/>
    <w:rsid w:val="00AF694C"/>
    <w:rsid w:val="00B1022B"/>
    <w:rsid w:val="00B3007F"/>
    <w:rsid w:val="00B35E97"/>
    <w:rsid w:val="00B91649"/>
    <w:rsid w:val="00BB1B8B"/>
    <w:rsid w:val="00BC40F0"/>
    <w:rsid w:val="00BC4196"/>
    <w:rsid w:val="00BC75C2"/>
    <w:rsid w:val="00BD6F6C"/>
    <w:rsid w:val="00BE4482"/>
    <w:rsid w:val="00C03CC3"/>
    <w:rsid w:val="00C22C7E"/>
    <w:rsid w:val="00C856D7"/>
    <w:rsid w:val="00CE5C25"/>
    <w:rsid w:val="00CF0AE7"/>
    <w:rsid w:val="00D425DF"/>
    <w:rsid w:val="00D6493C"/>
    <w:rsid w:val="00D80502"/>
    <w:rsid w:val="00D85885"/>
    <w:rsid w:val="00D9214F"/>
    <w:rsid w:val="00D96EF5"/>
    <w:rsid w:val="00DA2852"/>
    <w:rsid w:val="00DA291B"/>
    <w:rsid w:val="00E15E85"/>
    <w:rsid w:val="00E442A7"/>
    <w:rsid w:val="00E533C2"/>
    <w:rsid w:val="00E85201"/>
    <w:rsid w:val="00EC013F"/>
    <w:rsid w:val="00EF648D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2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276</Words>
  <Characters>1574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2025-03-31T07:31:00Z</cp:lastPrinted>
  <dcterms:created xsi:type="dcterms:W3CDTF">2025-03-11T14:06:00Z</dcterms:created>
  <dcterms:modified xsi:type="dcterms:W3CDTF">2025-03-31T07:32:00Z</dcterms:modified>
</cp:coreProperties>
</file>