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94D" w:rsidRDefault="005D394D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1501" r:id="rId6"/>
        </w:object>
      </w:r>
    </w:p>
    <w:p w:rsidR="005D394D" w:rsidRPr="004904AB" w:rsidRDefault="005D394D" w:rsidP="00D425DF">
      <w:pPr>
        <w:ind w:right="-2"/>
        <w:jc w:val="center"/>
        <w:rPr>
          <w:color w:val="000000"/>
        </w:rPr>
      </w:pPr>
    </w:p>
    <w:p w:rsidR="005D394D" w:rsidRPr="00ED23BE" w:rsidRDefault="005D394D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D23BE">
        <w:rPr>
          <w:b/>
          <w:color w:val="000000"/>
          <w:sz w:val="28"/>
          <w:szCs w:val="28"/>
        </w:rPr>
        <w:t>КІЦМАНСЬКА МІСЬКА РАДА</w:t>
      </w:r>
    </w:p>
    <w:p w:rsidR="005D394D" w:rsidRPr="00ED23BE" w:rsidRDefault="005D394D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D23BE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D394D" w:rsidRDefault="005D394D" w:rsidP="00D425DF">
      <w:pPr>
        <w:ind w:right="-2"/>
        <w:jc w:val="center"/>
        <w:rPr>
          <w:b/>
          <w:color w:val="000000"/>
        </w:rPr>
      </w:pPr>
      <w:r w:rsidRPr="00ED23BE">
        <w:rPr>
          <w:b/>
          <w:color w:val="000000"/>
          <w:sz w:val="28"/>
          <w:szCs w:val="28"/>
        </w:rPr>
        <w:t>ВИКОНАВЧИЙ КОМІТЕТ</w:t>
      </w:r>
    </w:p>
    <w:p w:rsidR="005D394D" w:rsidRDefault="005D394D" w:rsidP="00D425DF">
      <w:pPr>
        <w:ind w:right="-2"/>
        <w:jc w:val="center"/>
        <w:rPr>
          <w:b/>
          <w:color w:val="000000"/>
        </w:rPr>
      </w:pPr>
    </w:p>
    <w:p w:rsidR="005D394D" w:rsidRDefault="005D394D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D394D" w:rsidRPr="004904AB" w:rsidRDefault="005D394D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5D394D" w:rsidRDefault="005D394D" w:rsidP="00D425DF">
      <w:pPr>
        <w:jc w:val="center"/>
        <w:rPr>
          <w:color w:val="000000"/>
        </w:rPr>
      </w:pPr>
    </w:p>
    <w:p w:rsidR="005D394D" w:rsidRDefault="005D394D" w:rsidP="00D425DF">
      <w:pPr>
        <w:rPr>
          <w:color w:val="000000"/>
        </w:rPr>
      </w:pPr>
      <w:r>
        <w:rPr>
          <w:color w:val="000000"/>
        </w:rPr>
        <w:t xml:space="preserve"> 25 березня 2025                                         м. Кіцмань                                                          </w:t>
      </w:r>
      <w:r w:rsidRPr="00487BD6">
        <w:rPr>
          <w:b/>
          <w:color w:val="000000"/>
        </w:rPr>
        <w:t>№ 79/3</w:t>
      </w:r>
    </w:p>
    <w:p w:rsidR="005D394D" w:rsidRDefault="005D394D" w:rsidP="00D425DF">
      <w:pPr>
        <w:rPr>
          <w:b/>
          <w:color w:val="000000"/>
        </w:rPr>
      </w:pPr>
    </w:p>
    <w:p w:rsidR="005D394D" w:rsidRPr="00670237" w:rsidRDefault="005D394D" w:rsidP="00D805AD">
      <w:pPr>
        <w:ind w:right="4577"/>
        <w:jc w:val="both"/>
        <w:rPr>
          <w:b/>
        </w:rPr>
      </w:pPr>
      <w:r w:rsidRPr="00670237">
        <w:rPr>
          <w:b/>
        </w:rPr>
        <w:t xml:space="preserve">Про </w:t>
      </w:r>
      <w:r>
        <w:rPr>
          <w:b/>
        </w:rPr>
        <w:t xml:space="preserve">внесення змін до рішення виконавчого комітету міської ради від 15.01.2025 №23/1 «Про </w:t>
      </w:r>
      <w:r w:rsidRPr="00EE3E98">
        <w:rPr>
          <w:b/>
        </w:rPr>
        <w:t xml:space="preserve">взяття на квартирний облік для поліпшення житлових умов сім’ї </w:t>
      </w:r>
      <w:r>
        <w:rPr>
          <w:b/>
        </w:rPr>
        <w:t>Єльцова Сергія Миколайовича»</w:t>
      </w:r>
    </w:p>
    <w:p w:rsidR="005D394D" w:rsidRDefault="005D394D" w:rsidP="00D85885">
      <w:pPr>
        <w:jc w:val="both"/>
        <w:rPr>
          <w:b/>
        </w:rPr>
      </w:pPr>
    </w:p>
    <w:p w:rsidR="005D394D" w:rsidRPr="00870E54" w:rsidRDefault="005D394D" w:rsidP="00D805AD">
      <w:pPr>
        <w:ind w:firstLine="709"/>
        <w:jc w:val="both"/>
        <w:rPr>
          <w:i/>
          <w:iCs/>
        </w:rPr>
      </w:pPr>
      <w:r>
        <w:t>Керуючись пп. 2 частини «а» ст. 30</w:t>
      </w:r>
      <w:r w:rsidRPr="002157F5">
        <w:t xml:space="preserve"> Закон</w:t>
      </w:r>
      <w:r>
        <w:t>у</w:t>
      </w:r>
      <w:r w:rsidRPr="002157F5">
        <w:t xml:space="preserve">  України «Про </w:t>
      </w:r>
      <w:r>
        <w:t xml:space="preserve">місцеве самоврядування  в Україні», ст. 18, п.1.2 ст.36, ст.39, ст.46 «Житлового Кодексу України», пп. 1 п. 13 «Правил обліку громадян, які потребують поліпшення житлових  умов»,  </w:t>
      </w:r>
      <w:r w:rsidRPr="00571C01">
        <w:t>викон</w:t>
      </w:r>
      <w:r>
        <w:t xml:space="preserve">авчий  </w:t>
      </w:r>
      <w:r w:rsidRPr="00571C01">
        <w:t>ком</w:t>
      </w:r>
      <w:r>
        <w:t xml:space="preserve">ітет </w:t>
      </w:r>
      <w:r w:rsidRPr="00571C01">
        <w:t xml:space="preserve"> міської </w:t>
      </w:r>
      <w:r>
        <w:t xml:space="preserve"> </w:t>
      </w:r>
      <w:r w:rsidRPr="00571C01">
        <w:t xml:space="preserve">ради  </w:t>
      </w:r>
    </w:p>
    <w:p w:rsidR="005D394D" w:rsidRDefault="005D394D" w:rsidP="00D805AD">
      <w:pPr>
        <w:ind w:firstLine="567"/>
        <w:jc w:val="both"/>
      </w:pPr>
    </w:p>
    <w:p w:rsidR="005D394D" w:rsidRPr="00571C01" w:rsidRDefault="005D394D" w:rsidP="00487BD6">
      <w:pPr>
        <w:jc w:val="both"/>
      </w:pPr>
      <w:r w:rsidRPr="00571C01">
        <w:rPr>
          <w:b/>
        </w:rPr>
        <w:t>В</w:t>
      </w:r>
      <w:r>
        <w:rPr>
          <w:b/>
        </w:rPr>
        <w:t xml:space="preserve"> </w:t>
      </w:r>
      <w:r w:rsidRPr="00571C01">
        <w:rPr>
          <w:b/>
        </w:rPr>
        <w:t>И</w:t>
      </w:r>
      <w:r>
        <w:rPr>
          <w:b/>
        </w:rPr>
        <w:t xml:space="preserve"> </w:t>
      </w:r>
      <w:r w:rsidRPr="00571C01">
        <w:rPr>
          <w:b/>
        </w:rPr>
        <w:t>Р</w:t>
      </w:r>
      <w:r>
        <w:rPr>
          <w:b/>
        </w:rPr>
        <w:t xml:space="preserve"> </w:t>
      </w:r>
      <w:r w:rsidRPr="00571C01">
        <w:rPr>
          <w:b/>
        </w:rPr>
        <w:t>І</w:t>
      </w:r>
      <w:r>
        <w:rPr>
          <w:b/>
        </w:rPr>
        <w:t xml:space="preserve"> </w:t>
      </w:r>
      <w:r w:rsidRPr="00571C01">
        <w:rPr>
          <w:b/>
        </w:rPr>
        <w:t>Ш</w:t>
      </w:r>
      <w:r>
        <w:rPr>
          <w:b/>
        </w:rPr>
        <w:t xml:space="preserve"> </w:t>
      </w:r>
      <w:r w:rsidRPr="00571C01">
        <w:rPr>
          <w:b/>
        </w:rPr>
        <w:t>И</w:t>
      </w:r>
      <w:r>
        <w:rPr>
          <w:b/>
        </w:rPr>
        <w:t xml:space="preserve"> </w:t>
      </w:r>
      <w:r w:rsidRPr="00571C01">
        <w:rPr>
          <w:b/>
        </w:rPr>
        <w:t>В</w:t>
      </w:r>
      <w:r w:rsidRPr="00571C01">
        <w:t>:</w:t>
      </w:r>
    </w:p>
    <w:p w:rsidR="005D394D" w:rsidRDefault="005D394D" w:rsidP="00D805AD">
      <w:pPr>
        <w:pStyle w:val="BodyText"/>
        <w:ind w:firstLine="426"/>
        <w:jc w:val="both"/>
      </w:pPr>
    </w:p>
    <w:p w:rsidR="005D394D" w:rsidRPr="00D805AD" w:rsidRDefault="005D394D" w:rsidP="00D805AD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</w:rPr>
        <w:t xml:space="preserve">Внести зміни у пункт </w:t>
      </w:r>
      <w:r w:rsidRPr="00B35E97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Pr="00D805AD">
        <w:rPr>
          <w:rFonts w:ascii="Times New Roman" w:hAnsi="Times New Roman"/>
        </w:rPr>
        <w:t xml:space="preserve">рішення виконавчого комітету міської ради від 15.01.2025 №23/1 «Про </w:t>
      </w:r>
      <w:r w:rsidRPr="00D805AD">
        <w:rPr>
          <w:rFonts w:ascii="Times New Roman" w:hAnsi="Times New Roman"/>
          <w:szCs w:val="24"/>
        </w:rPr>
        <w:t>взяття на квартирний облік для поліпшення житлових умов сім’ї Єльцова Сергія Миколайовича</w:t>
      </w:r>
      <w:r w:rsidRPr="00D805AD">
        <w:rPr>
          <w:rFonts w:ascii="Times New Roman" w:hAnsi="Times New Roman"/>
        </w:rPr>
        <w:t>»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zCs w:val="24"/>
        </w:rPr>
        <w:t xml:space="preserve"> виклавши його в новій редакції:</w:t>
      </w:r>
    </w:p>
    <w:p w:rsidR="005D394D" w:rsidRDefault="005D394D" w:rsidP="00D805AD">
      <w:pPr>
        <w:pStyle w:val="1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shd w:val="clear" w:color="auto" w:fill="FFFFFF"/>
        </w:rPr>
        <w:t>«</w:t>
      </w:r>
      <w:r w:rsidRPr="00B35E97">
        <w:rPr>
          <w:rFonts w:ascii="Times New Roman" w:hAnsi="Times New Roman"/>
          <w:szCs w:val="24"/>
        </w:rPr>
        <w:t>Взяти на квартирний облік для поліпшення житлових умов в позачергову чергу,                сім’ю учасника бойових дій, внутрішньо-переміщених осіб, Єльцова Сергія Миколайовича, 1976</w:t>
      </w:r>
      <w:r>
        <w:rPr>
          <w:rFonts w:ascii="Times New Roman" w:hAnsi="Times New Roman"/>
          <w:szCs w:val="24"/>
        </w:rPr>
        <w:t xml:space="preserve"> року народження, членів сім’ї: дружину – Єльцову Світлану Володимирівну 1977 року </w:t>
      </w:r>
      <w:bookmarkStart w:id="0" w:name="_GoBack"/>
      <w:bookmarkEnd w:id="0"/>
      <w:r>
        <w:rPr>
          <w:rFonts w:ascii="Times New Roman" w:hAnsi="Times New Roman"/>
          <w:szCs w:val="24"/>
        </w:rPr>
        <w:t xml:space="preserve">народження, доньку – Єльцову Римму Сергіївну – 2002 року народження, сина Єльцова Тараса  Сергійовича – 2009 року народження, </w:t>
      </w:r>
      <w:r w:rsidRPr="00B35E97">
        <w:rPr>
          <w:rFonts w:ascii="Times New Roman" w:hAnsi="Times New Roman"/>
          <w:szCs w:val="24"/>
        </w:rPr>
        <w:t xml:space="preserve">які проживають </w:t>
      </w:r>
      <w:r>
        <w:rPr>
          <w:rFonts w:ascii="Times New Roman" w:hAnsi="Times New Roman"/>
          <w:szCs w:val="24"/>
        </w:rPr>
        <w:t xml:space="preserve">по </w:t>
      </w:r>
      <w:r w:rsidRPr="00B35E97">
        <w:rPr>
          <w:rFonts w:ascii="Times New Roman" w:hAnsi="Times New Roman"/>
          <w:szCs w:val="24"/>
        </w:rPr>
        <w:t>вул. І. Франка, 4 в с. Лашківка,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». </w:t>
      </w:r>
    </w:p>
    <w:p w:rsidR="005D394D" w:rsidRPr="00D425DF" w:rsidRDefault="005D394D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. </w:t>
      </w:r>
    </w:p>
    <w:p w:rsidR="005D394D" w:rsidRPr="00D425DF" w:rsidRDefault="005D394D" w:rsidP="00D85885">
      <w:pPr>
        <w:ind w:firstLine="709"/>
        <w:jc w:val="both"/>
      </w:pPr>
    </w:p>
    <w:p w:rsidR="005D394D" w:rsidRDefault="005D394D" w:rsidP="00D425DF">
      <w:pPr>
        <w:rPr>
          <w:b/>
        </w:rPr>
      </w:pPr>
    </w:p>
    <w:p w:rsidR="005D394D" w:rsidRDefault="005D394D" w:rsidP="00D425DF">
      <w:pPr>
        <w:rPr>
          <w:b/>
        </w:rPr>
      </w:pPr>
    </w:p>
    <w:p w:rsidR="005D394D" w:rsidRPr="00BC40F0" w:rsidRDefault="005D394D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5D394D" w:rsidRPr="00BC40F0" w:rsidSect="00ED23BE">
      <w:pgSz w:w="11906" w:h="16838"/>
      <w:pgMar w:top="54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0466"/>
    <w:rsid w:val="0006796B"/>
    <w:rsid w:val="000A2341"/>
    <w:rsid w:val="000D354E"/>
    <w:rsid w:val="001D111E"/>
    <w:rsid w:val="002102E0"/>
    <w:rsid w:val="002157F5"/>
    <w:rsid w:val="0023208A"/>
    <w:rsid w:val="00237F4D"/>
    <w:rsid w:val="0027007A"/>
    <w:rsid w:val="002D3121"/>
    <w:rsid w:val="003073A3"/>
    <w:rsid w:val="0035688C"/>
    <w:rsid w:val="0045567C"/>
    <w:rsid w:val="00483EBA"/>
    <w:rsid w:val="00487BD6"/>
    <w:rsid w:val="004904AB"/>
    <w:rsid w:val="004D15C2"/>
    <w:rsid w:val="004D4F78"/>
    <w:rsid w:val="004E2946"/>
    <w:rsid w:val="00512D60"/>
    <w:rsid w:val="00553EEB"/>
    <w:rsid w:val="00571C01"/>
    <w:rsid w:val="005A408F"/>
    <w:rsid w:val="005D394D"/>
    <w:rsid w:val="005E4956"/>
    <w:rsid w:val="00603316"/>
    <w:rsid w:val="00622703"/>
    <w:rsid w:val="00627A1C"/>
    <w:rsid w:val="00641481"/>
    <w:rsid w:val="0067006A"/>
    <w:rsid w:val="00670237"/>
    <w:rsid w:val="00697FCD"/>
    <w:rsid w:val="006D6F28"/>
    <w:rsid w:val="00734CC9"/>
    <w:rsid w:val="00756BF3"/>
    <w:rsid w:val="0076130B"/>
    <w:rsid w:val="007F1DF1"/>
    <w:rsid w:val="00827F53"/>
    <w:rsid w:val="008529ED"/>
    <w:rsid w:val="00870E54"/>
    <w:rsid w:val="008B6CB1"/>
    <w:rsid w:val="009603E6"/>
    <w:rsid w:val="00987B48"/>
    <w:rsid w:val="009D5A7B"/>
    <w:rsid w:val="009F059C"/>
    <w:rsid w:val="00A678BE"/>
    <w:rsid w:val="00AC2A49"/>
    <w:rsid w:val="00AF694C"/>
    <w:rsid w:val="00B1022B"/>
    <w:rsid w:val="00B3007F"/>
    <w:rsid w:val="00B35E97"/>
    <w:rsid w:val="00B91649"/>
    <w:rsid w:val="00BC40F0"/>
    <w:rsid w:val="00BC75C2"/>
    <w:rsid w:val="00BE4482"/>
    <w:rsid w:val="00C03CC3"/>
    <w:rsid w:val="00C22C7E"/>
    <w:rsid w:val="00C856D7"/>
    <w:rsid w:val="00CE5C25"/>
    <w:rsid w:val="00D425DF"/>
    <w:rsid w:val="00D80502"/>
    <w:rsid w:val="00D805AD"/>
    <w:rsid w:val="00D85885"/>
    <w:rsid w:val="00D90953"/>
    <w:rsid w:val="00D9214F"/>
    <w:rsid w:val="00DC2268"/>
    <w:rsid w:val="00E15E85"/>
    <w:rsid w:val="00E442A7"/>
    <w:rsid w:val="00E533C2"/>
    <w:rsid w:val="00E70471"/>
    <w:rsid w:val="00E85201"/>
    <w:rsid w:val="00E93253"/>
    <w:rsid w:val="00ED23BE"/>
    <w:rsid w:val="00ED7C94"/>
    <w:rsid w:val="00EE3E98"/>
    <w:rsid w:val="00F05BE9"/>
    <w:rsid w:val="00F12EA1"/>
    <w:rsid w:val="00F6065F"/>
    <w:rsid w:val="00FA619B"/>
    <w:rsid w:val="00FD028C"/>
    <w:rsid w:val="00FE1F0A"/>
    <w:rsid w:val="00FE3503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D805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805AD"/>
    <w:rPr>
      <w:rFonts w:ascii="Times New Roman" w:hAnsi="Times New Roman" w:cs="Times New Roman"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59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264</Words>
  <Characters>1508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2025-03-31T07:18:00Z</cp:lastPrinted>
  <dcterms:created xsi:type="dcterms:W3CDTF">2025-03-13T08:01:00Z</dcterms:created>
  <dcterms:modified xsi:type="dcterms:W3CDTF">2025-03-31T07:19:00Z</dcterms:modified>
</cp:coreProperties>
</file>