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50E" w:rsidRDefault="00B2550E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2155731" r:id="rId6"/>
        </w:object>
      </w:r>
    </w:p>
    <w:p w:rsidR="00B2550E" w:rsidRPr="00E41289" w:rsidRDefault="00B2550E" w:rsidP="00D425DF">
      <w:pPr>
        <w:ind w:right="-2"/>
        <w:jc w:val="center"/>
        <w:rPr>
          <w:color w:val="000000"/>
          <w:sz w:val="28"/>
          <w:szCs w:val="28"/>
        </w:rPr>
      </w:pPr>
    </w:p>
    <w:p w:rsidR="00B2550E" w:rsidRPr="00E41289" w:rsidRDefault="00B2550E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41289">
        <w:rPr>
          <w:b/>
          <w:color w:val="000000"/>
          <w:sz w:val="28"/>
          <w:szCs w:val="28"/>
        </w:rPr>
        <w:t>КІЦМАНСЬКА МІСЬКА РАДА</w:t>
      </w:r>
    </w:p>
    <w:p w:rsidR="00B2550E" w:rsidRPr="00E41289" w:rsidRDefault="00B2550E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41289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B2550E" w:rsidRPr="00E41289" w:rsidRDefault="00B2550E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E41289">
        <w:rPr>
          <w:b/>
          <w:color w:val="000000"/>
          <w:sz w:val="28"/>
          <w:szCs w:val="28"/>
        </w:rPr>
        <w:t>ВИКОНАВЧИЙ КОМІТЕТ</w:t>
      </w:r>
    </w:p>
    <w:p w:rsidR="00B2550E" w:rsidRDefault="00B2550E" w:rsidP="00D425DF">
      <w:pPr>
        <w:ind w:right="-2"/>
        <w:jc w:val="center"/>
        <w:rPr>
          <w:b/>
          <w:color w:val="000000"/>
        </w:rPr>
      </w:pPr>
    </w:p>
    <w:p w:rsidR="00B2550E" w:rsidRDefault="00B2550E" w:rsidP="00D425DF">
      <w:pPr>
        <w:jc w:val="center"/>
        <w:rPr>
          <w:b/>
          <w:color w:val="000000"/>
        </w:rPr>
      </w:pPr>
    </w:p>
    <w:p w:rsidR="00B2550E" w:rsidRDefault="00B2550E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B2550E" w:rsidRPr="004904AB" w:rsidRDefault="00B2550E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B2550E" w:rsidRDefault="00B2550E" w:rsidP="00D425DF">
      <w:pPr>
        <w:jc w:val="center"/>
        <w:rPr>
          <w:color w:val="000000"/>
        </w:rPr>
      </w:pPr>
    </w:p>
    <w:p w:rsidR="00B2550E" w:rsidRDefault="00B2550E" w:rsidP="00D425DF">
      <w:pPr>
        <w:rPr>
          <w:color w:val="000000"/>
        </w:rPr>
      </w:pPr>
      <w:r>
        <w:rPr>
          <w:color w:val="000000"/>
        </w:rPr>
        <w:t xml:space="preserve"> 19 лютого 2025                                          м. Кіцмань                                                         </w:t>
      </w:r>
      <w:r w:rsidRPr="00A23F28">
        <w:rPr>
          <w:b/>
          <w:color w:val="000000"/>
        </w:rPr>
        <w:t>№ 68/2</w:t>
      </w:r>
    </w:p>
    <w:p w:rsidR="00B2550E" w:rsidRDefault="00B2550E" w:rsidP="00D425DF">
      <w:pPr>
        <w:rPr>
          <w:b/>
          <w:color w:val="000000"/>
        </w:rPr>
      </w:pPr>
    </w:p>
    <w:p w:rsidR="00B2550E" w:rsidRPr="00670237" w:rsidRDefault="00B2550E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>Про надання дозволу на видалення зелених насаджень по пров. Космонавтів (між будинками №3 та №5) в м. Кіцмань, Чернівецького району, Чернівецької області</w:t>
      </w:r>
    </w:p>
    <w:p w:rsidR="00B2550E" w:rsidRDefault="00B2550E" w:rsidP="00D85885">
      <w:pPr>
        <w:jc w:val="both"/>
        <w:rPr>
          <w:b/>
        </w:rPr>
      </w:pPr>
    </w:p>
    <w:p w:rsidR="00B2550E" w:rsidRDefault="00B2550E" w:rsidP="00D85885">
      <w:pPr>
        <w:jc w:val="both"/>
        <w:rPr>
          <w:b/>
        </w:rPr>
      </w:pPr>
    </w:p>
    <w:p w:rsidR="00B2550E" w:rsidRPr="00D425DF" w:rsidRDefault="00B2550E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звернення гр. Ткачук М.К., жительки м. Кіцмань (вх. №32 від                    24.01.2025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05.02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6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ст.30, </w:t>
      </w:r>
      <w:r w:rsidRPr="00D425DF">
        <w:rPr>
          <w:rFonts w:ascii="Times New Roman" w:hAnsi="Times New Roman"/>
        </w:rPr>
        <w:t xml:space="preserve">ст.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</w:t>
      </w:r>
      <w:bookmarkStart w:id="0" w:name="_GoBack"/>
      <w:bookmarkEnd w:id="0"/>
      <w:r w:rsidRPr="00D425DF">
        <w:rPr>
          <w:rFonts w:ascii="Times New Roman" w:hAnsi="Times New Roman"/>
        </w:rPr>
        <w:t>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B2550E" w:rsidRPr="009603E6" w:rsidRDefault="00B2550E" w:rsidP="009603E6">
      <w:pPr>
        <w:ind w:firstLine="709"/>
        <w:jc w:val="both"/>
      </w:pPr>
    </w:p>
    <w:p w:rsidR="00B2550E" w:rsidRPr="00987B48" w:rsidRDefault="00B2550E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B2550E" w:rsidRPr="00D425DF" w:rsidRDefault="00B2550E" w:rsidP="00D85885">
      <w:pPr>
        <w:ind w:firstLine="567"/>
        <w:jc w:val="both"/>
        <w:rPr>
          <w:bCs/>
        </w:rPr>
      </w:pPr>
    </w:p>
    <w:p w:rsidR="00B2550E" w:rsidRPr="00D425DF" w:rsidRDefault="00B2550E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Кіцманському ВУЖКГ (Ярослав ЯРЕМІЙ) на видалення 3-ох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по пров. Космонавтів </w:t>
      </w:r>
      <w:r w:rsidRPr="00670237">
        <w:rPr>
          <w:rFonts w:ascii="Times New Roman" w:hAnsi="Times New Roman"/>
          <w:szCs w:val="24"/>
        </w:rPr>
        <w:t>(між будинками №3 та №5)</w:t>
      </w:r>
      <w:r>
        <w:rPr>
          <w:rFonts w:ascii="Times New Roman" w:hAnsi="Times New Roman"/>
          <w:b/>
          <w:szCs w:val="24"/>
        </w:rPr>
        <w:t xml:space="preserve"> </w:t>
      </w:r>
      <w:r w:rsidRPr="00D425DF">
        <w:rPr>
          <w:rFonts w:ascii="Times New Roman" w:hAnsi="Times New Roman"/>
          <w:lang w:eastAsia="uk-UA"/>
        </w:rPr>
        <w:t>в м. Кіцмань,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05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6, що додається (Додаток 1). </w:t>
      </w:r>
    </w:p>
    <w:p w:rsidR="00B2550E" w:rsidRPr="00D425DF" w:rsidRDefault="00B2550E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B2550E" w:rsidRPr="00D425DF" w:rsidRDefault="00B2550E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B2550E" w:rsidRPr="00D425DF" w:rsidRDefault="00B2550E" w:rsidP="00D85885">
      <w:pPr>
        <w:ind w:firstLine="709"/>
        <w:jc w:val="both"/>
      </w:pPr>
    </w:p>
    <w:p w:rsidR="00B2550E" w:rsidRDefault="00B2550E" w:rsidP="00D425DF">
      <w:pPr>
        <w:rPr>
          <w:b/>
        </w:rPr>
      </w:pPr>
    </w:p>
    <w:p w:rsidR="00B2550E" w:rsidRDefault="00B2550E" w:rsidP="00D425DF">
      <w:pPr>
        <w:rPr>
          <w:b/>
        </w:rPr>
      </w:pPr>
    </w:p>
    <w:p w:rsidR="00B2550E" w:rsidRPr="00BC40F0" w:rsidRDefault="00B2550E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B2550E" w:rsidRPr="00BC40F0" w:rsidRDefault="00B2550E" w:rsidP="00D425DF">
      <w:pPr>
        <w:ind w:left="660"/>
        <w:rPr>
          <w:b/>
        </w:rPr>
      </w:pPr>
    </w:p>
    <w:p w:rsidR="00B2550E" w:rsidRPr="00BC40F0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p w:rsidR="00B2550E" w:rsidRDefault="00B2550E" w:rsidP="00D425DF">
      <w:pPr>
        <w:ind w:left="660"/>
        <w:rPr>
          <w:b/>
        </w:rPr>
      </w:pPr>
    </w:p>
    <w:sectPr w:rsidR="00B2550E" w:rsidSect="00A23F28">
      <w:pgSz w:w="11906" w:h="16838"/>
      <w:pgMar w:top="54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D111E"/>
    <w:rsid w:val="002102E0"/>
    <w:rsid w:val="0023208A"/>
    <w:rsid w:val="0027007A"/>
    <w:rsid w:val="002E78E4"/>
    <w:rsid w:val="003073A3"/>
    <w:rsid w:val="0035688C"/>
    <w:rsid w:val="0045567C"/>
    <w:rsid w:val="004904AB"/>
    <w:rsid w:val="004D15C2"/>
    <w:rsid w:val="004D4F78"/>
    <w:rsid w:val="00512D60"/>
    <w:rsid w:val="005A408F"/>
    <w:rsid w:val="005E4956"/>
    <w:rsid w:val="00603316"/>
    <w:rsid w:val="00622703"/>
    <w:rsid w:val="00627A1C"/>
    <w:rsid w:val="00641481"/>
    <w:rsid w:val="0067006A"/>
    <w:rsid w:val="00670237"/>
    <w:rsid w:val="00671BC5"/>
    <w:rsid w:val="00697FCD"/>
    <w:rsid w:val="006D6F28"/>
    <w:rsid w:val="00734CC9"/>
    <w:rsid w:val="00756BF3"/>
    <w:rsid w:val="0076130B"/>
    <w:rsid w:val="007F1DF1"/>
    <w:rsid w:val="00827F53"/>
    <w:rsid w:val="008529ED"/>
    <w:rsid w:val="008B6CB1"/>
    <w:rsid w:val="009603E6"/>
    <w:rsid w:val="00987B48"/>
    <w:rsid w:val="009D5A7B"/>
    <w:rsid w:val="009F059C"/>
    <w:rsid w:val="00A23F28"/>
    <w:rsid w:val="00A678BE"/>
    <w:rsid w:val="00AC2A49"/>
    <w:rsid w:val="00AF694C"/>
    <w:rsid w:val="00B1022B"/>
    <w:rsid w:val="00B2550E"/>
    <w:rsid w:val="00B3007F"/>
    <w:rsid w:val="00B35E97"/>
    <w:rsid w:val="00B91649"/>
    <w:rsid w:val="00BC40F0"/>
    <w:rsid w:val="00BC75C2"/>
    <w:rsid w:val="00BE4482"/>
    <w:rsid w:val="00C03CC3"/>
    <w:rsid w:val="00C22C7E"/>
    <w:rsid w:val="00C856D7"/>
    <w:rsid w:val="00CA6C73"/>
    <w:rsid w:val="00CE5C25"/>
    <w:rsid w:val="00D425DF"/>
    <w:rsid w:val="00D80502"/>
    <w:rsid w:val="00D85885"/>
    <w:rsid w:val="00D9214F"/>
    <w:rsid w:val="00E15E85"/>
    <w:rsid w:val="00E41289"/>
    <w:rsid w:val="00E442A7"/>
    <w:rsid w:val="00E533C2"/>
    <w:rsid w:val="00E85201"/>
    <w:rsid w:val="00F05BE9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37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282</Words>
  <Characters>1610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пк</cp:lastModifiedBy>
  <cp:revision>5</cp:revision>
  <cp:lastPrinted>2025-02-27T08:02:00Z</cp:lastPrinted>
  <dcterms:created xsi:type="dcterms:W3CDTF">2025-02-10T13:01:00Z</dcterms:created>
  <dcterms:modified xsi:type="dcterms:W3CDTF">2025-02-27T08:02:00Z</dcterms:modified>
</cp:coreProperties>
</file>