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979" w:rsidRDefault="00F21979" w:rsidP="00986E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DE2AB2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02154227" r:id="rId5"/>
        </w:object>
      </w:r>
    </w:p>
    <w:p w:rsidR="00F21979" w:rsidRPr="000D0AF3" w:rsidRDefault="00F21979" w:rsidP="00986E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:rsidR="00F21979" w:rsidRDefault="00F21979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F21979" w:rsidRDefault="00F21979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F21979" w:rsidRDefault="00F21979" w:rsidP="00986E1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F21979" w:rsidRDefault="00F21979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F21979" w:rsidRDefault="00F21979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F21979" w:rsidRDefault="00F21979" w:rsidP="00986E1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F21979" w:rsidRDefault="00F21979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F21979" w:rsidRDefault="00F21979" w:rsidP="00986E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21979" w:rsidRDefault="00F21979" w:rsidP="00986E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19 лютого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57/2</w:t>
      </w:r>
    </w:p>
    <w:p w:rsidR="00F21979" w:rsidRDefault="00F21979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F21979" w:rsidRPr="00425C3E" w:rsidRDefault="00F21979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Про</w:t>
      </w:r>
      <w:r w:rsidRPr="00425C3E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утворення</w:t>
      </w:r>
      <w:r w:rsidRPr="00425C3E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F21979" w:rsidRPr="00425C3E" w:rsidRDefault="00F21979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F21979" w:rsidRPr="00425C3E" w:rsidRDefault="00F21979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425C3E">
        <w:rPr>
          <w:rFonts w:ascii="Times New Roman" w:hAnsi="Times New Roman" w:cs="Times New Roman"/>
          <w:b/>
          <w:iCs/>
        </w:rPr>
        <w:t>захисту</w:t>
      </w:r>
      <w:r w:rsidRPr="00425C3E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425C3E">
        <w:rPr>
          <w:rFonts w:ascii="Times New Roman" w:hAnsi="Times New Roman" w:cs="Times New Roman"/>
          <w:b/>
          <w:iCs/>
        </w:rPr>
        <w:t>дітей,</w:t>
      </w:r>
      <w:r w:rsidRPr="00425C3E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які</w:t>
      </w:r>
      <w:r w:rsidRPr="00425C3E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перебувають у</w:t>
      </w:r>
      <w:r w:rsidRPr="00425C3E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F21979" w:rsidRPr="00425C3E" w:rsidRDefault="00F21979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складних</w:t>
      </w:r>
      <w:r w:rsidRPr="00425C3E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життєвих</w:t>
      </w:r>
      <w:r w:rsidRPr="00425C3E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обставинах</w:t>
      </w:r>
    </w:p>
    <w:p w:rsidR="00F21979" w:rsidRPr="00425C3E" w:rsidRDefault="00F21979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F21979" w:rsidRPr="00425C3E" w:rsidRDefault="00F21979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F21979" w:rsidRPr="00425C3E" w:rsidRDefault="00F21979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F21979" w:rsidRDefault="00F21979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F21979" w:rsidRDefault="00F21979" w:rsidP="00986E11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>
        <w:rPr>
          <w:rFonts w:ascii="Times New Roman" w:hAnsi="Times New Roman"/>
          <w:sz w:val="24"/>
          <w:szCs w:val="24"/>
          <w:lang w:val="uk-UA" w:eastAsia="ru-RU"/>
        </w:rPr>
        <w:t>52, 73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комітет  міської ради </w:t>
      </w:r>
    </w:p>
    <w:p w:rsidR="00F21979" w:rsidRDefault="00F21979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F21979" w:rsidRDefault="00F21979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F21979" w:rsidRDefault="00F21979" w:rsidP="00986E11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21979" w:rsidRDefault="00F21979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F21979" w:rsidRDefault="00F21979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21979" w:rsidRDefault="00F21979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F21979" w:rsidRDefault="00F21979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21979" w:rsidRDefault="00F21979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F21979" w:rsidRDefault="00F21979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F21979" w:rsidRDefault="00F21979" w:rsidP="00986E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F21979" w:rsidRDefault="00F21979" w:rsidP="00986E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F21979" w:rsidRDefault="00F21979" w:rsidP="00986E11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F21979" w:rsidRDefault="00F21979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F21979" w:rsidRDefault="00F21979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Секретар міської ради                                                                           Інна ВЕДЕНІВСЬКА</w:t>
      </w:r>
    </w:p>
    <w:p w:rsidR="00F21979" w:rsidRDefault="00F21979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F21979" w:rsidRDefault="00F21979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F21979" w:rsidRDefault="00F21979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F21979" w:rsidRDefault="00F21979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F21979" w:rsidRDefault="00F21979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F21979" w:rsidRDefault="00F21979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F21979" w:rsidRDefault="00F21979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19.02.2025 р. № 57/2</w:t>
      </w:r>
    </w:p>
    <w:p w:rsidR="00F21979" w:rsidRDefault="00F21979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F21979" w:rsidRDefault="00F21979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F21979" w:rsidRDefault="00F21979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 xml:space="preserve">Для організації соціального захисту малолітнього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Мартюшова Андрія Артемовича</w:t>
      </w:r>
      <w:r>
        <w:rPr>
          <w:rFonts w:ascii="Times New Roman" w:hAnsi="Times New Roman"/>
          <w:sz w:val="24"/>
          <w:szCs w:val="24"/>
          <w:lang w:val="uk-UA" w:eastAsia="uk-UA"/>
        </w:rPr>
        <w:t>, 07 листопада 2011 року народження, мешканця с. Кліводин</w:t>
      </w:r>
      <w:r>
        <w:rPr>
          <w:rFonts w:ascii="Times New Roman" w:hAnsi="Times New Roman"/>
          <w:sz w:val="24"/>
          <w:szCs w:val="24"/>
          <w:lang w:val="uk-UA"/>
        </w:rPr>
        <w:t>, вул. Л. Українки, 1: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F21979" w:rsidRPr="00AC7852" w:rsidRDefault="00F21979" w:rsidP="00AC7852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КУ «Кіцманський територіальний центр соціального обслуговування (надання соціальних послуг)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Ганна РУДАН</w:t>
      </w:r>
      <w:r>
        <w:rPr>
          <w:rFonts w:ascii="Times New Roman" w:hAnsi="Times New Roman"/>
          <w:sz w:val="24"/>
          <w:szCs w:val="24"/>
          <w:lang w:val="uk-UA"/>
        </w:rPr>
        <w:t>- сімейний лікар КНП «Кіцманська БЛІЛ»;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Юлія</w:t>
      </w:r>
      <w:r w:rsidRPr="00986E11">
        <w:rPr>
          <w:rFonts w:ascii="Times New Roman" w:hAnsi="Times New Roman"/>
          <w:b/>
          <w:sz w:val="24"/>
          <w:szCs w:val="24"/>
          <w:lang w:val="uk-UA"/>
        </w:rPr>
        <w:t xml:space="preserve">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–директор Кліводинської гімназії Кіцманської міської ради;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Володимир ВЕРСТЮК</w:t>
      </w:r>
      <w:r>
        <w:rPr>
          <w:rFonts w:ascii="Times New Roman" w:hAnsi="Times New Roman"/>
          <w:sz w:val="24"/>
          <w:szCs w:val="24"/>
          <w:lang w:val="uk-UA"/>
        </w:rPr>
        <w:t>– староста Кліводинського старостинського округу.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21979" w:rsidRDefault="00F21979" w:rsidP="00704ADA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малолітнього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Ковальова Петра Максимовича</w:t>
      </w:r>
      <w:r>
        <w:rPr>
          <w:rFonts w:ascii="Times New Roman" w:hAnsi="Times New Roman"/>
          <w:sz w:val="24"/>
          <w:szCs w:val="24"/>
          <w:lang w:val="uk-UA" w:eastAsia="uk-UA"/>
        </w:rPr>
        <w:t>, 15 вересня 2018 року народження, мешканця с. Кліводин</w:t>
      </w:r>
      <w:r>
        <w:rPr>
          <w:rFonts w:ascii="Times New Roman" w:hAnsi="Times New Roman"/>
          <w:sz w:val="24"/>
          <w:szCs w:val="24"/>
          <w:lang w:val="uk-UA"/>
        </w:rPr>
        <w:t>, вул. Л. Українки, 1: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F21979" w:rsidRPr="00AC7852" w:rsidRDefault="00F21979" w:rsidP="00704ADA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КУ «Кіцманський територіальний центр соціального обслуговування (надання соціальних послуг)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F21979" w:rsidRDefault="00F21979" w:rsidP="00425C3E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Ганна РУДАН</w:t>
      </w:r>
      <w:r>
        <w:rPr>
          <w:rFonts w:ascii="Times New Roman" w:hAnsi="Times New Roman"/>
          <w:sz w:val="24"/>
          <w:szCs w:val="24"/>
          <w:lang w:val="uk-UA"/>
        </w:rPr>
        <w:t>- сімейний лікар КНП «Кіцманська БЛІЛ»;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Сніжана ЗАБОЛОТСЬКА</w:t>
      </w:r>
      <w:r>
        <w:rPr>
          <w:rFonts w:ascii="Times New Roman" w:hAnsi="Times New Roman"/>
          <w:sz w:val="24"/>
          <w:szCs w:val="24"/>
          <w:lang w:val="uk-UA"/>
        </w:rPr>
        <w:t xml:space="preserve"> – завідувач Кліводинського ЗДО;</w:t>
      </w:r>
    </w:p>
    <w:p w:rsidR="00F21979" w:rsidRDefault="00F21979" w:rsidP="00C91F7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Володимир ВЕРСТЮК</w:t>
      </w:r>
      <w:r>
        <w:rPr>
          <w:rFonts w:ascii="Times New Roman" w:hAnsi="Times New Roman"/>
          <w:sz w:val="24"/>
          <w:szCs w:val="24"/>
          <w:lang w:val="uk-UA"/>
        </w:rPr>
        <w:t>– староста Кліводинського старостинського округу.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21979" w:rsidRDefault="00F21979" w:rsidP="00704ADA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3.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Ковальової Яніни Максимівни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12 січня 2020 року народження, мешканки с. Кліводин</w:t>
      </w:r>
      <w:r>
        <w:rPr>
          <w:rFonts w:ascii="Times New Roman" w:hAnsi="Times New Roman"/>
          <w:sz w:val="24"/>
          <w:szCs w:val="24"/>
          <w:lang w:val="uk-UA"/>
        </w:rPr>
        <w:t>, вул. Л. Українки, 1:</w:t>
      </w:r>
    </w:p>
    <w:p w:rsidR="00F21979" w:rsidRDefault="00F2197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F21979" w:rsidRDefault="00F2197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F21979" w:rsidRDefault="00F21979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F21979" w:rsidRPr="00AC7852" w:rsidRDefault="00F21979" w:rsidP="00704ADA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КУ «Кіцманський територіальний центр соціального обслуговування (надання соціальних послуг)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F21979" w:rsidRDefault="00F21979" w:rsidP="00425C3E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21979" w:rsidRDefault="00F21979" w:rsidP="00425C3E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21979" w:rsidRDefault="00F21979" w:rsidP="00425C3E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Ганна РУДАН</w:t>
      </w:r>
      <w:r>
        <w:rPr>
          <w:rFonts w:ascii="Times New Roman" w:hAnsi="Times New Roman"/>
          <w:sz w:val="24"/>
          <w:szCs w:val="24"/>
          <w:lang w:val="uk-UA"/>
        </w:rPr>
        <w:t>- сімейний лікар КНП «Кіцманська БЛІЛ»;</w:t>
      </w:r>
    </w:p>
    <w:p w:rsidR="00F21979" w:rsidRDefault="00F21979" w:rsidP="00C91F7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Сніжана ЗАБОЛОТСЬКА</w:t>
      </w:r>
      <w:r>
        <w:rPr>
          <w:rFonts w:ascii="Times New Roman" w:hAnsi="Times New Roman"/>
          <w:sz w:val="24"/>
          <w:szCs w:val="24"/>
          <w:lang w:val="uk-UA"/>
        </w:rPr>
        <w:t xml:space="preserve"> – завідувач Кліводинського ЗДО;</w:t>
      </w:r>
    </w:p>
    <w:p w:rsidR="00F21979" w:rsidRDefault="00F21979" w:rsidP="00C91F7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Володимир ВЕРСТЮК</w:t>
      </w:r>
      <w:r>
        <w:rPr>
          <w:rFonts w:ascii="Times New Roman" w:hAnsi="Times New Roman"/>
          <w:sz w:val="24"/>
          <w:szCs w:val="24"/>
          <w:lang w:val="uk-UA"/>
        </w:rPr>
        <w:t>– староста Кліводинського старостинського округу.</w:t>
      </w: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21979" w:rsidRDefault="00F21979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21979" w:rsidRDefault="00F21979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F21979" w:rsidRDefault="00F21979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F21979" w:rsidRDefault="00F21979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21979" w:rsidRDefault="00F21979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F21979" w:rsidSect="000D0AF3">
      <w:pgSz w:w="11906" w:h="16838"/>
      <w:pgMar w:top="426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E11"/>
    <w:rsid w:val="000D0AF3"/>
    <w:rsid w:val="00293606"/>
    <w:rsid w:val="003E1D67"/>
    <w:rsid w:val="003F695B"/>
    <w:rsid w:val="00425C3E"/>
    <w:rsid w:val="005B1BC2"/>
    <w:rsid w:val="00704ADA"/>
    <w:rsid w:val="007D4EC2"/>
    <w:rsid w:val="009636A7"/>
    <w:rsid w:val="009819B6"/>
    <w:rsid w:val="00983A05"/>
    <w:rsid w:val="00986E11"/>
    <w:rsid w:val="00995588"/>
    <w:rsid w:val="00AA6719"/>
    <w:rsid w:val="00AC650A"/>
    <w:rsid w:val="00AC715F"/>
    <w:rsid w:val="00AC7852"/>
    <w:rsid w:val="00AF759A"/>
    <w:rsid w:val="00BC41BF"/>
    <w:rsid w:val="00C91F79"/>
    <w:rsid w:val="00DE2AB2"/>
    <w:rsid w:val="00EF27E9"/>
    <w:rsid w:val="00F21979"/>
    <w:rsid w:val="00F51384"/>
    <w:rsid w:val="00FF0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860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86E1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86E1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986E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86E11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986E11"/>
    <w:pPr>
      <w:suppressAutoHyphens/>
      <w:spacing w:after="140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86E11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NoSpacing">
    <w:name w:val="No Spacing"/>
    <w:uiPriority w:val="99"/>
    <w:qFormat/>
    <w:rsid w:val="00986E11"/>
  </w:style>
  <w:style w:type="paragraph" w:customStyle="1" w:styleId="Normal2">
    <w:name w:val="Normal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986E11"/>
  </w:style>
  <w:style w:type="paragraph" w:customStyle="1" w:styleId="14">
    <w:name w:val="Заголовок 14"/>
    <w:basedOn w:val="Normal"/>
    <w:next w:val="Normal"/>
    <w:uiPriority w:val="99"/>
    <w:rsid w:val="00986E1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86E11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794</Words>
  <Characters>4532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3</cp:revision>
  <cp:lastPrinted>2025-02-27T07:37:00Z</cp:lastPrinted>
  <dcterms:created xsi:type="dcterms:W3CDTF">2025-02-18T07:34:00Z</dcterms:created>
  <dcterms:modified xsi:type="dcterms:W3CDTF">2025-02-27T07:37:00Z</dcterms:modified>
</cp:coreProperties>
</file>