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7D" w:rsidRDefault="004C577D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637442" r:id="rId6"/>
        </w:object>
      </w:r>
    </w:p>
    <w:p w:rsidR="004C577D" w:rsidRPr="004904AB" w:rsidRDefault="004C577D" w:rsidP="00D425DF">
      <w:pPr>
        <w:ind w:right="-2"/>
        <w:jc w:val="center"/>
        <w:rPr>
          <w:color w:val="000000"/>
        </w:rPr>
      </w:pPr>
    </w:p>
    <w:p w:rsidR="004C577D" w:rsidRPr="007C6FA0" w:rsidRDefault="004C577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КІЦМАНСЬКА МІСЬКА РАДА</w:t>
      </w:r>
    </w:p>
    <w:p w:rsidR="004C577D" w:rsidRPr="007C6FA0" w:rsidRDefault="004C577D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C577D" w:rsidRPr="007C6FA0" w:rsidRDefault="004C577D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7C6FA0">
        <w:rPr>
          <w:b/>
          <w:color w:val="000000"/>
          <w:sz w:val="28"/>
          <w:szCs w:val="28"/>
        </w:rPr>
        <w:t>ВИКОНАВЧИЙ КОМІТЕТ</w:t>
      </w:r>
    </w:p>
    <w:p w:rsidR="004C577D" w:rsidRDefault="004C577D" w:rsidP="00D425DF">
      <w:pPr>
        <w:ind w:right="-2"/>
        <w:jc w:val="center"/>
        <w:rPr>
          <w:b/>
          <w:color w:val="000000"/>
        </w:rPr>
      </w:pPr>
    </w:p>
    <w:p w:rsidR="004C577D" w:rsidRDefault="004C577D" w:rsidP="00D425DF">
      <w:pPr>
        <w:jc w:val="center"/>
        <w:rPr>
          <w:b/>
          <w:color w:val="000000"/>
        </w:rPr>
      </w:pPr>
    </w:p>
    <w:p w:rsidR="004C577D" w:rsidRDefault="004C577D" w:rsidP="00D425DF">
      <w:pPr>
        <w:jc w:val="center"/>
        <w:rPr>
          <w:b/>
          <w:color w:val="000000"/>
        </w:rPr>
      </w:pPr>
    </w:p>
    <w:p w:rsidR="004C577D" w:rsidRDefault="004C577D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C577D" w:rsidRPr="004904AB" w:rsidRDefault="004C577D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C577D" w:rsidRDefault="004C577D" w:rsidP="00D425DF">
      <w:pPr>
        <w:jc w:val="center"/>
        <w:rPr>
          <w:color w:val="000000"/>
        </w:rPr>
      </w:pPr>
    </w:p>
    <w:p w:rsidR="004C577D" w:rsidRDefault="004C577D" w:rsidP="00D425DF">
      <w:pPr>
        <w:rPr>
          <w:color w:val="000000"/>
        </w:rPr>
      </w:pPr>
      <w:r>
        <w:rPr>
          <w:color w:val="000000"/>
        </w:rPr>
        <w:t xml:space="preserve">15 січня 2025                                               м. Кіцмань                                                         </w:t>
      </w:r>
      <w:r w:rsidRPr="00514EAF">
        <w:rPr>
          <w:b/>
          <w:color w:val="000000"/>
        </w:rPr>
        <w:t>№ 26/1</w:t>
      </w:r>
    </w:p>
    <w:p w:rsidR="004C577D" w:rsidRDefault="004C577D" w:rsidP="00D425DF">
      <w:pPr>
        <w:rPr>
          <w:b/>
          <w:color w:val="000000"/>
        </w:rPr>
      </w:pPr>
    </w:p>
    <w:p w:rsidR="004C577D" w:rsidRPr="004D15C2" w:rsidRDefault="004C577D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Незалежності, 1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4C577D" w:rsidRDefault="004C577D" w:rsidP="00D85885">
      <w:pPr>
        <w:jc w:val="both"/>
        <w:rPr>
          <w:b/>
        </w:rPr>
      </w:pPr>
    </w:p>
    <w:p w:rsidR="004C577D" w:rsidRPr="00987B48" w:rsidRDefault="004C577D" w:rsidP="00D85885">
      <w:pPr>
        <w:jc w:val="both"/>
        <w:rPr>
          <w:b/>
        </w:rPr>
      </w:pPr>
    </w:p>
    <w:p w:rsidR="004C577D" w:rsidRPr="00D425DF" w:rsidRDefault="004C577D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«Кіцманська багатопрофільна лікарня інтенсивного лікування» від 10.0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.2025 р №32,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№3,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 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4C577D" w:rsidRPr="009603E6" w:rsidRDefault="004C577D" w:rsidP="009603E6">
      <w:pPr>
        <w:ind w:firstLine="709"/>
        <w:jc w:val="both"/>
      </w:pPr>
    </w:p>
    <w:p w:rsidR="004C577D" w:rsidRPr="00987B48" w:rsidRDefault="004C577D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C577D" w:rsidRPr="00D425DF" w:rsidRDefault="004C577D" w:rsidP="00D85885">
      <w:pPr>
        <w:ind w:firstLine="567"/>
        <w:jc w:val="both"/>
        <w:rPr>
          <w:bCs/>
        </w:rPr>
      </w:pPr>
    </w:p>
    <w:p w:rsidR="004C577D" w:rsidRPr="00D425DF" w:rsidRDefault="004C577D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bookmarkStart w:id="0" w:name="_GoBack"/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D425DF">
        <w:rPr>
          <w:rFonts w:ascii="Times New Roman" w:hAnsi="Times New Roman"/>
        </w:rPr>
        <w:t xml:space="preserve">КНП «Кіцманська багатопрофільна лікарня інтенсивного лікування»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>9-ти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D425DF">
        <w:rPr>
          <w:rFonts w:ascii="Times New Roman" w:hAnsi="Times New Roman"/>
          <w:lang w:eastAsia="uk-UA"/>
        </w:rPr>
        <w:t>вул. Незалежності, 1 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№3</w:t>
      </w:r>
      <w:bookmarkEnd w:id="0"/>
      <w:r>
        <w:rPr>
          <w:rFonts w:ascii="Times New Roman" w:hAnsi="Times New Roman"/>
        </w:rPr>
        <w:t xml:space="preserve">, що додається (Додаток 1). </w:t>
      </w:r>
    </w:p>
    <w:p w:rsidR="004C577D" w:rsidRPr="00D425DF" w:rsidRDefault="004C577D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</w:rPr>
        <w:t xml:space="preserve">КНП «Кіцманська багатопрофільна лікарня інтенсивного лікування» (Володимир ХРОМЮК)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вилучену деревину використати для власних потреб. </w:t>
      </w:r>
    </w:p>
    <w:p w:rsidR="004C577D" w:rsidRPr="00D425DF" w:rsidRDefault="004C577D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4C577D" w:rsidRPr="00D425DF" w:rsidRDefault="004C577D" w:rsidP="00D85885">
      <w:pPr>
        <w:ind w:firstLine="709"/>
        <w:jc w:val="both"/>
      </w:pPr>
    </w:p>
    <w:p w:rsidR="004C577D" w:rsidRDefault="004C577D" w:rsidP="00D425DF">
      <w:pPr>
        <w:rPr>
          <w:b/>
        </w:rPr>
      </w:pPr>
    </w:p>
    <w:p w:rsidR="004C577D" w:rsidRDefault="004C577D" w:rsidP="00D425DF">
      <w:pPr>
        <w:rPr>
          <w:b/>
        </w:rPr>
      </w:pPr>
    </w:p>
    <w:p w:rsidR="004C577D" w:rsidRPr="00BC40F0" w:rsidRDefault="004C577D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4C577D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1111"/>
    <w:rsid w:val="000D354E"/>
    <w:rsid w:val="001B780F"/>
    <w:rsid w:val="001D111E"/>
    <w:rsid w:val="001D3B7A"/>
    <w:rsid w:val="002102E0"/>
    <w:rsid w:val="0023208A"/>
    <w:rsid w:val="0027007A"/>
    <w:rsid w:val="002D16B3"/>
    <w:rsid w:val="003073A3"/>
    <w:rsid w:val="0035688C"/>
    <w:rsid w:val="0045567C"/>
    <w:rsid w:val="004904AB"/>
    <w:rsid w:val="004C577D"/>
    <w:rsid w:val="004D15C2"/>
    <w:rsid w:val="004D4F78"/>
    <w:rsid w:val="005128C6"/>
    <w:rsid w:val="00512D60"/>
    <w:rsid w:val="00514EAF"/>
    <w:rsid w:val="005A408F"/>
    <w:rsid w:val="005E4956"/>
    <w:rsid w:val="00603316"/>
    <w:rsid w:val="00622703"/>
    <w:rsid w:val="00627A1C"/>
    <w:rsid w:val="0067006A"/>
    <w:rsid w:val="00697FCD"/>
    <w:rsid w:val="006D6F28"/>
    <w:rsid w:val="00727F73"/>
    <w:rsid w:val="00734CC9"/>
    <w:rsid w:val="00756BF3"/>
    <w:rsid w:val="007C6FA0"/>
    <w:rsid w:val="007F1DF1"/>
    <w:rsid w:val="00827F53"/>
    <w:rsid w:val="008529ED"/>
    <w:rsid w:val="008B2979"/>
    <w:rsid w:val="008B6CB1"/>
    <w:rsid w:val="009603E6"/>
    <w:rsid w:val="00987B48"/>
    <w:rsid w:val="009D5A7B"/>
    <w:rsid w:val="009F059C"/>
    <w:rsid w:val="00AC2A49"/>
    <w:rsid w:val="00AE285A"/>
    <w:rsid w:val="00AF694C"/>
    <w:rsid w:val="00B1022B"/>
    <w:rsid w:val="00B3007F"/>
    <w:rsid w:val="00B35E97"/>
    <w:rsid w:val="00B91649"/>
    <w:rsid w:val="00BC40F0"/>
    <w:rsid w:val="00BC75C2"/>
    <w:rsid w:val="00BD0515"/>
    <w:rsid w:val="00BE4482"/>
    <w:rsid w:val="00C03CC3"/>
    <w:rsid w:val="00C22C7E"/>
    <w:rsid w:val="00C45A65"/>
    <w:rsid w:val="00C856D7"/>
    <w:rsid w:val="00CD712C"/>
    <w:rsid w:val="00CE5C25"/>
    <w:rsid w:val="00D425DF"/>
    <w:rsid w:val="00D80502"/>
    <w:rsid w:val="00D85885"/>
    <w:rsid w:val="00D9214F"/>
    <w:rsid w:val="00E15E85"/>
    <w:rsid w:val="00E442A7"/>
    <w:rsid w:val="00E533C2"/>
    <w:rsid w:val="00E7207C"/>
    <w:rsid w:val="00E85201"/>
    <w:rsid w:val="00F12EA1"/>
    <w:rsid w:val="00F6065F"/>
    <w:rsid w:val="00FA619B"/>
    <w:rsid w:val="00FD028C"/>
    <w:rsid w:val="00FE1F0A"/>
    <w:rsid w:val="00FF185D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273</Words>
  <Characters>1561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2025-01-17T14:44:00Z</cp:lastPrinted>
  <dcterms:created xsi:type="dcterms:W3CDTF">2025-01-14T11:05:00Z</dcterms:created>
  <dcterms:modified xsi:type="dcterms:W3CDTF">2025-01-17T14:44:00Z</dcterms:modified>
</cp:coreProperties>
</file>