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2ED" w:rsidRDefault="001B42ED" w:rsidP="002F24A8">
      <w:pPr>
        <w:ind w:right="-2"/>
        <w:jc w:val="center"/>
        <w:rPr>
          <w:color w:val="000000"/>
          <w:lang w:val="uk-UA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637004" r:id="rId6"/>
        </w:object>
      </w:r>
    </w:p>
    <w:p w:rsidR="001B42ED" w:rsidRPr="004904AB" w:rsidRDefault="001B42ED" w:rsidP="002F24A8">
      <w:pPr>
        <w:ind w:right="-2"/>
        <w:jc w:val="center"/>
        <w:rPr>
          <w:color w:val="000000"/>
          <w:lang w:val="uk-UA"/>
        </w:rPr>
      </w:pPr>
    </w:p>
    <w:p w:rsidR="001B42ED" w:rsidRDefault="001B42ED" w:rsidP="002F24A8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B42ED" w:rsidRDefault="001B42ED" w:rsidP="002F24A8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B42ED" w:rsidRDefault="001B42ED" w:rsidP="002F24A8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B42ED" w:rsidRDefault="001B42ED" w:rsidP="002F24A8">
      <w:pPr>
        <w:ind w:right="-2"/>
        <w:jc w:val="center"/>
        <w:rPr>
          <w:b/>
          <w:color w:val="000000"/>
        </w:rPr>
      </w:pPr>
    </w:p>
    <w:p w:rsidR="001B42ED" w:rsidRDefault="001B42ED" w:rsidP="002F24A8">
      <w:pPr>
        <w:jc w:val="center"/>
        <w:rPr>
          <w:b/>
          <w:color w:val="000000"/>
        </w:rPr>
      </w:pPr>
    </w:p>
    <w:p w:rsidR="001B42ED" w:rsidRDefault="001B42ED" w:rsidP="002F24A8">
      <w:pPr>
        <w:jc w:val="center"/>
        <w:rPr>
          <w:b/>
          <w:color w:val="000000"/>
        </w:rPr>
      </w:pPr>
    </w:p>
    <w:p w:rsidR="001B42ED" w:rsidRPr="000F70BD" w:rsidRDefault="001B42ED" w:rsidP="002F24A8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B42ED" w:rsidRPr="004904AB" w:rsidRDefault="001B42ED" w:rsidP="002F24A8">
      <w:pPr>
        <w:jc w:val="center"/>
        <w:rPr>
          <w:b/>
          <w:color w:val="000000"/>
          <w:sz w:val="24"/>
          <w:szCs w:val="24"/>
        </w:rPr>
      </w:pPr>
      <w:r w:rsidRPr="004904AB">
        <w:rPr>
          <w:b/>
          <w:color w:val="000000"/>
          <w:sz w:val="24"/>
          <w:szCs w:val="24"/>
        </w:rPr>
        <w:t xml:space="preserve">Р І Ш Е Н Н Я </w:t>
      </w:r>
    </w:p>
    <w:p w:rsidR="001B42ED" w:rsidRDefault="001B42ED" w:rsidP="002F24A8">
      <w:pPr>
        <w:jc w:val="center"/>
        <w:rPr>
          <w:color w:val="000000"/>
        </w:rPr>
      </w:pPr>
    </w:p>
    <w:p w:rsidR="001B42ED" w:rsidRPr="00D50A17" w:rsidRDefault="001B42ED" w:rsidP="002F24A8">
      <w:pPr>
        <w:rPr>
          <w:color w:val="000000"/>
          <w:sz w:val="24"/>
          <w:szCs w:val="24"/>
          <w:lang w:val="uk-UA"/>
        </w:rPr>
      </w:pPr>
      <w:r w:rsidRPr="00D50A17">
        <w:rPr>
          <w:color w:val="000000"/>
          <w:sz w:val="24"/>
          <w:szCs w:val="24"/>
          <w:lang w:val="uk-UA"/>
        </w:rPr>
        <w:t>15 січня</w:t>
      </w:r>
      <w:r>
        <w:rPr>
          <w:color w:val="000000"/>
          <w:lang w:val="uk-UA"/>
        </w:rPr>
        <w:t xml:space="preserve"> </w:t>
      </w:r>
      <w:r w:rsidRPr="00CC069D">
        <w:rPr>
          <w:color w:val="000000"/>
          <w:sz w:val="24"/>
          <w:szCs w:val="24"/>
        </w:rPr>
        <w:t>202</w:t>
      </w:r>
      <w:r w:rsidRPr="00CC069D">
        <w:rPr>
          <w:color w:val="000000"/>
          <w:sz w:val="24"/>
          <w:szCs w:val="24"/>
          <w:lang w:val="uk-UA"/>
        </w:rPr>
        <w:t>5</w:t>
      </w:r>
      <w:r w:rsidRPr="00CC069D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 w:rsidRPr="00CC069D">
        <w:rPr>
          <w:color w:val="000000"/>
          <w:sz w:val="24"/>
          <w:szCs w:val="24"/>
        </w:rPr>
        <w:t xml:space="preserve">  м. Кіцмань  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</w:t>
      </w:r>
      <w:r w:rsidRPr="00D50A17">
        <w:rPr>
          <w:b/>
          <w:color w:val="000000"/>
          <w:sz w:val="24"/>
          <w:szCs w:val="24"/>
        </w:rPr>
        <w:t xml:space="preserve">№ </w:t>
      </w:r>
      <w:r w:rsidRPr="00D50A17">
        <w:rPr>
          <w:b/>
          <w:color w:val="000000"/>
          <w:sz w:val="24"/>
          <w:szCs w:val="24"/>
          <w:lang w:val="uk-UA"/>
        </w:rPr>
        <w:t>25/1</w:t>
      </w:r>
    </w:p>
    <w:p w:rsidR="001B42ED" w:rsidRDefault="001B42ED" w:rsidP="002F24A8">
      <w:pPr>
        <w:rPr>
          <w:b/>
          <w:color w:val="000000"/>
        </w:rPr>
      </w:pPr>
    </w:p>
    <w:p w:rsidR="001B42ED" w:rsidRDefault="001B42ED" w:rsidP="000E45BB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надання дозволу на проведення благоустрою території  біля об’єкту малої архітектурної форми по  вул. Незалежності, 42 в м. Кіцмань, Чернівецького району Чернівецької області </w:t>
      </w:r>
    </w:p>
    <w:p w:rsidR="001B42ED" w:rsidRDefault="001B42ED" w:rsidP="000E45BB">
      <w:pPr>
        <w:ind w:right="4535"/>
        <w:rPr>
          <w:b/>
          <w:sz w:val="24"/>
          <w:lang w:val="uk-UA"/>
        </w:rPr>
      </w:pPr>
    </w:p>
    <w:p w:rsidR="001B42ED" w:rsidRPr="00DE2C1F" w:rsidRDefault="001B42ED" w:rsidP="000E45BB">
      <w:pPr>
        <w:rPr>
          <w:b/>
          <w:sz w:val="24"/>
          <w:lang w:val="uk-UA"/>
        </w:rPr>
      </w:pPr>
    </w:p>
    <w:p w:rsidR="001B42ED" w:rsidRPr="00DE2C1F" w:rsidRDefault="001B42ED" w:rsidP="000E45BB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 xml:space="preserve">Розглянувши заяву </w:t>
      </w:r>
      <w:r>
        <w:rPr>
          <w:sz w:val="24"/>
          <w:lang w:val="uk-UA"/>
        </w:rPr>
        <w:t xml:space="preserve">ФОП Хриптун Олександри Василівни </w:t>
      </w:r>
      <w:r w:rsidRPr="00DE2C1F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06.01.2025</w:t>
      </w:r>
      <w:r w:rsidRPr="00DE2C1F">
        <w:rPr>
          <w:sz w:val="24"/>
          <w:lang w:val="uk-UA"/>
        </w:rPr>
        <w:t xml:space="preserve"> року </w:t>
      </w:r>
      <w:r>
        <w:rPr>
          <w:sz w:val="24"/>
          <w:lang w:val="uk-UA"/>
        </w:rPr>
        <w:t xml:space="preserve">щодо </w:t>
      </w:r>
      <w:r w:rsidRPr="000E45BB">
        <w:rPr>
          <w:sz w:val="24"/>
          <w:lang w:val="uk-UA"/>
        </w:rPr>
        <w:t>надання дозволу на проведення благоустрою території біля об’єкту малої архітектурної форми по  вул. Незалежності, 42 в м. Кіцмань, Чернівецького району Чернівецької області</w:t>
      </w:r>
      <w:r>
        <w:rPr>
          <w:sz w:val="24"/>
          <w:lang w:val="uk-UA"/>
        </w:rPr>
        <w:t xml:space="preserve">, керуючись </w:t>
      </w:r>
      <w:r w:rsidRPr="00DE2C1F">
        <w:rPr>
          <w:sz w:val="24"/>
          <w:lang w:val="uk-UA"/>
        </w:rPr>
        <w:t>статт</w:t>
      </w:r>
      <w:r>
        <w:rPr>
          <w:sz w:val="24"/>
          <w:lang w:val="uk-UA"/>
        </w:rPr>
        <w:t xml:space="preserve">ею </w:t>
      </w:r>
      <w:r w:rsidRPr="00DE2C1F">
        <w:rPr>
          <w:sz w:val="24"/>
          <w:lang w:val="uk-UA"/>
        </w:rPr>
        <w:t xml:space="preserve">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:rsidR="001B42ED" w:rsidRPr="00DE2C1F" w:rsidRDefault="001B42ED" w:rsidP="000E45BB">
      <w:pPr>
        <w:jc w:val="both"/>
        <w:rPr>
          <w:b/>
          <w:sz w:val="24"/>
          <w:lang w:val="uk-UA"/>
        </w:rPr>
      </w:pPr>
    </w:p>
    <w:p w:rsidR="001B42ED" w:rsidRPr="00DE2C1F" w:rsidRDefault="001B42ED" w:rsidP="000E45BB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1B42ED" w:rsidRPr="00DE2C1F" w:rsidRDefault="001B42ED" w:rsidP="000E45BB">
      <w:pPr>
        <w:jc w:val="center"/>
        <w:rPr>
          <w:sz w:val="24"/>
          <w:lang w:val="uk-UA"/>
        </w:rPr>
      </w:pPr>
    </w:p>
    <w:p w:rsidR="001B42ED" w:rsidRPr="00DE2C1F" w:rsidRDefault="001B42ED" w:rsidP="000E45BB">
      <w:pPr>
        <w:numPr>
          <w:ilvl w:val="0"/>
          <w:numId w:val="5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дозвіл ФОП Хриптун Олександрі Василівні </w:t>
      </w:r>
      <w:r w:rsidRPr="000E45BB">
        <w:rPr>
          <w:sz w:val="24"/>
          <w:lang w:val="uk-UA"/>
        </w:rPr>
        <w:t>на провед</w:t>
      </w:r>
      <w:r>
        <w:rPr>
          <w:sz w:val="24"/>
          <w:lang w:val="uk-UA"/>
        </w:rPr>
        <w:t xml:space="preserve">ення благоустрою території, озеленення та влаштування підвищувальної сходи до </w:t>
      </w:r>
      <w:r w:rsidRPr="000E45BB">
        <w:rPr>
          <w:sz w:val="24"/>
          <w:lang w:val="uk-UA"/>
        </w:rPr>
        <w:t xml:space="preserve">об’єкту малої архітектурної форми </w:t>
      </w:r>
      <w:r>
        <w:rPr>
          <w:sz w:val="24"/>
          <w:lang w:val="uk-UA"/>
        </w:rPr>
        <w:t>«</w:t>
      </w:r>
      <w:r>
        <w:rPr>
          <w:sz w:val="24"/>
          <w:lang w:val="en-US"/>
        </w:rPr>
        <w:t>COFFEE</w:t>
      </w:r>
      <w:r w:rsidRPr="002F24A8">
        <w:rPr>
          <w:sz w:val="24"/>
          <w:lang w:val="uk-UA"/>
        </w:rPr>
        <w:t xml:space="preserve"> </w:t>
      </w:r>
      <w:r>
        <w:rPr>
          <w:sz w:val="24"/>
          <w:lang w:val="en-US"/>
        </w:rPr>
        <w:t>HOUSE</w:t>
      </w:r>
      <w:r>
        <w:rPr>
          <w:sz w:val="24"/>
          <w:lang w:val="uk-UA"/>
        </w:rPr>
        <w:t>»</w:t>
      </w:r>
      <w:r w:rsidRPr="002F24A8">
        <w:rPr>
          <w:sz w:val="24"/>
          <w:lang w:val="uk-UA"/>
        </w:rPr>
        <w:t xml:space="preserve"> </w:t>
      </w:r>
      <w:r w:rsidRPr="000E45BB">
        <w:rPr>
          <w:sz w:val="24"/>
          <w:lang w:val="uk-UA"/>
        </w:rPr>
        <w:t>по вул. Незалежності, 42 в м. Кіцмань, Чернівецького району Чернівецької області</w:t>
      </w:r>
      <w:r>
        <w:rPr>
          <w:sz w:val="24"/>
          <w:lang w:val="uk-UA"/>
        </w:rPr>
        <w:t xml:space="preserve">. </w:t>
      </w:r>
    </w:p>
    <w:p w:rsidR="001B42ED" w:rsidRDefault="001B42ED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</w:t>
      </w:r>
      <w:r>
        <w:rPr>
          <w:sz w:val="24"/>
          <w:lang w:val="uk-UA"/>
        </w:rPr>
        <w:t xml:space="preserve">ФОП Хриптун Олександру Василівну </w:t>
      </w:r>
      <w:r>
        <w:rPr>
          <w:sz w:val="24"/>
          <w:szCs w:val="24"/>
          <w:lang w:val="uk-UA"/>
        </w:rPr>
        <w:t xml:space="preserve">провести роботи відповідно до </w:t>
      </w:r>
      <w:r w:rsidRPr="00DC4ABC">
        <w:rPr>
          <w:sz w:val="24"/>
          <w:szCs w:val="24"/>
          <w:lang w:val="uk-UA"/>
        </w:rPr>
        <w:t>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DC4ABC">
        <w:rPr>
          <w:sz w:val="24"/>
          <w:szCs w:val="24"/>
          <w:lang w:val="uk-UA"/>
        </w:rPr>
        <w:t xml:space="preserve">  затверджених рішення</w:t>
      </w:r>
      <w:r>
        <w:rPr>
          <w:sz w:val="24"/>
          <w:szCs w:val="24"/>
          <w:lang w:val="uk-UA"/>
        </w:rPr>
        <w:t>м</w:t>
      </w:r>
      <w:r w:rsidRPr="00DC4ABC">
        <w:rPr>
          <w:sz w:val="24"/>
          <w:szCs w:val="24"/>
          <w:lang w:val="uk-UA"/>
        </w:rPr>
        <w:t xml:space="preserve"> №7/2 від 25.02.2020 року ХХVІІI сесії Кіцманс</w:t>
      </w:r>
      <w:r>
        <w:rPr>
          <w:sz w:val="24"/>
          <w:szCs w:val="24"/>
          <w:lang w:val="uk-UA"/>
        </w:rPr>
        <w:t xml:space="preserve">ької міської ради VIІ скликання. </w:t>
      </w:r>
    </w:p>
    <w:p w:rsidR="001B42ED" w:rsidRPr="00DC4ABC" w:rsidRDefault="001B42ED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ФОП Хриптун Олександрі Василівні у</w:t>
      </w:r>
      <w:r>
        <w:rPr>
          <w:sz w:val="24"/>
          <w:szCs w:val="24"/>
          <w:lang w:val="uk-UA"/>
        </w:rPr>
        <w:t xml:space="preserve">класти договір із Кіцманським ВУЖКГ на вивезення побутових відходів від об’єкту благоустрою. </w:t>
      </w:r>
    </w:p>
    <w:p w:rsidR="001B42ED" w:rsidRDefault="001B42ED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</w:t>
      </w:r>
      <w:r>
        <w:rPr>
          <w:sz w:val="24"/>
          <w:lang w:val="uk-UA"/>
        </w:rPr>
        <w:t xml:space="preserve"> начальника відділу житлово-комунального господарства та охорони довкілля Родіона ЛИСАКА.</w:t>
      </w:r>
    </w:p>
    <w:p w:rsidR="001B42ED" w:rsidRDefault="001B42ED" w:rsidP="005E2603">
      <w:pPr>
        <w:autoSpaceDE/>
        <w:autoSpaceDN/>
        <w:jc w:val="both"/>
        <w:rPr>
          <w:sz w:val="24"/>
          <w:lang w:val="uk-UA"/>
        </w:rPr>
      </w:pPr>
    </w:p>
    <w:p w:rsidR="001B42ED" w:rsidRDefault="001B42ED" w:rsidP="005E2603">
      <w:pPr>
        <w:autoSpaceDE/>
        <w:autoSpaceDN/>
        <w:jc w:val="both"/>
        <w:rPr>
          <w:sz w:val="24"/>
          <w:lang w:val="uk-UA"/>
        </w:rPr>
      </w:pPr>
    </w:p>
    <w:p w:rsidR="001B42ED" w:rsidRDefault="001B42ED" w:rsidP="002F24A8">
      <w:pPr>
        <w:rPr>
          <w:b/>
          <w:sz w:val="24"/>
          <w:szCs w:val="24"/>
          <w:lang w:val="uk-UA"/>
        </w:rPr>
      </w:pPr>
    </w:p>
    <w:p w:rsidR="001B42ED" w:rsidRDefault="001B42ED" w:rsidP="002F24A8">
      <w:pPr>
        <w:rPr>
          <w:b/>
          <w:sz w:val="24"/>
          <w:szCs w:val="24"/>
          <w:lang w:val="uk-UA"/>
        </w:rPr>
      </w:pPr>
    </w:p>
    <w:p w:rsidR="001B42ED" w:rsidRPr="00BC40F0" w:rsidRDefault="001B42ED" w:rsidP="002F24A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Інна ВЕДЕНІВСЬКА</w:t>
      </w:r>
    </w:p>
    <w:sectPr w:rsidR="001B42ED" w:rsidRPr="00BC40F0" w:rsidSect="005976D2">
      <w:pgSz w:w="11906" w:h="16838"/>
      <w:pgMar w:top="539" w:right="566" w:bottom="720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51D4"/>
    <w:rsid w:val="000660F3"/>
    <w:rsid w:val="00066B96"/>
    <w:rsid w:val="00067D15"/>
    <w:rsid w:val="000743D6"/>
    <w:rsid w:val="0008353D"/>
    <w:rsid w:val="00086A2E"/>
    <w:rsid w:val="0009191E"/>
    <w:rsid w:val="000974AF"/>
    <w:rsid w:val="000A69BA"/>
    <w:rsid w:val="000B22C9"/>
    <w:rsid w:val="000C00BF"/>
    <w:rsid w:val="000C5EC3"/>
    <w:rsid w:val="000E2B24"/>
    <w:rsid w:val="000E45BB"/>
    <w:rsid w:val="000F1B8A"/>
    <w:rsid w:val="000F7091"/>
    <w:rsid w:val="000F70BD"/>
    <w:rsid w:val="001048C8"/>
    <w:rsid w:val="00130270"/>
    <w:rsid w:val="001342DF"/>
    <w:rsid w:val="001508A5"/>
    <w:rsid w:val="00167FE4"/>
    <w:rsid w:val="0018169D"/>
    <w:rsid w:val="00184F91"/>
    <w:rsid w:val="001862AE"/>
    <w:rsid w:val="00186D12"/>
    <w:rsid w:val="0019583A"/>
    <w:rsid w:val="001B3352"/>
    <w:rsid w:val="001B42ED"/>
    <w:rsid w:val="001D0FD5"/>
    <w:rsid w:val="001F2F79"/>
    <w:rsid w:val="001F5BC3"/>
    <w:rsid w:val="001F6C58"/>
    <w:rsid w:val="00206C69"/>
    <w:rsid w:val="00214506"/>
    <w:rsid w:val="00221755"/>
    <w:rsid w:val="002322B9"/>
    <w:rsid w:val="00251A7E"/>
    <w:rsid w:val="0025551F"/>
    <w:rsid w:val="00270253"/>
    <w:rsid w:val="002705A1"/>
    <w:rsid w:val="002800CC"/>
    <w:rsid w:val="00284145"/>
    <w:rsid w:val="002C2139"/>
    <w:rsid w:val="002C40FB"/>
    <w:rsid w:val="002D72F7"/>
    <w:rsid w:val="002F24A8"/>
    <w:rsid w:val="003220DC"/>
    <w:rsid w:val="0033059E"/>
    <w:rsid w:val="00343E3C"/>
    <w:rsid w:val="003452AD"/>
    <w:rsid w:val="00362D2A"/>
    <w:rsid w:val="003A2AA1"/>
    <w:rsid w:val="003C6E62"/>
    <w:rsid w:val="003C7EF7"/>
    <w:rsid w:val="003D1D14"/>
    <w:rsid w:val="003D2F2E"/>
    <w:rsid w:val="003F5C39"/>
    <w:rsid w:val="00414A37"/>
    <w:rsid w:val="00415293"/>
    <w:rsid w:val="00420D0C"/>
    <w:rsid w:val="004215D4"/>
    <w:rsid w:val="00425646"/>
    <w:rsid w:val="004276BE"/>
    <w:rsid w:val="00435CF8"/>
    <w:rsid w:val="004365BD"/>
    <w:rsid w:val="004438B7"/>
    <w:rsid w:val="00475C9D"/>
    <w:rsid w:val="00483B39"/>
    <w:rsid w:val="004861E9"/>
    <w:rsid w:val="004904AB"/>
    <w:rsid w:val="004A1455"/>
    <w:rsid w:val="004A26B2"/>
    <w:rsid w:val="004B3EF7"/>
    <w:rsid w:val="004B479C"/>
    <w:rsid w:val="004B71FC"/>
    <w:rsid w:val="004C2905"/>
    <w:rsid w:val="004C308C"/>
    <w:rsid w:val="004E6415"/>
    <w:rsid w:val="005275B2"/>
    <w:rsid w:val="005455B5"/>
    <w:rsid w:val="00550462"/>
    <w:rsid w:val="005542AB"/>
    <w:rsid w:val="00567A32"/>
    <w:rsid w:val="00582586"/>
    <w:rsid w:val="005976D2"/>
    <w:rsid w:val="00597C9B"/>
    <w:rsid w:val="005A03BF"/>
    <w:rsid w:val="005A648A"/>
    <w:rsid w:val="005B0018"/>
    <w:rsid w:val="005B1D7B"/>
    <w:rsid w:val="005D1094"/>
    <w:rsid w:val="005E2603"/>
    <w:rsid w:val="005E3439"/>
    <w:rsid w:val="00604B63"/>
    <w:rsid w:val="006074E8"/>
    <w:rsid w:val="00613CA0"/>
    <w:rsid w:val="006266C9"/>
    <w:rsid w:val="00640810"/>
    <w:rsid w:val="006454D1"/>
    <w:rsid w:val="00645848"/>
    <w:rsid w:val="0066279B"/>
    <w:rsid w:val="00672128"/>
    <w:rsid w:val="006829A8"/>
    <w:rsid w:val="006845B5"/>
    <w:rsid w:val="006B3D8F"/>
    <w:rsid w:val="006E4D4B"/>
    <w:rsid w:val="006F3906"/>
    <w:rsid w:val="006F54AA"/>
    <w:rsid w:val="007325D9"/>
    <w:rsid w:val="00733F2B"/>
    <w:rsid w:val="00757CFB"/>
    <w:rsid w:val="007A09D0"/>
    <w:rsid w:val="007A2573"/>
    <w:rsid w:val="007B57A6"/>
    <w:rsid w:val="007F6E95"/>
    <w:rsid w:val="008051ED"/>
    <w:rsid w:val="008134C5"/>
    <w:rsid w:val="008405BB"/>
    <w:rsid w:val="00854717"/>
    <w:rsid w:val="00855820"/>
    <w:rsid w:val="00862A4E"/>
    <w:rsid w:val="00871C29"/>
    <w:rsid w:val="00885874"/>
    <w:rsid w:val="008954C9"/>
    <w:rsid w:val="008A326F"/>
    <w:rsid w:val="008B58E2"/>
    <w:rsid w:val="008D6E7F"/>
    <w:rsid w:val="008E41B1"/>
    <w:rsid w:val="008F0F25"/>
    <w:rsid w:val="008F1F21"/>
    <w:rsid w:val="009026A9"/>
    <w:rsid w:val="00911093"/>
    <w:rsid w:val="00925256"/>
    <w:rsid w:val="00936DDB"/>
    <w:rsid w:val="0094540B"/>
    <w:rsid w:val="00961EE5"/>
    <w:rsid w:val="0096435D"/>
    <w:rsid w:val="009672A3"/>
    <w:rsid w:val="00982EC8"/>
    <w:rsid w:val="009D123B"/>
    <w:rsid w:val="009D2229"/>
    <w:rsid w:val="009D2268"/>
    <w:rsid w:val="009F5BF1"/>
    <w:rsid w:val="00A051EA"/>
    <w:rsid w:val="00A26D31"/>
    <w:rsid w:val="00A305B8"/>
    <w:rsid w:val="00A448DD"/>
    <w:rsid w:val="00A523BE"/>
    <w:rsid w:val="00A54208"/>
    <w:rsid w:val="00A60BD1"/>
    <w:rsid w:val="00A93865"/>
    <w:rsid w:val="00AA2A50"/>
    <w:rsid w:val="00AF247A"/>
    <w:rsid w:val="00AF7A5E"/>
    <w:rsid w:val="00B14A19"/>
    <w:rsid w:val="00B15155"/>
    <w:rsid w:val="00B17508"/>
    <w:rsid w:val="00B246BB"/>
    <w:rsid w:val="00B27FEC"/>
    <w:rsid w:val="00B3011A"/>
    <w:rsid w:val="00B358A8"/>
    <w:rsid w:val="00B358CA"/>
    <w:rsid w:val="00B35E97"/>
    <w:rsid w:val="00B41139"/>
    <w:rsid w:val="00B4410D"/>
    <w:rsid w:val="00B46793"/>
    <w:rsid w:val="00B92B0D"/>
    <w:rsid w:val="00BC408A"/>
    <w:rsid w:val="00BC40F0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B4EDC"/>
    <w:rsid w:val="00CC069D"/>
    <w:rsid w:val="00CD20E9"/>
    <w:rsid w:val="00CD49DD"/>
    <w:rsid w:val="00D02769"/>
    <w:rsid w:val="00D06A3D"/>
    <w:rsid w:val="00D07ADF"/>
    <w:rsid w:val="00D164C9"/>
    <w:rsid w:val="00D31162"/>
    <w:rsid w:val="00D4223B"/>
    <w:rsid w:val="00D425DF"/>
    <w:rsid w:val="00D50A17"/>
    <w:rsid w:val="00D745E4"/>
    <w:rsid w:val="00D8311F"/>
    <w:rsid w:val="00D962CB"/>
    <w:rsid w:val="00DA0C07"/>
    <w:rsid w:val="00DC0BAA"/>
    <w:rsid w:val="00DC4ABC"/>
    <w:rsid w:val="00DE2C1F"/>
    <w:rsid w:val="00E07687"/>
    <w:rsid w:val="00E14043"/>
    <w:rsid w:val="00E26AF1"/>
    <w:rsid w:val="00E31A68"/>
    <w:rsid w:val="00E36D24"/>
    <w:rsid w:val="00E402AB"/>
    <w:rsid w:val="00E551A3"/>
    <w:rsid w:val="00E67FD6"/>
    <w:rsid w:val="00E739A8"/>
    <w:rsid w:val="00E8207E"/>
    <w:rsid w:val="00E97D18"/>
    <w:rsid w:val="00EA50A6"/>
    <w:rsid w:val="00EB0AC5"/>
    <w:rsid w:val="00F05705"/>
    <w:rsid w:val="00F26D3A"/>
    <w:rsid w:val="00F43A4A"/>
    <w:rsid w:val="00F50F1A"/>
    <w:rsid w:val="00F54C4C"/>
    <w:rsid w:val="00F61940"/>
    <w:rsid w:val="00F647FC"/>
    <w:rsid w:val="00F72909"/>
    <w:rsid w:val="00F83425"/>
    <w:rsid w:val="00FB486B"/>
    <w:rsid w:val="00FC2AE3"/>
    <w:rsid w:val="00FE5D4B"/>
    <w:rsid w:val="00FF0F18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757CFB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6454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6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273</Words>
  <Characters>1559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2025-01-17T14:37:00Z</cp:lastPrinted>
  <dcterms:created xsi:type="dcterms:W3CDTF">2025-01-13T13:23:00Z</dcterms:created>
  <dcterms:modified xsi:type="dcterms:W3CDTF">2025-01-17T14:37:00Z</dcterms:modified>
</cp:coreProperties>
</file>