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5F9" w:rsidRDefault="001E65F9" w:rsidP="00B201DE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98636784" r:id="rId6"/>
        </w:object>
      </w:r>
    </w:p>
    <w:p w:rsidR="001E65F9" w:rsidRPr="004904AB" w:rsidRDefault="001E65F9" w:rsidP="00B201DE">
      <w:pPr>
        <w:ind w:right="-2"/>
        <w:jc w:val="center"/>
        <w:rPr>
          <w:color w:val="000000"/>
        </w:rPr>
      </w:pPr>
    </w:p>
    <w:p w:rsidR="001E65F9" w:rsidRPr="00694A26" w:rsidRDefault="001E65F9" w:rsidP="00B201DE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694A26">
        <w:rPr>
          <w:b/>
          <w:color w:val="000000"/>
          <w:sz w:val="28"/>
          <w:szCs w:val="28"/>
        </w:rPr>
        <w:t>КІЦМАНСЬКА МІСЬКА РАДА</w:t>
      </w:r>
    </w:p>
    <w:p w:rsidR="001E65F9" w:rsidRPr="00694A26" w:rsidRDefault="001E65F9" w:rsidP="00B201DE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694A26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1E65F9" w:rsidRDefault="001E65F9" w:rsidP="00B201DE">
      <w:pPr>
        <w:ind w:right="-2"/>
        <w:jc w:val="center"/>
        <w:rPr>
          <w:b/>
          <w:color w:val="000000"/>
        </w:rPr>
      </w:pPr>
      <w:r w:rsidRPr="00694A26">
        <w:rPr>
          <w:b/>
          <w:color w:val="000000"/>
          <w:sz w:val="28"/>
          <w:szCs w:val="28"/>
        </w:rPr>
        <w:t>ВИКОНАВЧИЙ КОМІТЕТ</w:t>
      </w:r>
    </w:p>
    <w:p w:rsidR="001E65F9" w:rsidRDefault="001E65F9" w:rsidP="00B201DE">
      <w:pPr>
        <w:ind w:right="-2"/>
        <w:jc w:val="center"/>
        <w:rPr>
          <w:b/>
          <w:color w:val="000000"/>
        </w:rPr>
      </w:pPr>
    </w:p>
    <w:p w:rsidR="001E65F9" w:rsidRDefault="001E65F9" w:rsidP="00B201DE">
      <w:pPr>
        <w:jc w:val="center"/>
        <w:rPr>
          <w:b/>
          <w:color w:val="000000"/>
        </w:rPr>
      </w:pPr>
    </w:p>
    <w:p w:rsidR="001E65F9" w:rsidRDefault="001E65F9" w:rsidP="00B201DE">
      <w:pPr>
        <w:jc w:val="center"/>
        <w:rPr>
          <w:b/>
          <w:color w:val="000000"/>
        </w:rPr>
      </w:pPr>
    </w:p>
    <w:p w:rsidR="001E65F9" w:rsidRDefault="001E65F9" w:rsidP="00B201DE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</w:p>
    <w:p w:rsidR="001E65F9" w:rsidRPr="004904AB" w:rsidRDefault="001E65F9" w:rsidP="00B201DE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1E65F9" w:rsidRDefault="001E65F9" w:rsidP="00B201DE">
      <w:pPr>
        <w:jc w:val="center"/>
        <w:rPr>
          <w:color w:val="000000"/>
        </w:rPr>
      </w:pPr>
    </w:p>
    <w:p w:rsidR="001E65F9" w:rsidRDefault="001E65F9" w:rsidP="00B201DE">
      <w:pPr>
        <w:rPr>
          <w:color w:val="000000"/>
        </w:rPr>
      </w:pPr>
      <w:r>
        <w:rPr>
          <w:color w:val="000000"/>
        </w:rPr>
        <w:t xml:space="preserve"> 15 січня 2025                                              м. Кіцмань                                                         </w:t>
      </w:r>
      <w:r w:rsidRPr="004A65C1">
        <w:rPr>
          <w:b/>
          <w:color w:val="000000"/>
        </w:rPr>
        <w:t>№ 24/1</w:t>
      </w:r>
    </w:p>
    <w:p w:rsidR="001E65F9" w:rsidRDefault="001E65F9" w:rsidP="00B201DE">
      <w:pPr>
        <w:rPr>
          <w:b/>
          <w:color w:val="000000"/>
        </w:rPr>
      </w:pPr>
    </w:p>
    <w:p w:rsidR="001E65F9" w:rsidRDefault="001E65F9" w:rsidP="00B201DE">
      <w:pPr>
        <w:tabs>
          <w:tab w:val="left" w:pos="3828"/>
          <w:tab w:val="left" w:pos="5245"/>
        </w:tabs>
        <w:ind w:right="4535"/>
        <w:rPr>
          <w:b/>
        </w:rPr>
      </w:pPr>
      <w:r w:rsidRPr="00B201DE">
        <w:rPr>
          <w:b/>
        </w:rPr>
        <w:t xml:space="preserve">Про затвердження графіку роботи </w:t>
      </w:r>
    </w:p>
    <w:p w:rsidR="001E65F9" w:rsidRDefault="001E65F9" w:rsidP="00B201DE">
      <w:pPr>
        <w:tabs>
          <w:tab w:val="left" w:pos="3828"/>
          <w:tab w:val="left" w:pos="5245"/>
        </w:tabs>
        <w:ind w:right="4535"/>
        <w:rPr>
          <w:b/>
        </w:rPr>
      </w:pPr>
      <w:r w:rsidRPr="00B201DE">
        <w:rPr>
          <w:b/>
        </w:rPr>
        <w:t xml:space="preserve">об’єкту торгівлі </w:t>
      </w:r>
      <w:r w:rsidRPr="00B201DE">
        <w:rPr>
          <w:b/>
          <w:lang w:val="en-US"/>
        </w:rPr>
        <w:t>COFFEE</w:t>
      </w:r>
      <w:r w:rsidRPr="00B201DE">
        <w:rPr>
          <w:b/>
        </w:rPr>
        <w:t xml:space="preserve"> </w:t>
      </w:r>
      <w:r w:rsidRPr="00B201DE">
        <w:rPr>
          <w:b/>
          <w:lang w:val="en-US"/>
        </w:rPr>
        <w:t>HOUSE</w:t>
      </w:r>
      <w:r w:rsidRPr="00B201DE">
        <w:rPr>
          <w:b/>
        </w:rPr>
        <w:t xml:space="preserve">  по </w:t>
      </w:r>
      <w:r>
        <w:rPr>
          <w:b/>
        </w:rPr>
        <w:t xml:space="preserve">                             </w:t>
      </w:r>
      <w:r w:rsidRPr="00B201DE">
        <w:rPr>
          <w:b/>
        </w:rPr>
        <w:t xml:space="preserve">вул. Незалежності, 42 в м. Кіцмань, </w:t>
      </w:r>
    </w:p>
    <w:p w:rsidR="001E65F9" w:rsidRPr="00B201DE" w:rsidRDefault="001E65F9" w:rsidP="00B201DE">
      <w:pPr>
        <w:tabs>
          <w:tab w:val="left" w:pos="3828"/>
          <w:tab w:val="left" w:pos="5245"/>
        </w:tabs>
        <w:ind w:right="4535"/>
        <w:rPr>
          <w:b/>
        </w:rPr>
      </w:pPr>
      <w:r w:rsidRPr="00B201DE">
        <w:rPr>
          <w:b/>
        </w:rPr>
        <w:t xml:space="preserve">Чернівецького району Чернівецької області </w:t>
      </w:r>
    </w:p>
    <w:p w:rsidR="001E65F9" w:rsidRDefault="001E65F9" w:rsidP="00656078">
      <w:pPr>
        <w:rPr>
          <w:b/>
        </w:rPr>
      </w:pPr>
    </w:p>
    <w:p w:rsidR="001E65F9" w:rsidRPr="00DE2C1F" w:rsidRDefault="001E65F9" w:rsidP="00656078">
      <w:pPr>
        <w:rPr>
          <w:b/>
        </w:rPr>
      </w:pPr>
    </w:p>
    <w:p w:rsidR="001E65F9" w:rsidRPr="00DE2C1F" w:rsidRDefault="001E65F9" w:rsidP="00656078">
      <w:pPr>
        <w:jc w:val="both"/>
      </w:pPr>
      <w:r w:rsidRPr="00DE2C1F">
        <w:tab/>
        <w:t xml:space="preserve">Розглянувши заяву </w:t>
      </w:r>
      <w:r>
        <w:t xml:space="preserve">ФОП Хриптун Олександри Василівни від 07.01.2025 р. </w:t>
      </w:r>
      <w:r w:rsidRPr="00DE2C1F">
        <w:t xml:space="preserve">про </w:t>
      </w:r>
      <w:r>
        <w:t xml:space="preserve">погодження графіку роботи об’єкту малої архітектурної форми </w:t>
      </w:r>
      <w:r>
        <w:rPr>
          <w:lang w:val="en-US"/>
        </w:rPr>
        <w:t>COFFEE</w:t>
      </w:r>
      <w:r w:rsidRPr="00B201DE">
        <w:t xml:space="preserve"> </w:t>
      </w:r>
      <w:r>
        <w:rPr>
          <w:lang w:val="en-US"/>
        </w:rPr>
        <w:t>HOUSE</w:t>
      </w:r>
      <w:r>
        <w:t xml:space="preserve"> по                 вул. Незалежності, 42 в м.</w:t>
      </w:r>
      <w:r w:rsidRPr="00DE2C1F">
        <w:t xml:space="preserve"> Кіцмань</w:t>
      </w:r>
      <w:r>
        <w:t>, Чернівецького району, Чернівецької області,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1E65F9" w:rsidRPr="00DE2C1F" w:rsidRDefault="001E65F9" w:rsidP="00656078">
      <w:pPr>
        <w:jc w:val="both"/>
        <w:rPr>
          <w:b/>
        </w:rPr>
      </w:pPr>
    </w:p>
    <w:p w:rsidR="001E65F9" w:rsidRPr="00DE2C1F" w:rsidRDefault="001E65F9" w:rsidP="00656078">
      <w:pPr>
        <w:jc w:val="both"/>
      </w:pPr>
      <w:r w:rsidRPr="00DE2C1F">
        <w:rPr>
          <w:b/>
        </w:rPr>
        <w:t>В И Р І Ш И В:</w:t>
      </w:r>
    </w:p>
    <w:p w:rsidR="001E65F9" w:rsidRPr="00DE2C1F" w:rsidRDefault="001E65F9" w:rsidP="00656078">
      <w:pPr>
        <w:jc w:val="center"/>
      </w:pPr>
    </w:p>
    <w:p w:rsidR="001E65F9" w:rsidRDefault="001E65F9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>
        <w:t>МАФ «</w:t>
      </w:r>
      <w:r>
        <w:rPr>
          <w:lang w:val="en-US"/>
        </w:rPr>
        <w:t>COFFEE</w:t>
      </w:r>
      <w:r w:rsidRPr="00B201DE">
        <w:t xml:space="preserve"> </w:t>
      </w:r>
      <w:r>
        <w:rPr>
          <w:lang w:val="en-US"/>
        </w:rPr>
        <w:t>HOUSE</w:t>
      </w:r>
      <w:r>
        <w:t>» по вул. Незалежності, 42 в м.</w:t>
      </w:r>
      <w:r w:rsidRPr="00DE2C1F">
        <w:t xml:space="preserve"> Кіцмань</w:t>
      </w:r>
      <w:r>
        <w:t>, Чернівецького району, Чернівецької області: з 08</w:t>
      </w:r>
      <w:r w:rsidRPr="00DE2C1F">
        <w:t>.00 год</w:t>
      </w:r>
      <w:r>
        <w:t>.</w:t>
      </w:r>
      <w:r w:rsidRPr="00DE2C1F">
        <w:t xml:space="preserve"> до </w:t>
      </w:r>
      <w:r>
        <w:t>19</w:t>
      </w:r>
      <w:r w:rsidRPr="00DE2C1F">
        <w:t>.00 год</w:t>
      </w:r>
      <w:r>
        <w:t>.</w:t>
      </w:r>
      <w:r w:rsidRPr="00DE2C1F">
        <w:t xml:space="preserve"> </w:t>
      </w:r>
      <w:r w:rsidRPr="00D467F4">
        <w:t>щоденно без вихідних та перерви</w:t>
      </w:r>
      <w:r>
        <w:t xml:space="preserve"> на обід</w:t>
      </w:r>
      <w:r w:rsidRPr="00DE2C1F">
        <w:t xml:space="preserve">. </w:t>
      </w:r>
    </w:p>
    <w:p w:rsidR="001E65F9" w:rsidRPr="00DC4ABC" w:rsidRDefault="001E65F9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>
        <w:t xml:space="preserve">ФОП Хриптун Олександру Василівну </w:t>
      </w:r>
      <w:r w:rsidRPr="00DC4ABC">
        <w:t>дотримуватись Правил благоустрою території населених пунктів Кіцманської міської об’єднаної територіальної громади</w:t>
      </w:r>
      <w:r>
        <w:t>,</w:t>
      </w:r>
      <w:r w:rsidRPr="00DC4ABC">
        <w:t xml:space="preserve">  затверджених рішення</w:t>
      </w:r>
      <w:r>
        <w:t>м</w:t>
      </w:r>
      <w:r w:rsidRPr="00DC4ABC">
        <w:t xml:space="preserve"> №7/2 від 25.02.2020 року ХХVІІI сесії Кіцманської міської ради VIІ скликання</w:t>
      </w:r>
      <w:r>
        <w:t>.</w:t>
      </w:r>
      <w:r w:rsidRPr="00DC4ABC">
        <w:t xml:space="preserve"> </w:t>
      </w:r>
    </w:p>
    <w:p w:rsidR="001E65F9" w:rsidRPr="00DE2C1F" w:rsidRDefault="001E65F9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Контроль за виконанням </w:t>
      </w:r>
      <w:r>
        <w:t xml:space="preserve">цього </w:t>
      </w:r>
      <w:r w:rsidRPr="00DE2C1F">
        <w:t xml:space="preserve">рішення покласти на </w:t>
      </w:r>
      <w:r>
        <w:t xml:space="preserve">начальника відділу житлово-комунального господарства та охорони довкілля виконавчого комітету Родіона ЛИСАКА. </w:t>
      </w:r>
    </w:p>
    <w:p w:rsidR="001E65F9" w:rsidRPr="00DE2C1F" w:rsidRDefault="001E65F9" w:rsidP="00656078">
      <w:pPr>
        <w:ind w:left="720"/>
        <w:jc w:val="both"/>
      </w:pPr>
    </w:p>
    <w:p w:rsidR="001E65F9" w:rsidRPr="00DE2C1F" w:rsidRDefault="001E65F9" w:rsidP="00656078">
      <w:pPr>
        <w:jc w:val="both"/>
      </w:pPr>
    </w:p>
    <w:p w:rsidR="001E65F9" w:rsidRDefault="001E65F9" w:rsidP="0036370F">
      <w:pPr>
        <w:rPr>
          <w:b/>
        </w:rPr>
      </w:pPr>
    </w:p>
    <w:p w:rsidR="001E65F9" w:rsidRDefault="001E65F9" w:rsidP="0036370F">
      <w:pPr>
        <w:rPr>
          <w:b/>
        </w:rPr>
      </w:pPr>
    </w:p>
    <w:p w:rsidR="001E65F9" w:rsidRDefault="001E65F9" w:rsidP="0036370F">
      <w:pPr>
        <w:rPr>
          <w:b/>
        </w:rPr>
      </w:pPr>
    </w:p>
    <w:p w:rsidR="001E65F9" w:rsidRPr="00BC40F0" w:rsidRDefault="001E65F9" w:rsidP="0036370F">
      <w:pPr>
        <w:rPr>
          <w:b/>
        </w:rPr>
      </w:pPr>
      <w:r>
        <w:rPr>
          <w:b/>
        </w:rPr>
        <w:t xml:space="preserve">Секретар міської ради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Інна ВЕДЕНІВСЬКА</w:t>
      </w:r>
    </w:p>
    <w:p w:rsidR="001E65F9" w:rsidRPr="00BC40F0" w:rsidRDefault="001E65F9" w:rsidP="0036370F">
      <w:pPr>
        <w:ind w:left="660"/>
        <w:rPr>
          <w:b/>
        </w:rPr>
      </w:pPr>
    </w:p>
    <w:p w:rsidR="001E65F9" w:rsidRPr="00BC40F0" w:rsidRDefault="001E65F9" w:rsidP="0036370F">
      <w:pPr>
        <w:ind w:left="660"/>
        <w:rPr>
          <w:b/>
        </w:rPr>
      </w:pPr>
    </w:p>
    <w:sectPr w:rsidR="001E65F9" w:rsidRPr="00BC40F0" w:rsidSect="004A65C1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A6B27"/>
    <w:rsid w:val="000D5C28"/>
    <w:rsid w:val="001200F6"/>
    <w:rsid w:val="00193581"/>
    <w:rsid w:val="001D5266"/>
    <w:rsid w:val="001E65F9"/>
    <w:rsid w:val="00200701"/>
    <w:rsid w:val="00205C46"/>
    <w:rsid w:val="0023208A"/>
    <w:rsid w:val="002416B0"/>
    <w:rsid w:val="0025443C"/>
    <w:rsid w:val="00287CEC"/>
    <w:rsid w:val="002A24AB"/>
    <w:rsid w:val="0035688C"/>
    <w:rsid w:val="0036370F"/>
    <w:rsid w:val="003E68FC"/>
    <w:rsid w:val="003E7B58"/>
    <w:rsid w:val="00437E2D"/>
    <w:rsid w:val="00441F14"/>
    <w:rsid w:val="0045567C"/>
    <w:rsid w:val="004904AB"/>
    <w:rsid w:val="004A65C1"/>
    <w:rsid w:val="004B4F45"/>
    <w:rsid w:val="004C2026"/>
    <w:rsid w:val="004D4F78"/>
    <w:rsid w:val="00500393"/>
    <w:rsid w:val="005008F3"/>
    <w:rsid w:val="00512D60"/>
    <w:rsid w:val="00530501"/>
    <w:rsid w:val="00544C34"/>
    <w:rsid w:val="005A5311"/>
    <w:rsid w:val="005B211C"/>
    <w:rsid w:val="005E4956"/>
    <w:rsid w:val="006157DB"/>
    <w:rsid w:val="00622703"/>
    <w:rsid w:val="00627A1C"/>
    <w:rsid w:val="00636EF1"/>
    <w:rsid w:val="00656078"/>
    <w:rsid w:val="0067006A"/>
    <w:rsid w:val="00694A26"/>
    <w:rsid w:val="00704F7D"/>
    <w:rsid w:val="00734CC9"/>
    <w:rsid w:val="0074490E"/>
    <w:rsid w:val="00797A88"/>
    <w:rsid w:val="007C30DF"/>
    <w:rsid w:val="007E7C3D"/>
    <w:rsid w:val="007F1DF1"/>
    <w:rsid w:val="00814B2C"/>
    <w:rsid w:val="008426D6"/>
    <w:rsid w:val="008529ED"/>
    <w:rsid w:val="00920A81"/>
    <w:rsid w:val="00A054BD"/>
    <w:rsid w:val="00A1065B"/>
    <w:rsid w:val="00A95126"/>
    <w:rsid w:val="00B201DE"/>
    <w:rsid w:val="00B3007F"/>
    <w:rsid w:val="00B35E97"/>
    <w:rsid w:val="00B60C27"/>
    <w:rsid w:val="00B85AC3"/>
    <w:rsid w:val="00BB6FBA"/>
    <w:rsid w:val="00BC40F0"/>
    <w:rsid w:val="00BD73A0"/>
    <w:rsid w:val="00C3105D"/>
    <w:rsid w:val="00C578F9"/>
    <w:rsid w:val="00C61BDF"/>
    <w:rsid w:val="00C65293"/>
    <w:rsid w:val="00D16A26"/>
    <w:rsid w:val="00D425DF"/>
    <w:rsid w:val="00D467F4"/>
    <w:rsid w:val="00DB05A5"/>
    <w:rsid w:val="00DC4ABC"/>
    <w:rsid w:val="00DE2C1F"/>
    <w:rsid w:val="00E023D0"/>
    <w:rsid w:val="00E169E3"/>
    <w:rsid w:val="00E208C1"/>
    <w:rsid w:val="00E411E7"/>
    <w:rsid w:val="00E61655"/>
    <w:rsid w:val="00EB7CB8"/>
    <w:rsid w:val="00F23E89"/>
    <w:rsid w:val="00FB54BB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5951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1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73</TotalTime>
  <Pages>1</Pages>
  <Words>246</Words>
  <Characters>1408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2025-01-17T14:33:00Z</cp:lastPrinted>
  <dcterms:created xsi:type="dcterms:W3CDTF">2025-01-13T13:04:00Z</dcterms:created>
  <dcterms:modified xsi:type="dcterms:W3CDTF">2025-01-17T14:33:00Z</dcterms:modified>
</cp:coreProperties>
</file>